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12.16今日动态</w:t>
      </w:r>
    </w:p>
    <w:p>
      <w:p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入园篇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今日来园14人，有11人请假。大朋友担心孩子们受疫情影响的心情我们可以理解。不过如果能够坚持还是要坚持送小朋友入园哦。在家休息的小朋友也要保持在园一致的生活作息哦。</w:t>
      </w:r>
    </w:p>
    <w:p>
      <w:p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168910</wp:posOffset>
            </wp:positionV>
            <wp:extent cx="2520315" cy="1890395"/>
            <wp:effectExtent l="0" t="0" r="9525" b="14605"/>
            <wp:wrapNone/>
            <wp:docPr id="10" name="图片 10" descr="IMG_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2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运动篇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9" name="图片 9" descr="IMG_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</w: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为了更好的保证孩子们的安全，现在一日生活都在教室，尽管如此运动依然不能少哦。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散步篇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123190</wp:posOffset>
            </wp:positionV>
            <wp:extent cx="2520315" cy="1890395"/>
            <wp:effectExtent l="0" t="0" r="9525" b="14605"/>
            <wp:wrapNone/>
            <wp:docPr id="12" name="图片 12" descr="IMG_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2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11" name="图片 11" descr="IMG_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2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</w: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饭后围绕着桌子散步。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区域游戏篇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9525</wp:posOffset>
            </wp:positionV>
            <wp:extent cx="2520315" cy="1890395"/>
            <wp:effectExtent l="0" t="0" r="9525" b="14605"/>
            <wp:wrapNone/>
            <wp:docPr id="14" name="图片 14" descr="IMG_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13" name="图片 13" descr="IMG_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</w:t>
      </w:r>
    </w:p>
    <w:p>
      <w:p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1260" w:firstLineChars="6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娃娃家：烧饭                             图书区：自由阅读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1261745</wp:posOffset>
            </wp:positionH>
            <wp:positionV relativeFrom="page">
              <wp:posOffset>838835</wp:posOffset>
            </wp:positionV>
            <wp:extent cx="2520315" cy="1890395"/>
            <wp:effectExtent l="0" t="0" r="9525" b="14605"/>
            <wp:wrapNone/>
            <wp:docPr id="15" name="图片 15" descr="IMG_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  美工区：粉色的腊梅花</w:t>
      </w:r>
    </w:p>
    <w:p>
      <w:p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温馨提示：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请为孩子准备1-2个N95口罩。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排队间隔1米。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今天周五没有延时班，准时来园接小朋友哦。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请为孩子垫好汗巾来园。</w:t>
      </w:r>
    </w:p>
    <w:p>
      <w:pPr>
        <w:numPr>
          <w:numId w:val="0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389255</wp:posOffset>
            </wp:positionV>
            <wp:extent cx="2520315" cy="3360420"/>
            <wp:effectExtent l="0" t="0" r="9525" b="7620"/>
            <wp:wrapNone/>
            <wp:docPr id="16" name="图片 16" descr="IMG_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2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864527"/>
    <w:multiLevelType w:val="singleLevel"/>
    <w:tmpl w:val="A38645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mU3NTc0YWM3OGNkYWIxMGZlZTcxZWVjMTVmOTRlM2IwIiwidXNlckNvdW50IjoyfQ=="/>
  </w:docVars>
  <w:rsids>
    <w:rsidRoot w:val="615F0F12"/>
    <w:rsid w:val="1ECB3DE1"/>
    <w:rsid w:val="59F941F8"/>
    <w:rsid w:val="615F0F12"/>
    <w:rsid w:val="68F14D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226</Words>
  <Characters>236</Characters>
  <Lines>0</Lines>
  <Paragraphs>0</Paragraphs>
  <TotalTime>0</TotalTime>
  <ScaleCrop>false</ScaleCrop>
  <LinksUpToDate>false</LinksUpToDate>
  <CharactersWithSpaces>327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2022-12-16T05:39:00Z</dcterms:created>
  <dc:creator>栗子</dc:creator>
  <cp:lastModifiedBy>栗子</cp:lastModifiedBy>
  <dcterms:modified xsi:type="dcterms:W3CDTF">2022-12-16T06:51:45Z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80B51439E6984A93807E719102FE07E6</vt:lpwstr>
  </property>
</Properties>
</file>