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12月13日动态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科学：《青蛙过冬》</w:t>
      </w:r>
    </w:p>
    <w:p>
      <w:pPr>
        <w:snapToGrid w:val="0"/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 xml:space="preserve"> </w:t>
      </w:r>
      <w:r>
        <w:rPr>
          <w:rFonts w:hint="eastAsia" w:ascii="宋体" w:hAnsi="宋体"/>
          <w:szCs w:val="21"/>
        </w:rPr>
        <w:t>这是一节知识类的科学活动。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通过观看视频、观察图片等多种方式</w:t>
      </w:r>
      <w:r>
        <w:rPr>
          <w:rFonts w:hint="eastAsia"/>
        </w:rPr>
        <w:t>了解青蛙过冬的过程，从而对小动物生活习性感兴趣。</w:t>
      </w:r>
    </w:p>
    <w:p>
      <w:pPr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78740</wp:posOffset>
            </wp:positionV>
            <wp:extent cx="2175510" cy="1631315"/>
            <wp:effectExtent l="0" t="0" r="3810" b="14605"/>
            <wp:wrapNone/>
            <wp:docPr id="8" name="图片 8" descr="C:\Users\13721\Desktop\IMG_7632.JPGIMG_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IMG_7632.JPGIMG_763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82550</wp:posOffset>
            </wp:positionV>
            <wp:extent cx="2175510" cy="1631315"/>
            <wp:effectExtent l="0" t="0" r="3810" b="14605"/>
            <wp:wrapNone/>
            <wp:docPr id="9" name="图片 9" descr="C:\Users\13721\Desktop\IMG_7633.JPGIMG_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IMG_7633.JPGIMG_76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77470</wp:posOffset>
            </wp:positionV>
            <wp:extent cx="2175510" cy="1631315"/>
            <wp:effectExtent l="0" t="0" r="3810" b="14605"/>
            <wp:wrapNone/>
            <wp:docPr id="13" name="图片 13" descr="C:\Users\13721\Desktop\IMG_7631.JPGIMG_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IMG_7631.JPGIMG_763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83820</wp:posOffset>
            </wp:positionV>
            <wp:extent cx="2175510" cy="1631315"/>
            <wp:effectExtent l="0" t="0" r="3810" b="14605"/>
            <wp:wrapNone/>
            <wp:docPr id="14" name="图片 14" descr="C:\Users\13721\Desktop\IMG_7630.JPGIMG_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IMG_7630.JPGIMG_76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400" w:lineRule="exact"/>
        <w:rPr>
          <w:rFonts w:hint="eastAsia" w:ascii="宋体" w:hAnsi="宋体" w:cs="宋体"/>
        </w:rPr>
      </w:pPr>
      <w:r>
        <w:rPr>
          <w:rFonts w:hint="eastAsia" w:ascii="宋体" w:hAnsi="宋体" w:eastAsia="宋体"/>
          <w:szCs w:val="21"/>
          <w:lang w:val="en-US" w:eastAsia="zh-CN"/>
        </w:rPr>
        <w:t>在本次活动中，孩子们</w:t>
      </w:r>
      <w:r>
        <w:rPr>
          <w:rFonts w:hint="eastAsia" w:ascii="宋体" w:hAnsi="宋体" w:cs="宋体"/>
        </w:rPr>
        <w:t>喜欢科学探究活动，对小动物生活习性感兴趣</w: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cs="宋体"/>
        </w:rPr>
        <w:t>运用多种感官感受青蛙过冬的过程，获得粗浅的经验。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cs="宋体"/>
          <w:b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Cs w:val="21"/>
          <w:lang w:val="en-US" w:eastAsia="zh-CN"/>
        </w:rPr>
        <w:t>户外活动篇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户外活动是幼儿园日常教学内容之一。积极开展幼儿户外活动既可以愉悦幼儿心情，让幼儿建立一个健康良好的心理，还可以锻炼幼儿肢体协调性，增强幼儿身体素质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在今天的户外活动中，孩子们玩的多开心啊！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b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46990</wp:posOffset>
            </wp:positionV>
            <wp:extent cx="2174875" cy="1631315"/>
            <wp:effectExtent l="0" t="0" r="4445" b="14605"/>
            <wp:wrapNone/>
            <wp:docPr id="3" name="图片 3" descr="C:\Users\13721\Desktop\IMG_7623.JPGIMG_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IMG_7623.JPGIMG_76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55245</wp:posOffset>
            </wp:positionV>
            <wp:extent cx="2174875" cy="1631315"/>
            <wp:effectExtent l="0" t="0" r="4445" b="14605"/>
            <wp:wrapNone/>
            <wp:docPr id="4" name="图片 4" descr="C:\Users\13721\Desktop\IMG_7625.JPGIMG_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IMG_7625.JPGIMG_762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cs="宋体"/>
          <w:b w:val="0"/>
          <w:bCs/>
          <w:kern w:val="0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-100965</wp:posOffset>
            </wp:positionV>
            <wp:extent cx="2174875" cy="1631315"/>
            <wp:effectExtent l="0" t="0" r="4445" b="14605"/>
            <wp:wrapNone/>
            <wp:docPr id="6" name="图片 6" descr="C:\Users\13721\Desktop\IMG_7628.JPGIMG_7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IMG_7628.JPGIMG_762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-93345</wp:posOffset>
            </wp:positionV>
            <wp:extent cx="2174875" cy="1631315"/>
            <wp:effectExtent l="0" t="0" r="4445" b="14605"/>
            <wp:wrapNone/>
            <wp:docPr id="5" name="图片 5" descr="C:\Users\13721\Desktop\IMG_7626.JPGIMG_7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IMG_7626.JPGIMG_762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96520</wp:posOffset>
            </wp:positionV>
            <wp:extent cx="2175510" cy="1631315"/>
            <wp:effectExtent l="0" t="0" r="3810" b="14605"/>
            <wp:wrapNone/>
            <wp:docPr id="10" name="图片 10" descr="C:\Users\13721\Desktop\306D763D88894E345571B48C400BC5F7.png306D763D88894E345571B48C400BC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306D763D88894E345571B48C400BC5F7.png306D763D88894E345571B48C400BC5F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104775</wp:posOffset>
            </wp:positionV>
            <wp:extent cx="2174875" cy="1631315"/>
            <wp:effectExtent l="0" t="0" r="4445" b="14605"/>
            <wp:wrapNone/>
            <wp:docPr id="7" name="图片 7" descr="C:\Users\13721\Desktop\IMG_7629.JPGIMG_7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IMG_7629.JPGIMG_762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今天吃的是，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午睡活动中孩子们都能早早入睡，很棒哦！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76835</wp:posOffset>
            </wp:positionV>
            <wp:extent cx="2926080" cy="3245485"/>
            <wp:effectExtent l="0" t="0" r="0" b="635"/>
            <wp:wrapNone/>
            <wp:docPr id="2" name="图片 2" descr="IMG_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6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2B97A97"/>
    <w:rsid w:val="15B218ED"/>
    <w:rsid w:val="17F97A7E"/>
    <w:rsid w:val="1ECB3DE1"/>
    <w:rsid w:val="334B1349"/>
    <w:rsid w:val="387F3BF4"/>
    <w:rsid w:val="498F6A09"/>
    <w:rsid w:val="4B100DF1"/>
    <w:rsid w:val="59F941F8"/>
    <w:rsid w:val="5B5F4105"/>
    <w:rsid w:val="5C55666C"/>
    <w:rsid w:val="5EEA5386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0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2022-12-14T04:59:48Z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71D6184BB9CD4940B895D625135EF2B5</vt:lpwstr>
  </property>
</Properties>
</file>