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sz w:val="21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12月12日动态</w:t>
      </w:r>
    </w:p>
    <w:p>
      <w:pPr>
        <w:rPr>
          <w:rFonts w:hint="eastAsia" w:ascii="宋体" w:hAnsi="宋体" w:eastAsia="宋体" w:cs="宋体"/>
          <w:b/>
          <w:bCs/>
          <w:sz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lang w:val="en-US" w:eastAsia="zh-CN"/>
        </w:rPr>
        <w:t>集体活动篇</w:t>
      </w:r>
    </w:p>
    <w:p>
      <w:pPr>
        <w:jc w:val="center"/>
        <w:rPr>
          <w:rFonts w:hint="default" w:ascii="宋体" w:hAnsi="宋体" w:eastAsia="宋体" w:cs="宋体"/>
          <w:b w:val="0"/>
          <w:bCs w:val="0"/>
          <w:sz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lang w:val="en-US" w:eastAsia="zh-CN"/>
        </w:rPr>
        <w:t>语言：《大雪兔》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eastAsia" w:ascii="宋体" w:hAnsi="宋体" w:cs="宋体"/>
          <w:b w:val="0"/>
          <w:bCs/>
          <w:szCs w:val="21"/>
        </w:rPr>
      </w:pPr>
      <w:r>
        <w:rPr>
          <w:rFonts w:hint="eastAsia" w:ascii="宋体" w:hAnsi="宋体" w:cs="宋体"/>
          <w:b w:val="0"/>
          <w:bCs/>
          <w:szCs w:val="21"/>
        </w:rPr>
        <w:t xml:space="preserve"> 《大雪兔》是一则语言优美、充满童趣的故事，讲述了小兔嘴馋偷吃雪人上的胡萝卜后非常后悔，在没等到堆雪人的朋友情况下堆了一个大雪兔来告诉堆雪人的朋友，勇于道歉的故事。活动通过欣赏视频，引导孩子大胆讲述故事情节变化，从而体验小白兔的心理变化过程，感受其聪明、可爱、诚实的形象特点</w:t>
      </w:r>
    </w:p>
    <w:p>
      <w:pPr>
        <w:rPr>
          <w:rFonts w:hint="default" w:ascii="黑体" w:hAnsi="黑体" w:eastAsia="黑体" w:cs="黑体"/>
          <w:sz w:val="21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264160</wp:posOffset>
            </wp:positionH>
            <wp:positionV relativeFrom="paragraph">
              <wp:posOffset>78105</wp:posOffset>
            </wp:positionV>
            <wp:extent cx="2175510" cy="1631950"/>
            <wp:effectExtent l="0" t="0" r="3810" b="13970"/>
            <wp:wrapNone/>
            <wp:docPr id="8" name="图片 8" descr="C:\Users\13721\Desktop\2B417F3D80EF243456075E05841443C5.png2B417F3D80EF243456075E05841443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13721\Desktop\2B417F3D80EF243456075E05841443C5.png2B417F3D80EF243456075E05841443C5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2789555</wp:posOffset>
            </wp:positionH>
            <wp:positionV relativeFrom="paragraph">
              <wp:posOffset>81915</wp:posOffset>
            </wp:positionV>
            <wp:extent cx="2175510" cy="1631950"/>
            <wp:effectExtent l="0" t="0" r="3810" b="13970"/>
            <wp:wrapNone/>
            <wp:docPr id="9" name="图片 9" descr="C:\Users\13721\Desktop\9F743DED6C7DF57A257F510D101C4903.png9F743DED6C7DF57A257F510D101C4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13721\Desktop\9F743DED6C7DF57A257F510D101C4903.png9F743DED6C7DF57A257F510D101C4903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2761615</wp:posOffset>
            </wp:positionH>
            <wp:positionV relativeFrom="paragraph">
              <wp:posOffset>76835</wp:posOffset>
            </wp:positionV>
            <wp:extent cx="2175510" cy="1631950"/>
            <wp:effectExtent l="0" t="0" r="3810" b="13970"/>
            <wp:wrapNone/>
            <wp:docPr id="13" name="图片 13" descr="C:\Users\13721\Desktop\57624769B6238E5FC152D881CD99201E.png57624769B6238E5FC152D881CD9920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13721\Desktop\57624769B6238E5FC152D881CD99201E.png57624769B6238E5FC152D881CD99201E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256540</wp:posOffset>
            </wp:positionH>
            <wp:positionV relativeFrom="paragraph">
              <wp:posOffset>83185</wp:posOffset>
            </wp:positionV>
            <wp:extent cx="2175510" cy="1631950"/>
            <wp:effectExtent l="0" t="0" r="3810" b="13970"/>
            <wp:wrapNone/>
            <wp:docPr id="14" name="图片 14" descr="C:\Users\13721\Desktop\49C6E94CEC1EB9D3E320415D2FD5F72C.png49C6E94CEC1EB9D3E320415D2FD5F7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13721\Desktop\49C6E94CEC1EB9D3E320415D2FD5F72C.png49C6E94CEC1EB9D3E320415D2FD5F72C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widowControl/>
        <w:spacing w:line="360" w:lineRule="exact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/>
          <w:szCs w:val="21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ascii="宋体" w:hAnsi="宋体" w:cs="宋体"/>
          <w:b w:val="0"/>
          <w:bCs/>
          <w:kern w:val="0"/>
          <w:szCs w:val="21"/>
        </w:rPr>
      </w:pPr>
      <w:r>
        <w:rPr>
          <w:rFonts w:hint="eastAsia" w:ascii="宋体" w:hAnsi="宋体" w:eastAsia="宋体"/>
          <w:szCs w:val="21"/>
          <w:lang w:val="en-US" w:eastAsia="zh-CN"/>
        </w:rPr>
        <w:t>在本次活动中，孩子们</w:t>
      </w:r>
      <w:r>
        <w:rPr>
          <w:rFonts w:ascii="宋体" w:hAnsi="宋体" w:cs="宋体"/>
          <w:b w:val="0"/>
          <w:bCs/>
          <w:kern w:val="0"/>
          <w:szCs w:val="21"/>
        </w:rPr>
        <w:t>体验小白兔的心理变化过程，</w:t>
      </w:r>
      <w:r>
        <w:rPr>
          <w:rFonts w:hint="eastAsia" w:ascii="宋体" w:hAnsi="宋体" w:cs="宋体"/>
          <w:b w:val="0"/>
          <w:bCs/>
          <w:kern w:val="0"/>
          <w:szCs w:val="21"/>
        </w:rPr>
        <w:t>明白做错事要勇于承认错误</w:t>
      </w:r>
      <w:r>
        <w:rPr>
          <w:rFonts w:hint="eastAsia" w:ascii="宋体" w:hAnsi="宋体" w:cs="宋体"/>
          <w:b w:val="0"/>
          <w:bCs/>
          <w:kern w:val="0"/>
          <w:szCs w:val="21"/>
          <w:lang w:eastAsia="zh-CN"/>
        </w:rPr>
        <w:t>，</w:t>
      </w:r>
      <w:r>
        <w:rPr>
          <w:rFonts w:ascii="宋体" w:hAnsi="宋体" w:cs="宋体"/>
          <w:b w:val="0"/>
          <w:bCs/>
          <w:kern w:val="0"/>
          <w:szCs w:val="21"/>
        </w:rPr>
        <w:t>理解故事内容，大胆讲述</w:t>
      </w:r>
      <w:r>
        <w:rPr>
          <w:rFonts w:hint="eastAsia" w:ascii="宋体" w:hAnsi="宋体" w:cs="宋体"/>
          <w:b w:val="0"/>
          <w:bCs/>
          <w:kern w:val="0"/>
          <w:szCs w:val="21"/>
        </w:rPr>
        <w:t>小白兔偷吃萝卜的</w:t>
      </w:r>
      <w:r>
        <w:rPr>
          <w:rFonts w:ascii="宋体" w:hAnsi="宋体" w:cs="宋体"/>
          <w:b w:val="0"/>
          <w:bCs/>
          <w:kern w:val="0"/>
          <w:szCs w:val="21"/>
        </w:rPr>
        <w:t>故事情节。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eastAsia" w:ascii="宋体" w:hAnsi="宋体" w:cs="宋体"/>
          <w:b/>
          <w:bCs w:val="0"/>
          <w:kern w:val="0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kern w:val="0"/>
          <w:szCs w:val="21"/>
          <w:lang w:val="en-US" w:eastAsia="zh-CN"/>
        </w:rPr>
        <w:t>户外活动篇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1"/>
          <w:szCs w:val="21"/>
          <w:shd w:val="clear" w:fill="FFFFFF"/>
        </w:rPr>
        <w:t>户外活动是幼儿园日常教学内容之一。积极开展幼儿户外活动既可以愉悦幼儿心情，让幼儿建立一个健康良好的心理，还可以锻炼幼儿肢体协调性，增强幼儿身体素质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1"/>
          <w:szCs w:val="21"/>
          <w:shd w:val="clear" w:fill="FFFFFF"/>
          <w:lang w:eastAsia="zh-CN"/>
        </w:rPr>
        <w:t>。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lang w:val="en-US" w:eastAsia="zh-CN"/>
        </w:rPr>
        <w:t>在今天的户外活动中，孩子们玩的多开心啊！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eastAsia" w:ascii="宋体" w:hAnsi="宋体" w:eastAsia="宋体" w:cs="宋体"/>
          <w:b/>
          <w:bCs w:val="0"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164465</wp:posOffset>
            </wp:positionH>
            <wp:positionV relativeFrom="paragraph">
              <wp:posOffset>46990</wp:posOffset>
            </wp:positionV>
            <wp:extent cx="2175510" cy="1631315"/>
            <wp:effectExtent l="0" t="0" r="3810" b="14605"/>
            <wp:wrapNone/>
            <wp:docPr id="3" name="图片 3" descr="C:\Users\13721\Desktop\0FD904B2F8B37BE4674DBBBBCFE9B05C.png0FD904B2F8B37BE4674DBBBBCFE9B0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13721\Desktop\0FD904B2F8B37BE4674DBBBBCFE9B05C.png0FD904B2F8B37BE4674DBBBBCFE9B05C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2684780</wp:posOffset>
            </wp:positionH>
            <wp:positionV relativeFrom="paragraph">
              <wp:posOffset>55245</wp:posOffset>
            </wp:positionV>
            <wp:extent cx="2175510" cy="1631315"/>
            <wp:effectExtent l="0" t="0" r="3810" b="14605"/>
            <wp:wrapNone/>
            <wp:docPr id="4" name="图片 4" descr="C:\Users\13721\Desktop\8B20F9985A2FFB7F56D05C4190C841A7.png8B20F9985A2FFB7F56D05C4190C841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13721\Desktop\8B20F9985A2FFB7F56D05C4190C841A7.png8B20F9985A2FFB7F56D05C4190C841A7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default" w:ascii="宋体" w:hAnsi="宋体" w:cs="宋体"/>
          <w:b w:val="0"/>
          <w:bCs/>
          <w:kern w:val="0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2623185</wp:posOffset>
            </wp:positionH>
            <wp:positionV relativeFrom="paragraph">
              <wp:posOffset>-100965</wp:posOffset>
            </wp:positionV>
            <wp:extent cx="2175510" cy="1631315"/>
            <wp:effectExtent l="0" t="0" r="3810" b="14605"/>
            <wp:wrapNone/>
            <wp:docPr id="6" name="图片 6" descr="C:\Users\13721\Desktop\9BF7BDFAB811319D946B2C41BA820362.png9BF7BDFAB811319D946B2C41BA820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13721\Desktop\9BF7BDFAB811319D946B2C41BA820362.png9BF7BDFAB811319D946B2C41BA820362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141605</wp:posOffset>
            </wp:positionH>
            <wp:positionV relativeFrom="paragraph">
              <wp:posOffset>-93345</wp:posOffset>
            </wp:positionV>
            <wp:extent cx="2175510" cy="1631315"/>
            <wp:effectExtent l="0" t="0" r="3810" b="14605"/>
            <wp:wrapNone/>
            <wp:docPr id="5" name="图片 5" descr="C:\Users\13721\Desktop\09DAA7D65A491BABCCD9701B27937B48.png09DAA7D65A491BABCCD9701B27937B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13721\Desktop\09DAA7D65A491BABCCD9701B27937B48.png09DAA7D65A491BABCCD9701B27937B48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</w:rPr>
      </w:pPr>
    </w:p>
    <w:p>
      <w:pPr>
        <w:spacing w:line="360" w:lineRule="exact"/>
        <w:rPr>
          <w:rFonts w:hint="eastAsia" w:ascii="宋体" w:hAnsi="宋体" w:eastAsia="宋体"/>
          <w:szCs w:val="21"/>
        </w:rPr>
      </w:pPr>
    </w:p>
    <w:p>
      <w:pPr>
        <w:spacing w:line="360" w:lineRule="exact"/>
        <w:rPr>
          <w:rFonts w:hint="eastAsia" w:ascii="宋体" w:hAnsi="宋体" w:eastAsia="宋体"/>
          <w:szCs w:val="21"/>
        </w:rPr>
      </w:pPr>
    </w:p>
    <w:p>
      <w:pPr>
        <w:spacing w:line="360" w:lineRule="exact"/>
        <w:rPr>
          <w:rFonts w:hint="eastAsia" w:ascii="宋体" w:hAnsi="宋体" w:eastAsia="宋体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2592705</wp:posOffset>
            </wp:positionH>
            <wp:positionV relativeFrom="paragraph">
              <wp:posOffset>96520</wp:posOffset>
            </wp:positionV>
            <wp:extent cx="2175510" cy="1631315"/>
            <wp:effectExtent l="0" t="0" r="3810" b="14605"/>
            <wp:wrapNone/>
            <wp:docPr id="10" name="图片 10" descr="C:\Users\13721\Desktop\306D763D88894E345571B48C400BC5F7.png306D763D88894E345571B48C400BC5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13721\Desktop\306D763D88894E345571B48C400BC5F7.png306D763D88894E345571B48C400BC5F7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104775</wp:posOffset>
            </wp:positionV>
            <wp:extent cx="2175510" cy="1631315"/>
            <wp:effectExtent l="0" t="0" r="3810" b="14605"/>
            <wp:wrapNone/>
            <wp:docPr id="7" name="图片 7" descr="C:\Users\13721\Desktop\20AD011B79D85192D6964EA650627428.png20AD011B79D85192D6964EA650627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13721\Desktop\20AD011B79D85192D6964EA650627428.png20AD011B79D85192D6964EA650627428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2592705</wp:posOffset>
            </wp:positionH>
            <wp:positionV relativeFrom="paragraph">
              <wp:posOffset>66675</wp:posOffset>
            </wp:positionV>
            <wp:extent cx="2175510" cy="1631315"/>
            <wp:effectExtent l="0" t="0" r="3810" b="14605"/>
            <wp:wrapNone/>
            <wp:docPr id="17" name="图片 17" descr="C:\Users\13721\Desktop\B7A6C96FD26888E25A43F2853951C81F.pngB7A6C96FD26888E25A43F2853951C8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13721\Desktop\B7A6C96FD26888E25A43F2853951C81F.pngB7A6C96FD26888E25A43F2853951C81F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66675</wp:posOffset>
            </wp:positionV>
            <wp:extent cx="2175510" cy="1631315"/>
            <wp:effectExtent l="0" t="0" r="3810" b="14605"/>
            <wp:wrapNone/>
            <wp:docPr id="16" name="图片 16" descr="C:\Users\13721\Desktop\AB5141222EA938202A0E36364CE3B4F7.pngAB5141222EA938202A0E36364CE3B4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13721\Desktop\AB5141222EA938202A0E36364CE3B4F7.pngAB5141222EA938202A0E36364CE3B4F7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58420</wp:posOffset>
            </wp:positionV>
            <wp:extent cx="2175510" cy="1631950"/>
            <wp:effectExtent l="0" t="0" r="3810" b="13970"/>
            <wp:wrapNone/>
            <wp:docPr id="15" name="图片 15" descr="C:\Users\13721\Desktop\49C6E94CEC1EB9D3E320415D2FD5F72C.png49C6E94CEC1EB9D3E320415D2FD5F7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13721\Desktop\49C6E94CEC1EB9D3E320415D2FD5F72C.png49C6E94CEC1EB9D3E320415D2FD5F72C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2592705</wp:posOffset>
            </wp:positionH>
            <wp:positionV relativeFrom="paragraph">
              <wp:posOffset>57785</wp:posOffset>
            </wp:positionV>
            <wp:extent cx="2175510" cy="1631950"/>
            <wp:effectExtent l="0" t="0" r="3810" b="13970"/>
            <wp:wrapNone/>
            <wp:docPr id="11" name="图片 11" descr="C:\Users\13721\Desktop\49C6E94CEC1EB9D3E320415D2FD5F72C.png49C6E94CEC1EB9D3E320415D2FD5F7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13721\Desktop\49C6E94CEC1EB9D3E320415D2FD5F72C.png49C6E94CEC1EB9D3E320415D2FD5F72C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66040</wp:posOffset>
            </wp:positionV>
            <wp:extent cx="2175510" cy="1631950"/>
            <wp:effectExtent l="0" t="0" r="3810" b="13970"/>
            <wp:wrapNone/>
            <wp:docPr id="12" name="图片 12" descr="C:\Users\13721\Desktop\49C6E94CEC1EB9D3E320415D2FD5F72C.png49C6E94CEC1EB9D3E320415D2FD5F7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13721\Desktop\49C6E94CEC1EB9D3E320415D2FD5F72C.png49C6E94CEC1EB9D3E320415D2FD5F72C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2585085</wp:posOffset>
            </wp:positionH>
            <wp:positionV relativeFrom="paragraph">
              <wp:posOffset>104775</wp:posOffset>
            </wp:positionV>
            <wp:extent cx="2175510" cy="1631315"/>
            <wp:effectExtent l="0" t="0" r="3810" b="14605"/>
            <wp:wrapNone/>
            <wp:docPr id="19" name="图片 19" descr="C:\Users\13721\Desktop\B23ED66A09C3232779C542F7F4F30C8D.pngB23ED66A09C3232779C542F7F4F30C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13721\Desktop\B23ED66A09C3232779C542F7F4F30C8D.pngB23ED66A09C3232779C542F7F4F30C8D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102870</wp:posOffset>
            </wp:positionH>
            <wp:positionV relativeFrom="paragraph">
              <wp:posOffset>120650</wp:posOffset>
            </wp:positionV>
            <wp:extent cx="2175510" cy="1631315"/>
            <wp:effectExtent l="0" t="0" r="3810" b="14605"/>
            <wp:wrapNone/>
            <wp:docPr id="18" name="图片 18" descr="C:\Users\13721\Desktop\B70ED7653D52E10B6D48257C45D81C33.pngB70ED7653D52E10B6D48257C45D81C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13721\Desktop\B70ED7653D52E10B6D48257C45D81C33.pngB70ED7653D52E10B6D48257C45D81C33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2578100</wp:posOffset>
            </wp:positionH>
            <wp:positionV relativeFrom="paragraph">
              <wp:posOffset>120015</wp:posOffset>
            </wp:positionV>
            <wp:extent cx="2175510" cy="1631315"/>
            <wp:effectExtent l="0" t="0" r="3810" b="14605"/>
            <wp:wrapNone/>
            <wp:docPr id="22" name="图片 22" descr="C:\Users\13721\Desktop\CCAC0147A873F6B6A40CE03993A6B0D8.pngCCAC0147A873F6B6A40CE03993A6B0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13721\Desktop\CCAC0147A873F6B6A40CE03993A6B0D8.pngCCAC0147A873F6B6A40CE03993A6B0D8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121285</wp:posOffset>
            </wp:positionV>
            <wp:extent cx="2175510" cy="1631315"/>
            <wp:effectExtent l="0" t="0" r="3810" b="14605"/>
            <wp:wrapNone/>
            <wp:docPr id="23" name="图片 23" descr="C:\Users\13721\Desktop\B94EA59AE92522106A363024CBDEDEA1.pngB94EA59AE92522106A363024CBDEDE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13721\Desktop\B94EA59AE92522106A363024CBDEDEA1.pngB94EA59AE92522106A363024CBDEDEA1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2562225</wp:posOffset>
            </wp:positionH>
            <wp:positionV relativeFrom="paragraph">
              <wp:posOffset>120015</wp:posOffset>
            </wp:positionV>
            <wp:extent cx="2175510" cy="1631315"/>
            <wp:effectExtent l="0" t="0" r="3810" b="14605"/>
            <wp:wrapNone/>
            <wp:docPr id="21" name="图片 21" descr="C:\Users\13721\Desktop\CCAC0147A873F6B6A40CE03993A6B0D8.pngCCAC0147A873F6B6A40CE03993A6B0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13721\Desktop\CCAC0147A873F6B6A40CE03993A6B0D8.pngCCAC0147A873F6B6A40CE03993A6B0D8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121285</wp:posOffset>
            </wp:positionV>
            <wp:extent cx="2175510" cy="1631315"/>
            <wp:effectExtent l="0" t="0" r="3810" b="14605"/>
            <wp:wrapNone/>
            <wp:docPr id="20" name="图片 20" descr="C:\Users\13721\Desktop\B94EA59AE92522106A363024CBDEDEA1.pngB94EA59AE92522106A363024CBDEDE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13721\Desktop\B94EA59AE92522106A363024CBDEDEA1.pngB94EA59AE92522106A363024CBDEDEA1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96520</wp:posOffset>
            </wp:positionH>
            <wp:positionV relativeFrom="paragraph">
              <wp:posOffset>-6350</wp:posOffset>
            </wp:positionV>
            <wp:extent cx="2174875" cy="1631315"/>
            <wp:effectExtent l="0" t="0" r="4445" b="14605"/>
            <wp:wrapNone/>
            <wp:docPr id="25" name="图片 25" descr="C:\Users\13721\Desktop\EB5242F494A3869242437466592AFF57.pngEB5242F494A3869242437466592AFF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13721\Desktop\EB5242F494A3869242437466592AFF57.pngEB5242F494A3869242437466592AFF57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2586355</wp:posOffset>
            </wp:positionH>
            <wp:positionV relativeFrom="paragraph">
              <wp:posOffset>-7620</wp:posOffset>
            </wp:positionV>
            <wp:extent cx="2174875" cy="1631315"/>
            <wp:effectExtent l="0" t="0" r="4445" b="14605"/>
            <wp:wrapNone/>
            <wp:docPr id="24" name="图片 24" descr="C:\Users\13721\Desktop\EEDB50F8C9B28168AA988FEAAAE22419.pngEEDB50F8C9B28168AA988FEAAAE22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13721\Desktop\EEDB50F8C9B28168AA988FEAAAE22419.pngEEDB50F8C9B28168AA988FEAAAE22419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</w:rPr>
        <w:t>温馨提示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</w:rPr>
        <w:t>最近天气</w:t>
      </w:r>
      <w:r>
        <w:rPr>
          <w:rFonts w:hint="eastAsia" w:ascii="宋体" w:hAnsi="宋体" w:eastAsia="宋体"/>
          <w:lang w:val="en-US" w:eastAsia="zh-CN"/>
        </w:rPr>
        <w:t>温差较大</w:t>
      </w:r>
      <w:r>
        <w:rPr>
          <w:rFonts w:hint="eastAsia" w:ascii="宋体" w:hAnsi="宋体" w:eastAsia="宋体"/>
        </w:rPr>
        <w:t>，小朋友们容易感冒咳嗽，爸爸妈妈要及时给小朋友添加衣物哦，请假在家休息的小朋友要及时照顾好自己的身体，多喝水哦</w:t>
      </w:r>
      <w:r>
        <w:rPr>
          <w:rFonts w:hint="eastAsia" w:ascii="宋体" w:hAnsi="宋体" w:eastAsia="宋体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eastAsia="zh-CN"/>
        </w:rPr>
      </w:pPr>
      <w:r>
        <w:rPr>
          <w:rFonts w:ascii="宋体" w:hAnsi="宋体" w:eastAsia="宋体"/>
        </w:rPr>
        <w:t>1.</w:t>
      </w:r>
      <w:r>
        <w:rPr>
          <w:rFonts w:hint="eastAsia" w:ascii="宋体" w:hAnsi="宋体" w:eastAsia="宋体"/>
        </w:rPr>
        <w:t>请各位家长给小朋友的保温杯里放温水哦</w:t>
      </w:r>
      <w:r>
        <w:rPr>
          <w:rFonts w:hint="eastAsia" w:ascii="宋体" w:hAnsi="宋体" w:eastAsia="宋体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  <w:lang w:val="en-US" w:eastAsia="zh-CN"/>
        </w:rPr>
        <w:t>2.请各位将垫背巾在家给孩子垫好，户外出汗，预防感冒。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  <w:lang w:val="en-US" w:eastAsia="zh-CN"/>
        </w:rPr>
        <w:t>3.今天正常开展全托不延时班，请各位安排好工作，按时来接宝贝哦！</w:t>
      </w:r>
    </w:p>
    <w:p>
      <w:pPr>
        <w:spacing w:line="360" w:lineRule="exact"/>
        <w:ind w:firstLine="480" w:firstLineChars="200"/>
        <w:rPr>
          <w:rFonts w:hint="eastAsia" w:ascii="宋体" w:hAnsi="宋体" w:eastAsia="宋体"/>
          <w:lang w:val="en-US" w:eastAsia="zh-CN"/>
        </w:rPr>
      </w:pPr>
      <w:bookmarkStart w:id="0" w:name="_GoBack"/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400685</wp:posOffset>
            </wp:positionH>
            <wp:positionV relativeFrom="paragraph">
              <wp:posOffset>62865</wp:posOffset>
            </wp:positionV>
            <wp:extent cx="4453890" cy="5497195"/>
            <wp:effectExtent l="0" t="0" r="11430" b="4445"/>
            <wp:wrapNone/>
            <wp:docPr id="2" name="图片 2" descr="IMG_7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76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53890" cy="549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default" w:ascii="宋体" w:hAnsi="宋体" w:eastAsia="宋体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margin">
            <wp:posOffset>-1134745</wp:posOffset>
          </wp:positionH>
          <wp:positionV relativeFrom="margin">
            <wp:posOffset>-911860</wp:posOffset>
          </wp:positionV>
          <wp:extent cx="7550150" cy="10680065"/>
          <wp:effectExtent l="0" t="0" r="12700" b="6985"/>
          <wp:wrapNone/>
          <wp:docPr id="1" name="WordPictureWatermark221409" descr="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ordPictureWatermark221409" descr="9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0150" cy="1068006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ywiaGRpZCI6ImU3NTc0YWM3OGNkYWIxMGZlZTcxZWVjMTVmOTRlM2IwIiwidXNlckNvdW50IjozfQ=="/>
  </w:docVars>
  <w:rsids>
    <w:rsidRoot w:val="5C55666C"/>
    <w:rsid w:val="12B97A97"/>
    <w:rsid w:val="1ECB3DE1"/>
    <w:rsid w:val="334B1349"/>
    <w:rsid w:val="387F3BF4"/>
    <w:rsid w:val="498F6A09"/>
    <w:rsid w:val="4B100DF1"/>
    <w:rsid w:val="59F941F8"/>
    <w:rsid w:val="5B5F4105"/>
    <w:rsid w:val="5C55666C"/>
    <w:rsid w:val="5EEA5386"/>
    <w:rsid w:val="6F134EE0"/>
    <w:rsid w:val="70AE301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cerresourceshop\template\19954113\3e990d7e-2ea9-4513-8a43-7c8001bbf144\&#23567;&#28165;&#26032;&#36793;&#26694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小清新边框信纸.docx</Template>
  <Pages>3</Pages>
  <Words>103</Words>
  <Characters>103</Characters>
  <Lines>0</Lines>
  <Paragraphs>0</Paragraphs>
  <TotalTime>2</TotalTime>
  <ScaleCrop>false</ScaleCrop>
  <LinksUpToDate>false</LinksUpToDate>
  <CharactersWithSpaces>109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2022-10-28T04:49:00Z</dcterms:created>
  <dc:creator>栗子</dc:creator>
  <cp:lastModifiedBy>13721</cp:lastModifiedBy>
  <dcterms:modified xsi:type="dcterms:W3CDTF">2022-12-12T05:13:36Z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v1.0_mb_q13fuR4H2U1S2fDYGJDxYQ==</vt:lpwstr>
  </property>
  <property fmtid="{D5CDD505-2E9C-101B-9397-08002B2CF9AE}" pid="4" name="ICV">
    <vt:lpwstr>67C14760F7414C0E802E08A46E6E9145</vt:lpwstr>
  </property>
</Properties>
</file>