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2022.12.13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冬天到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有16位小朋友来园，12位小朋友请假不来园！在家休息的孩子要好好休息哦~有任何情况请及时告知班级老师。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集体活动：美术《雪花飘飘》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这是一节线条绘画活动。冬天到了，孩子们对下雪天非常喜欢，雪花是他们非常感兴趣的物体，它呈白色六角形，它轻盈的从天空飘落下，很有飘逸感。本次活动主要引导幼儿在观察雪花的基础上，了解雪花的外形特征，并能用较流畅的线条画出雪花，从而体验大胆作画的乐趣。</w:t>
      </w:r>
    </w:p>
    <w:p>
      <w:pPr>
        <w:ind w:firstLine="420" w:firstLineChars="200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其中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小朋友认真倾听，愿意</w:t>
      </w:r>
      <w:r>
        <w:rPr>
          <w:rFonts w:hint="eastAsia" w:ascii="宋体" w:hAnsi="宋体" w:cs="宋体"/>
          <w:color w:val="000000"/>
          <w:szCs w:val="21"/>
        </w:rPr>
        <w:t>尝试用线条表现出雪花的外形特征</w:t>
      </w:r>
      <w:r>
        <w:rPr>
          <w:rFonts w:hint="eastAsia" w:ascii="宋体" w:hAnsi="宋体" w:cs="宋体"/>
          <w:color w:val="000000"/>
          <w:szCs w:val="21"/>
          <w:lang w:eastAsia="zh-CN"/>
        </w:rPr>
        <w:t>，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小朋友还上前大胆介绍了雪花的形态</w:t>
      </w:r>
      <w:r>
        <w:rPr>
          <w:rFonts w:hint="eastAsia" w:ascii="宋体" w:hAnsi="宋体" w:cs="宋体"/>
          <w:color w:val="000000"/>
          <w:szCs w:val="21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color w:val="000000"/>
          <w:szCs w:val="21"/>
        </w:rPr>
        <w:t>愿意大胆作画，体验画雪花的快乐</w:t>
      </w:r>
      <w:r>
        <w:rPr>
          <w:rFonts w:hint="eastAsia" w:ascii="宋体" w:hAnsi="宋体" w:cs="宋体"/>
          <w:szCs w:val="21"/>
          <w:lang w:val="en-US" w:eastAsia="zh-CN"/>
        </w:rPr>
        <w:t>。</w:t>
      </w:r>
    </w:p>
    <w:p>
      <w:pPr>
        <w:jc w:val="center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18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8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8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18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8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18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/>
          <w:b w:val="0"/>
          <w:bCs/>
          <w:szCs w:val="21"/>
          <w:lang w:val="en-US" w:eastAsia="zh-CN"/>
        </w:rPr>
      </w:pP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2" name="图片 22" descr="IMG_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8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502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5" name="图片 25" descr="IMG_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8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青蛙排排好，你挑选一个我挑选一个，比比谁的青蛙跳得远。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我们一起来给娃娃装扮一下吧。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3" name="图片 23" descr="IMG_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8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6" name="图片 26" descr="IMG_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8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信封里有小秘密，我们用手电筒来探究一下，能看到吗。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橡皮泥是我的最爱，看我把橡皮泥搓成了汤圆形状，戳在一起就是糖葫芦啦。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4" name="图片 24" descr="IMG_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8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7" name="图片 27" descr="IMG_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8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恐龙拼图太有意思了，我会将所有的拼图都完成呢。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我用万能工匠拼了小花，组合在一起像花丛一样。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孩子们主动提议说要玩沙包，我们挑选了有太阳的场地，孩子们每人一个沙包进行游戏，有的在往上抛，有的在往前抛，有的转着圈抛，玩的不亦乐乎。其中</w:t>
      </w:r>
      <w:r>
        <w:rPr>
          <w:rFonts w:hint="eastAsia"/>
          <w:u w:val="single"/>
          <w:lang w:val="en-US" w:eastAsia="zh-CN"/>
        </w:rPr>
        <w:t>周艺天、谌睿、张悦威</w:t>
      </w:r>
      <w:r>
        <w:rPr>
          <w:rFonts w:hint="eastAsia"/>
          <w:lang w:val="en-US" w:eastAsia="zh-CN"/>
        </w:rPr>
        <w:t>小朋友在老师的提醒下能够注意安全，不追逐打闹。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8" name="图片 28" descr="IMG_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18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9" name="图片 29" descr="IMG_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18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0" name="图片 30" descr="IMG_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18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1" name="图片 31" descr="IMG_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18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2" name="图片 32" descr="IMG_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18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 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3" name="图片 33" descr="IMG_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18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今天我们吃的是：鸭胗炒茭白、莴苣丝炒腐竹、青菜山药蘑菇汤。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光盘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：杨易、王若鑫、周艺天、阴少帅、蒋翊晗。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sz w:val="21"/>
          <w:szCs w:val="21"/>
        </w:rPr>
        <w:t>学生上、放学及家长接送途中应科学佩戴口罩，保持社交距离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2.安全平台上教育活动请及时关注并完成哦~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3.幼儿出现发烧感冒咳嗽等情况，请及时告知班级老师，并持有24小时核酸结果入园。</w:t>
      </w:r>
    </w:p>
    <w:sectPr>
      <w:headerReference r:id="rId3" w:type="default"/>
      <w:pgSz w:w="11906" w:h="16838"/>
      <w:pgMar w:top="1440" w:right="1800" w:bottom="49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gsImhkaWQiOiIwMDBkY2QxNzQ2ZjM2YTVjYWVmOTQ2YjMxOWYwNTYyYiIsInVzZXJDb3VudCI6MX0="/>
  </w:docVars>
  <w:rsids>
    <w:rsidRoot w:val="767A192E"/>
    <w:rsid w:val="04205696"/>
    <w:rsid w:val="0D4471D1"/>
    <w:rsid w:val="0F7E1E41"/>
    <w:rsid w:val="11D60E00"/>
    <w:rsid w:val="12E94889"/>
    <w:rsid w:val="141270DF"/>
    <w:rsid w:val="16443E43"/>
    <w:rsid w:val="17AD1F57"/>
    <w:rsid w:val="19474616"/>
    <w:rsid w:val="1DCF332C"/>
    <w:rsid w:val="1EA739DD"/>
    <w:rsid w:val="241C2348"/>
    <w:rsid w:val="2BFD3212"/>
    <w:rsid w:val="30564EB6"/>
    <w:rsid w:val="32DF0101"/>
    <w:rsid w:val="332F74DC"/>
    <w:rsid w:val="3672558B"/>
    <w:rsid w:val="41FE2B6F"/>
    <w:rsid w:val="4B9E0825"/>
    <w:rsid w:val="4D0B685F"/>
    <w:rsid w:val="54076AB4"/>
    <w:rsid w:val="54357E14"/>
    <w:rsid w:val="55032FB4"/>
    <w:rsid w:val="587B3A2E"/>
    <w:rsid w:val="5BD3216D"/>
    <w:rsid w:val="5D885831"/>
    <w:rsid w:val="5FE93D86"/>
    <w:rsid w:val="5FF76C10"/>
    <w:rsid w:val="63522991"/>
    <w:rsid w:val="64D7267F"/>
    <w:rsid w:val="6F8D63A0"/>
    <w:rsid w:val="73F90DAF"/>
    <w:rsid w:val="767A192E"/>
    <w:rsid w:val="77F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754</Words>
  <Characters>766</Characters>
  <Lines>0</Lines>
  <Paragraphs>0</Paragraphs>
  <TotalTime>1</TotalTime>
  <ScaleCrop>false</ScaleCrop>
  <LinksUpToDate>false</LinksUpToDate>
  <CharactersWithSpaces>770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admin</cp:lastModifiedBy>
  <dcterms:modified xsi:type="dcterms:W3CDTF">2022-12-13T05:15:13Z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0BBB6789D2C340FCA8C656F34A455DFC</vt:lpwstr>
  </property>
</Properties>
</file>