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-376555</wp:posOffset>
                </wp:positionH>
                <wp:positionV relativeFrom="paragraph">
                  <wp:posOffset>-173990</wp:posOffset>
                </wp:positionV>
                <wp:extent cx="6100445" cy="921385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0445" cy="921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12.9今日动态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入园篇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520315" cy="1890395"/>
                                  <wp:effectExtent l="0" t="0" r="9525" b="14605"/>
                                  <wp:docPr id="3" name="图片 3" descr="IMG_80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IMG_809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315" cy="1890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520315" cy="1890395"/>
                                  <wp:effectExtent l="0" t="0" r="9525" b="14605"/>
                                  <wp:docPr id="4" name="图片 4" descr="IMG_80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IMG_809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315" cy="1890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520315" cy="1890395"/>
                                  <wp:effectExtent l="0" t="0" r="9525" b="14605"/>
                                  <wp:docPr id="5" name="图片 5" descr="IMG_8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IMG_810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315" cy="1890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520315" cy="1890395"/>
                                  <wp:effectExtent l="0" t="0" r="9525" b="14605"/>
                                  <wp:docPr id="6" name="图片 6" descr="IMG_8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IMG_810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315" cy="1890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今天来了21个小朋友，只有4位小朋友没来。小钰儿来园依然有情绪，需要老师阿姨的抱抱。载誉宝宝说：“我们教室有企鹅，老师你能给我拍个照片吗？”载誉宝宝真是个善于发现的小朋友。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户外游戏篇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520315" cy="1890395"/>
                                  <wp:effectExtent l="0" t="0" r="9525" b="14605"/>
                                  <wp:docPr id="7" name="图片 7" descr="IMG_8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IMG_81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315" cy="1890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5888990" cy="4416425"/>
                                  <wp:effectExtent l="0" t="0" r="8890" b="3175"/>
                                  <wp:docPr id="8" name="图片 8" descr="IMG_8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IMG_81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8990" cy="4416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9.65pt;margin-top:-13.7pt;height:725.5pt;width:480.35pt;z-index:251659264;mso-width-relative:page;mso-height-relative:page;" filled="f" stroked="f" coordsize="21600,21600" o:gfxdata="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ugYoNwAAAAMAQAADwAAAAAAAAABACAAAAAiAAAA&#10;ZHJzL2Rvd25yZXYueG1sUEsBAhQAFAAAAAgAh07iQC2uptw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12.9今日动态</w:t>
                      </w:r>
                    </w:p>
                    <w:p>
                      <w:pPr>
                        <w:jc w:val="lef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入园篇</w:t>
                      </w:r>
                    </w:p>
                    <w:p>
                      <w:pPr>
                        <w:jc w:val="lef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  <w:drawing>
                          <wp:inline distT="0" distB="0" distL="114300" distR="114300">
                            <wp:extent cx="2520315" cy="1890395"/>
                            <wp:effectExtent l="0" t="0" r="9525" b="14605"/>
                            <wp:docPr id="3" name="图片 3" descr="IMG_80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IMG_809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315" cy="1890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  <w:drawing>
                          <wp:inline distT="0" distB="0" distL="114300" distR="114300">
                            <wp:extent cx="2520315" cy="1890395"/>
                            <wp:effectExtent l="0" t="0" r="9525" b="14605"/>
                            <wp:docPr id="4" name="图片 4" descr="IMG_80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IMG_809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315" cy="1890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left"/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 xml:space="preserve">   </w:t>
                      </w:r>
                    </w:p>
                    <w:p>
                      <w:pPr>
                        <w:jc w:val="lef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drawing>
                          <wp:inline distT="0" distB="0" distL="114300" distR="114300">
                            <wp:extent cx="2520315" cy="1890395"/>
                            <wp:effectExtent l="0" t="0" r="9525" b="14605"/>
                            <wp:docPr id="5" name="图片 5" descr="IMG_8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IMG_810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315" cy="1890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  <w:drawing>
                          <wp:inline distT="0" distB="0" distL="114300" distR="114300">
                            <wp:extent cx="2520315" cy="1890395"/>
                            <wp:effectExtent l="0" t="0" r="9525" b="14605"/>
                            <wp:docPr id="6" name="图片 6" descr="IMG_8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IMG_810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315" cy="1890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lef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 xml:space="preserve">    今天来了21个小朋友，只有4位小朋友没来。小钰儿来园依然有情绪，需要老师阿姨的抱抱。载誉宝宝说：“我们教室有企鹅，老师你能给我拍个照片吗？”载誉宝宝真是个善于发现的小朋友。</w:t>
                      </w:r>
                    </w:p>
                    <w:p>
                      <w:pPr>
                        <w:jc w:val="lef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户外游戏篇</w:t>
                      </w:r>
                    </w:p>
                    <w:p>
                      <w:pPr>
                        <w:jc w:val="lef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  <w:drawing>
                          <wp:inline distT="0" distB="0" distL="114300" distR="114300">
                            <wp:extent cx="2520315" cy="1890395"/>
                            <wp:effectExtent l="0" t="0" r="9525" b="14605"/>
                            <wp:docPr id="7" name="图片 7" descr="IMG_8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IMG_81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315" cy="1890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  <w:drawing>
                          <wp:inline distT="0" distB="0" distL="114300" distR="114300">
                            <wp:extent cx="5888990" cy="4416425"/>
                            <wp:effectExtent l="0" t="0" r="8890" b="3175"/>
                            <wp:docPr id="8" name="图片 8" descr="IMG_8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IMG_81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8990" cy="4416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lef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  <w:r>
        <w:rPr>
          <w:rFonts w:hint="eastAsia"/>
          <w:sz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2659380</wp:posOffset>
            </wp:positionH>
            <wp:positionV relativeFrom="paragraph">
              <wp:posOffset>36195</wp:posOffset>
            </wp:positionV>
            <wp:extent cx="2520315" cy="1890395"/>
            <wp:effectExtent l="0" t="0" r="9525" b="14605"/>
            <wp:wrapNone/>
            <wp:docPr id="9" name="图片 9" descr="IMG_8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81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rFonts w:hint="default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-83820</wp:posOffset>
            </wp:positionV>
            <wp:extent cx="2520315" cy="1890395"/>
            <wp:effectExtent l="0" t="0" r="9525" b="14605"/>
            <wp:wrapNone/>
            <wp:docPr id="11" name="图片 11" descr="IMG_8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81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-68580</wp:posOffset>
            </wp:positionV>
            <wp:extent cx="2520315" cy="1890395"/>
            <wp:effectExtent l="0" t="0" r="9525" b="14605"/>
            <wp:wrapNone/>
            <wp:docPr id="10" name="图片 10" descr="IMG_8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81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 xml:space="preserve">                                       </w:t>
      </w: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default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 xml:space="preserve">                                     </w:t>
      </w: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eastAsia"/>
          <w:sz w:val="21"/>
          <w:lang w:val="en-US" w:eastAsia="zh-CN"/>
        </w:rPr>
      </w:pPr>
    </w:p>
    <w:p>
      <w:pPr>
        <w:ind w:firstLine="840" w:firstLineChars="3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孩子们在投球，接球和踢球的游戏中学会了合作和分享。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区域游戏篇</w:t>
      </w:r>
    </w:p>
    <w:p>
      <w:pPr>
        <w:rPr>
          <w:rFonts w:hint="default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30480</wp:posOffset>
            </wp:positionV>
            <wp:extent cx="2520315" cy="1890395"/>
            <wp:effectExtent l="0" t="0" r="9525" b="14605"/>
            <wp:wrapNone/>
            <wp:docPr id="13" name="图片 13" descr="IMG_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809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30480</wp:posOffset>
            </wp:positionV>
            <wp:extent cx="2520315" cy="1890395"/>
            <wp:effectExtent l="0" t="0" r="9525" b="14605"/>
            <wp:wrapNone/>
            <wp:docPr id="12" name="图片 12" descr="IMG_8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81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 xml:space="preserve">                            </w:t>
      </w: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科探区：打电话                         娃娃家：下午茶</w:t>
      </w:r>
    </w:p>
    <w:p>
      <w:pPr>
        <w:rPr>
          <w:rFonts w:hint="default"/>
          <w:sz w:val="21"/>
          <w:lang w:val="en-US" w:eastAsia="zh-CN"/>
        </w:rPr>
      </w:pPr>
    </w:p>
    <w:p>
      <w:pPr>
        <w:rPr>
          <w:rFonts w:hint="default"/>
          <w:sz w:val="21"/>
          <w:lang w:val="en-US" w:eastAsia="zh-CN"/>
        </w:rPr>
      </w:pPr>
    </w:p>
    <w:p>
      <w:pPr>
        <w:rPr>
          <w:rFonts w:hint="default"/>
          <w:sz w:val="21"/>
          <w:lang w:val="en-US" w:eastAsia="zh-CN"/>
        </w:rPr>
      </w:pPr>
      <w:r>
        <w:rPr>
          <w:rFonts w:hint="default"/>
          <w:sz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114300</wp:posOffset>
            </wp:positionV>
            <wp:extent cx="2520315" cy="1890395"/>
            <wp:effectExtent l="0" t="0" r="9525" b="14605"/>
            <wp:wrapNone/>
            <wp:docPr id="16" name="图片 16" descr="IMG_8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809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106680</wp:posOffset>
            </wp:positionV>
            <wp:extent cx="2520315" cy="1890395"/>
            <wp:effectExtent l="0" t="0" r="9525" b="14605"/>
            <wp:wrapNone/>
            <wp:docPr id="14" name="图片 14" descr="IMG_8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809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 xml:space="preserve">  </w:t>
      </w:r>
    </w:p>
    <w:p>
      <w:pPr>
        <w:ind w:firstLine="420" w:firstLineChars="200"/>
        <w:rPr>
          <w:rFonts w:hint="eastAsia"/>
          <w:sz w:val="21"/>
          <w:lang w:val="en-US" w:eastAsia="zh-CN"/>
        </w:rPr>
      </w:pPr>
    </w:p>
    <w:p>
      <w:pPr>
        <w:ind w:firstLine="420" w:firstLineChars="200"/>
        <w:rPr>
          <w:rFonts w:hint="eastAsia"/>
          <w:sz w:val="21"/>
          <w:lang w:val="en-US" w:eastAsia="zh-CN"/>
        </w:rPr>
      </w:pPr>
    </w:p>
    <w:p>
      <w:pPr>
        <w:ind w:firstLine="420" w:firstLineChars="200"/>
        <w:rPr>
          <w:rFonts w:hint="eastAsia"/>
          <w:sz w:val="21"/>
          <w:lang w:val="en-US" w:eastAsia="zh-CN"/>
        </w:rPr>
      </w:pPr>
    </w:p>
    <w:p>
      <w:pPr>
        <w:ind w:firstLine="420" w:firstLineChars="200"/>
        <w:rPr>
          <w:rFonts w:hint="eastAsia"/>
          <w:sz w:val="21"/>
          <w:lang w:val="en-US" w:eastAsia="zh-CN"/>
        </w:rPr>
      </w:pPr>
    </w:p>
    <w:p>
      <w:pPr>
        <w:ind w:firstLine="420" w:firstLineChars="200"/>
        <w:rPr>
          <w:rFonts w:hint="eastAsia"/>
          <w:sz w:val="21"/>
          <w:lang w:val="en-US" w:eastAsia="zh-CN"/>
        </w:rPr>
      </w:pPr>
    </w:p>
    <w:p>
      <w:pPr>
        <w:ind w:firstLine="420" w:firstLineChars="200"/>
        <w:rPr>
          <w:rFonts w:hint="eastAsia"/>
          <w:sz w:val="21"/>
          <w:lang w:val="en-US" w:eastAsia="zh-CN"/>
        </w:rPr>
      </w:pPr>
    </w:p>
    <w:p>
      <w:pPr>
        <w:ind w:firstLine="420" w:firstLineChars="200"/>
        <w:rPr>
          <w:rFonts w:hint="eastAsia"/>
          <w:sz w:val="21"/>
          <w:lang w:val="en-US" w:eastAsia="zh-CN"/>
        </w:rPr>
      </w:pPr>
    </w:p>
    <w:p>
      <w:pPr>
        <w:ind w:firstLine="420" w:firstLineChars="200"/>
        <w:rPr>
          <w:rFonts w:hint="eastAsia"/>
          <w:sz w:val="21"/>
          <w:lang w:val="en-US" w:eastAsia="zh-CN"/>
        </w:rPr>
      </w:pP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益智区：分类                         娃娃家：早点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集体活动</w:t>
      </w:r>
    </w:p>
    <w:p>
      <w:pPr>
        <w:ind w:firstLine="560" w:firstLineChars="20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孩子们通过生动的画面学习视力表，E中住了一只毛毛虫，毛毛虫要吃饭咯，朝着开口的方向爬呀爬呀，请小朋友指一指毛毛要朝哪个方向才能爬出去呢？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99060</wp:posOffset>
            </wp:positionV>
            <wp:extent cx="2520315" cy="1890395"/>
            <wp:effectExtent l="0" t="0" r="9525" b="14605"/>
            <wp:wrapNone/>
            <wp:docPr id="18" name="图片 18" descr="IMG_8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81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55245</wp:posOffset>
            </wp:positionV>
            <wp:extent cx="2520315" cy="1890395"/>
            <wp:effectExtent l="0" t="0" r="9525" b="14605"/>
            <wp:wrapNone/>
            <wp:docPr id="17" name="图片 17" descr="IMG_8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81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2194560</wp:posOffset>
            </wp:positionV>
            <wp:extent cx="2520315" cy="1890395"/>
            <wp:effectExtent l="0" t="0" r="9525" b="14605"/>
            <wp:wrapNone/>
            <wp:docPr id="19" name="图片 19" descr="IMG_8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81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                                             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228600</wp:posOffset>
            </wp:positionV>
            <wp:extent cx="2520315" cy="1890395"/>
            <wp:effectExtent l="0" t="0" r="9525" b="14605"/>
            <wp:wrapNone/>
            <wp:docPr id="21" name="图片 21" descr="IMG_8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81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    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bookmarkStart w:id="0" w:name="_GoBack"/>
      <w:r>
        <w:rPr>
          <w:rFonts w:hint="default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1287780</wp:posOffset>
            </wp:positionH>
            <wp:positionV relativeFrom="paragraph">
              <wp:posOffset>114300</wp:posOffset>
            </wp:positionV>
            <wp:extent cx="1890395" cy="2520315"/>
            <wp:effectExtent l="0" t="0" r="14605" b="9525"/>
            <wp:wrapNone/>
            <wp:docPr id="15" name="图片 15" descr="IMG_8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814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mU3NTc0YWM3OGNkYWIxMGZlZTcxZWVjMTVmOTRlM2IwIiwidXNlckNvdW50IjozfQ=="/>
  </w:docVars>
  <w:rsids>
    <w:rsidRoot w:val="55A731EE"/>
    <w:rsid w:val="1ECB3DE1"/>
    <w:rsid w:val="55A731EE"/>
    <w:rsid w:val="59F941F8"/>
    <w:rsid w:val="6FF833E0"/>
    <w:rsid w:val="74C674D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3</Pages>
  <Words>128</Words>
  <Characters>128</Characters>
  <Lines>0</Lines>
  <Paragraphs>0</Paragraphs>
  <TotalTime>6</TotalTime>
  <ScaleCrop>false</ScaleCrop>
  <LinksUpToDate>false</LinksUpToDate>
  <CharactersWithSpaces>335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2022-12-07T07:49:00Z</dcterms:created>
  <dc:creator>栗子</dc:creator>
  <cp:lastModifiedBy>栗子</cp:lastModifiedBy>
  <dcterms:modified xsi:type="dcterms:W3CDTF">2022-12-09T04:32:20Z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E2EA430AC32D4F00B08BFCB87BC5C19E</vt:lpwstr>
  </property>
</Properties>
</file>