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2022.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四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22人，6人请假。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他们是</w:t>
      </w:r>
      <w:r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申晓文、徐筱晞、章昕媛、宗韫玉、胡奕可、</w:t>
      </w: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刘锦宥。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今天大家都能够自主选择区域、喝牛奶哦~小朋友们要坚持下去哦！</w:t>
      </w:r>
    </w:p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4" name="图片 4" descr="IMG_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17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drawing>
          <wp:inline distT="0" distB="0" distL="114300" distR="114300">
            <wp:extent cx="2400300" cy="1800225"/>
            <wp:effectExtent l="0" t="0" r="0" b="3175"/>
            <wp:docPr id="3" name="图片 3" descr="IMG_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172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 音乐：大皮球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spacing w:line="360" w:lineRule="exact"/>
        <w:ind w:firstLine="420" w:firstLineChars="200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 w:cs="宋体"/>
          <w:kern w:val="0"/>
          <w:szCs w:val="21"/>
        </w:rPr>
        <w:t>《大皮球》是一首以拍球运动为载体的歌曲，其节奏明快，活泼有趣，表现大皮球拍得轻跳得低，拍得重跳得高的有趣现象。小班幼儿已有过拍皮球的经验，在游戏中能感受到拍球轻皮球则跳得低，拍球重则皮球跳得高；在学唱歌曲的过程中运用皮球让幼儿体验皮球的“轻、重”，感受歌曲的强弱。</w:t>
      </w:r>
    </w:p>
    <w:p>
      <w:pPr>
        <w:ind w:firstLine="420" w:firstLineChars="200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其中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丁曼婷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张奕涵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王诺婉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徐佳伊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王若鑫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王秋瑶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杨易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李璟睿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王知霖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徐梓赫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周艺天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阴少帅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王楷博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徐诺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小朋友能够</w:t>
      </w:r>
      <w:r>
        <w:rPr>
          <w:rFonts w:hint="eastAsia" w:ascii="宋体" w:hAnsi="宋体" w:cs="宋体"/>
          <w:kern w:val="0"/>
          <w:szCs w:val="21"/>
        </w:rPr>
        <w:t>在观察、感知拍球的基础上，感受拍球的轻重，并分别用较轻和较响的声音演唱歌曲</w:t>
      </w:r>
      <w:r>
        <w:rPr>
          <w:rFonts w:hint="eastAsia" w:ascii="宋体" w:hAnsi="宋体" w:cs="宋体"/>
          <w:kern w:val="0"/>
          <w:szCs w:val="21"/>
          <w:lang w:eastAsia="zh-CN"/>
        </w:rPr>
        <w:t>；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冯欣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谭沁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李慕妍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郑书韵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许诺言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张悦威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小朋友也能够跟着节奏一起唱儿歌；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蒋翊晗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ascii="宋体" w:hAnsi="宋体" w:eastAsia="宋体" w:cs="宋体"/>
          <w:color w:val="auto"/>
          <w:sz w:val="21"/>
          <w:szCs w:val="21"/>
          <w:u w:val="single"/>
        </w:rPr>
        <w:t>谌睿</w:t>
      </w:r>
      <w:r>
        <w:rPr>
          <w:rFonts w:hint="eastAsia" w:ascii="宋体" w:hAnsi="宋体" w:eastAsia="宋体" w:cs="宋体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小朋友也要坐端正，大胆一些，这样你也能学习到好听的歌曲哦~</w:t>
      </w:r>
    </w:p>
    <w:p>
      <w:p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inline distT="0" distB="0" distL="114300" distR="114300">
            <wp:extent cx="2400300" cy="1800225"/>
            <wp:effectExtent l="0" t="0" r="0" b="3175"/>
            <wp:docPr id="20" name="图片 20" descr="IMG_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173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inline distT="0" distB="0" distL="114300" distR="114300">
            <wp:extent cx="2400300" cy="1800225"/>
            <wp:effectExtent l="0" t="0" r="0" b="3175"/>
            <wp:docPr id="14" name="图片 14" descr="IMG_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173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inline distT="0" distB="0" distL="114300" distR="114300">
            <wp:extent cx="2400300" cy="1800225"/>
            <wp:effectExtent l="0" t="0" r="0" b="3175"/>
            <wp:docPr id="13" name="图片 13" descr="IMG_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173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1"/>
          <w:szCs w:val="21"/>
          <w:lang w:eastAsia="zh-CN"/>
        </w:rPr>
        <w:drawing>
          <wp:inline distT="0" distB="0" distL="114300" distR="114300">
            <wp:extent cx="2400300" cy="1800225"/>
            <wp:effectExtent l="0" t="0" r="0" b="3175"/>
            <wp:docPr id="12" name="图片 12" descr="IMG_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173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</w:p>
    <w:tbl>
      <w:tblPr>
        <w:tblStyle w:val="6"/>
        <w:tblpPr w:leftFromText="180" w:rightFromText="180" w:vertAnchor="text" w:horzAnchor="page" w:tblpX="1947" w:tblpY="26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1" name="图片 21" descr="IMG_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72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5" name="图片 25" descr="IMG_1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72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我们一起来给小朋友装扮衣服吧，这是吸铁石的，我们一起来试一试。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长颈鹿是我喜欢的动物，我把它都拼好啦。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3" name="图片 23" descr="IMG_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7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4" name="图片 24" descr="IMG_1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7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看我做了一个蚂蚁窝，一个洞一个洞的，好多好多蚂蚁窝呢。</w:t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我的是草莓味的，我的是蓝莓味的，啊呜啊呜好香哦。</w:t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户外游戏</w:t>
      </w:r>
    </w:p>
    <w:p>
      <w:pPr>
        <w:numPr>
          <w:numId w:val="0"/>
        </w:num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今天我们进行攀爬滑滑梯游戏，大家都有秩序的进行游戏。郑书韵、王若鑫、王秋瑶还挑战了吊单杠，能够坚持10s以上呢，真厉害！</w:t>
      </w:r>
    </w:p>
    <w:tbl>
      <w:tblPr>
        <w:tblStyle w:val="6"/>
        <w:tblW w:w="867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0"/>
        <w:gridCol w:w="43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08" w:hRule="atLeast"/>
        </w:trPr>
        <w:tc>
          <w:tcPr>
            <w:tcW w:w="438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" name="图片 5" descr="IMG_20221207_102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21207_10261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6" name="图片 26" descr="IMG_1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73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8" name="图片 28" descr="IMG_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73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38" w:hRule="atLeast"/>
        </w:trPr>
        <w:tc>
          <w:tcPr>
            <w:tcW w:w="438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7" name="图片 27" descr="IMG_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73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9" name="图片 29" descr="IMG_1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7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8" w:hRule="atLeast"/>
        </w:trPr>
        <w:tc>
          <w:tcPr>
            <w:tcW w:w="438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11755" cy="1958340"/>
                  <wp:effectExtent l="0" t="0" r="4445" b="10160"/>
                  <wp:docPr id="30" name="图片 30" descr="IMG_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74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755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4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i w:val="0"/>
                <w:caps w:val="0"/>
                <w:spacing w:val="0"/>
                <w:w w:val="1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611755" cy="1958340"/>
                  <wp:effectExtent l="0" t="0" r="4445" b="10160"/>
                  <wp:docPr id="31" name="图片 31" descr="IMG_1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7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755" cy="195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numPr>
          <w:ilvl w:val="0"/>
          <w:numId w:val="1"/>
        </w:numPr>
        <w:suppressLineNumbers w:val="0"/>
        <w:snapToGrid/>
        <w:spacing w:before="0" w:beforeAutospacing="0" w:after="0" w:afterAutospacing="0" w:line="400" w:lineRule="exact"/>
        <w:ind w:left="0" w:leftChars="0" w:right="0" w:firstLine="422" w:firstLineChars="0"/>
        <w:jc w:val="left"/>
        <w:textAlignment w:val="baseline"/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/>
          <w:bCs w:val="0"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温馨提示：</w:t>
      </w:r>
    </w:p>
    <w:p>
      <w:pPr>
        <w:pStyle w:val="4"/>
        <w:keepLines w:val="0"/>
        <w:widowControl/>
        <w:numPr>
          <w:ilvl w:val="0"/>
          <w:numId w:val="3"/>
        </w:numPr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病假的幼儿如有发烧、传染病、住院等情况，来园时需带来幼儿的病历本复印件、医院开具的复课证明。</w:t>
      </w:r>
    </w:p>
    <w:p>
      <w:pPr>
        <w:pStyle w:val="4"/>
        <w:keepLines w:val="0"/>
        <w:widowControl/>
        <w:numPr>
          <w:ilvl w:val="0"/>
          <w:numId w:val="3"/>
        </w:numPr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安全教育平台上的安全作业记得及时学习哦~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0D573D21"/>
    <w:multiLevelType w:val="singleLevel"/>
    <w:tmpl w:val="0D573D2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zEsImhkaWQiOiIwMDBkY2QxNzQ2ZjM2YTVjYWVmOTQ2YjMxOWYwNTYyYiIsInVzZXJDb3VudCI6MX0="/>
  </w:docVars>
  <w:rsids>
    <w:rsidRoot w:val="00000000"/>
    <w:rsid w:val="09BF1E8A"/>
    <w:rsid w:val="0AA947E3"/>
    <w:rsid w:val="0D090CDC"/>
    <w:rsid w:val="132477B7"/>
    <w:rsid w:val="17907605"/>
    <w:rsid w:val="1B252495"/>
    <w:rsid w:val="1B7F25EE"/>
    <w:rsid w:val="1DB357ED"/>
    <w:rsid w:val="286F2EE4"/>
    <w:rsid w:val="287249AA"/>
    <w:rsid w:val="2C116EA2"/>
    <w:rsid w:val="2C9F79C7"/>
    <w:rsid w:val="306F1C94"/>
    <w:rsid w:val="32AF446B"/>
    <w:rsid w:val="3CC97926"/>
    <w:rsid w:val="42A56447"/>
    <w:rsid w:val="494B5262"/>
    <w:rsid w:val="4D897887"/>
    <w:rsid w:val="4DC434D2"/>
    <w:rsid w:val="4E557581"/>
    <w:rsid w:val="52883B4D"/>
    <w:rsid w:val="549F5DAB"/>
    <w:rsid w:val="558B59A3"/>
    <w:rsid w:val="5ED356C4"/>
    <w:rsid w:val="61235C9D"/>
    <w:rsid w:val="6583444E"/>
    <w:rsid w:val="6AAA2656"/>
    <w:rsid w:val="6B311856"/>
    <w:rsid w:val="70C745CA"/>
    <w:rsid w:val="74A74768"/>
    <w:rsid w:val="779E362B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583</Words>
  <Characters>594</Characters>
  <Paragraphs>83</Paragraphs>
  <TotalTime>6</TotalTime>
  <ScaleCrop>false</ScaleCrop>
  <LinksUpToDate>false</LinksUpToDate>
  <CharactersWithSpaces>607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admin</cp:lastModifiedBy>
  <cp:lastPrinted>2022-11-29T00:20:00Z</cp:lastPrinted>
  <dcterms:modified xsi:type="dcterms:W3CDTF">2022-12-08T07:11:24Z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0D3066705DEE47EE914800ECA69A1A49</vt:lpwstr>
  </property>
</Properties>
</file>