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一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15人，8人请假。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他们是</w:t>
      </w:r>
      <w:r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申晓文、许诺言、郑书韵、徐筱晞、章昕媛、谌睿、宗韫玉、丁曼婷，胡奕可、王楷博，徐梓赫、李慕妍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843" w:firstLineChars="4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张悦威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的水杯漏水了，衣服上都被水浸湿了，还好里面是干的。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王知霖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今天心情很好，在门口看看大家，还唱起了欢乐的歌。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21205_08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1205_0835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21205_085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205_0852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 综合《冬爷爷来了》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教材分析：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这是一次感知冬季主要特征的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>综合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活动，冬天是一个自然季节，是一年中最寒冷的季节，冬天的特征比较明显：天气寒冷，刮起了西北风；落叶树的树叶都掉光了，只剩下光秃秃的树枝；小草变黄了；小河水结冰了；人们穿上厚厚的棉衣，戴上了手套、围巾、帽子等等。季节特征的感受最好是走进自然，在大自然中切身地去感受，才会有真实的体验。所以本次活动先带领孩子走进自然去感受冬天，然后再根据孩子的所见以及以往经验通过师幼互动、幼幼互动，帮助幼儿整理、归纳已有经验，并对这些已有经验进行提升。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21205_090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21205_0908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21205_093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1205_0936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szCs w:val="21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现在已经进入冬季，季节特征明显，孩子们对于冬天的特征有了一定的了解，他们发现有些树木也变得光秃秃的、小草变黄了、小朋友们纷纷穿起了小棉袄、带起了手套、围巾……但是孩子们对于冬季主要特征的了解没有系统性。在活动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张奕涵，王诺婉，冯欣，谭沁，徐佳伊，王若鑫，王秋瑶，蒋翊晗，刘锦宥，杨易，李璟睿，王知霖，周艺天，张悦威，阴少帅，徐诺</w:t>
      </w:r>
      <w:r>
        <w:rPr>
          <w:rFonts w:hint="eastAsia" w:ascii="宋体" w:hAnsi="宋体" w:eastAsia="宋体" w:cs="宋体"/>
          <w:sz w:val="21"/>
          <w:szCs w:val="21"/>
        </w:rPr>
        <w:t>愿意大胆地表述自己的观察和体验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20333335</wp:posOffset>
            </wp:positionV>
            <wp:extent cx="2964180" cy="2223770"/>
            <wp:effectExtent l="0" t="0" r="7620" b="5080"/>
            <wp:wrapNone/>
            <wp:docPr id="1034" name="图片 9" descr="IMG_20221017_09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IMG_20221017_09283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区域游戏</w:t>
      </w:r>
    </w:p>
    <w:tbl>
      <w:tblPr>
        <w:tblStyle w:val="6"/>
        <w:tblW w:w="86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2"/>
        <w:gridCol w:w="42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98" w:hRule="atLeast"/>
        </w:trPr>
        <w:tc>
          <w:tcPr>
            <w:tcW w:w="4382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-1828800</wp:posOffset>
                  </wp:positionV>
                  <wp:extent cx="2640965" cy="1980565"/>
                  <wp:effectExtent l="0" t="0" r="10795" b="635"/>
                  <wp:wrapSquare wrapText="bothSides"/>
                  <wp:docPr id="20" name="图片 20" descr="IMG_20221205_085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21205_0850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94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-1828800</wp:posOffset>
                  </wp:positionV>
                  <wp:extent cx="2640965" cy="1980565"/>
                  <wp:effectExtent l="0" t="0" r="10795" b="635"/>
                  <wp:wrapSquare wrapText="bothSides"/>
                  <wp:docPr id="21" name="图片 21" descr="IMG_20221205_084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21205_0849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8" w:hRule="atLeast"/>
        </w:trPr>
        <w:tc>
          <w:tcPr>
            <w:tcW w:w="4382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-1767840</wp:posOffset>
                  </wp:positionV>
                  <wp:extent cx="2548255" cy="1911350"/>
                  <wp:effectExtent l="0" t="0" r="12065" b="8890"/>
                  <wp:wrapTopAndBottom/>
                  <wp:docPr id="22" name="图片 22" descr="IMG_20221205_085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21205_0850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94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-1828800</wp:posOffset>
                  </wp:positionV>
                  <wp:extent cx="2640965" cy="1980565"/>
                  <wp:effectExtent l="0" t="0" r="10795" b="635"/>
                  <wp:wrapSquare wrapText="bothSides"/>
                  <wp:docPr id="23" name="图片 23" descr="IMG_20221205_084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21205_0849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8" w:hRule="atLeast"/>
        </w:trPr>
        <w:tc>
          <w:tcPr>
            <w:tcW w:w="4382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-1767840</wp:posOffset>
                  </wp:positionV>
                  <wp:extent cx="2548255" cy="1911350"/>
                  <wp:effectExtent l="0" t="0" r="12065" b="8890"/>
                  <wp:wrapSquare wrapText="bothSides"/>
                  <wp:docPr id="24" name="图片 24" descr="IMG_20221205_085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21205_0850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94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-1828800</wp:posOffset>
                  </wp:positionV>
                  <wp:extent cx="2640965" cy="1980565"/>
                  <wp:effectExtent l="0" t="0" r="10795" b="635"/>
                  <wp:wrapTopAndBottom/>
                  <wp:docPr id="25" name="图片 25" descr="IMG_20221205_084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21205_0849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  <w:bookmarkStart w:id="0" w:name="_GoBack"/>
      <w:bookmarkEnd w:id="0"/>
    </w:p>
    <w:p>
      <w:pPr>
        <w:pStyle w:val="4"/>
        <w:keepLines w:val="0"/>
        <w:widowControl/>
        <w:numPr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1.今天全园核酸，结果出来记得上传。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2.请家长们来园接孩子全程佩戴口罩，不在门口停留。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gsImhkaWQiOiI4NWJjYmQyNTc0ZjNlMTAzNmYwYWRlZWJiY2RhZTc0MiIsInVzZXJDb3VudCI6Mn0="/>
  </w:docVars>
  <w:rsids>
    <w:rsidRoot w:val="00000000"/>
    <w:rsid w:val="09BF1E8A"/>
    <w:rsid w:val="0AA947E3"/>
    <w:rsid w:val="0D090CDC"/>
    <w:rsid w:val="132477B7"/>
    <w:rsid w:val="1B252495"/>
    <w:rsid w:val="1B7F25EE"/>
    <w:rsid w:val="1DB357ED"/>
    <w:rsid w:val="286F2EE4"/>
    <w:rsid w:val="287249AA"/>
    <w:rsid w:val="2C116EA2"/>
    <w:rsid w:val="2C9F79C7"/>
    <w:rsid w:val="3CC97926"/>
    <w:rsid w:val="42A56447"/>
    <w:rsid w:val="494B5262"/>
    <w:rsid w:val="4D897887"/>
    <w:rsid w:val="4DC434D2"/>
    <w:rsid w:val="4E557581"/>
    <w:rsid w:val="52883B4D"/>
    <w:rsid w:val="549F5DAB"/>
    <w:rsid w:val="558B59A3"/>
    <w:rsid w:val="5ED356C4"/>
    <w:rsid w:val="61235C9D"/>
    <w:rsid w:val="6583444E"/>
    <w:rsid w:val="6AAA2656"/>
    <w:rsid w:val="6B311856"/>
    <w:rsid w:val="70C745CA"/>
    <w:rsid w:val="74A74768"/>
    <w:rsid w:val="779E362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964</Words>
  <Characters>983</Characters>
  <Paragraphs>83</Paragraphs>
  <TotalTime>6</TotalTime>
  <ScaleCrop>false</ScaleCrop>
  <LinksUpToDate>false</LinksUpToDate>
  <CharactersWithSpaces>996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2022-12-05T05:20:20Z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C1C91406D295451E98E57FF8AB45960D</vt:lpwstr>
  </property>
</Properties>
</file>