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一 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20人，8人请假。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他们是</w:t>
      </w:r>
      <w:r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申晓文，胡奕可，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许诺言，蒋翊晗、杨易、刘锦宥、丁曼婷、李璟睿。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入园：今天很多小朋友都带了制作圆舞板的材料来园了。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843" w:firstLineChars="4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谌睿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把饼干吃光，喝了一半牛奶没有收就去玩区域游戏了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！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喝完牛奶在想去哪玩呢，要不就插在走廊的区域玩喂豆豆吧。</w:t>
      </w: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 科学《制作圆舞板》</w:t>
      </w:r>
    </w:p>
    <w:p>
      <w:pPr>
        <w:spacing w:line="360" w:lineRule="exact"/>
        <w:ind w:firstLine="422" w:firstLineChars="200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教材分析：</w:t>
      </w:r>
    </w:p>
    <w:p>
      <w:pPr>
        <w:widowControl w:val="0"/>
        <w:numPr>
          <w:numId w:val="0"/>
        </w:num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ascii="宋体" w:hAnsi="宋体" w:cs="宋体"/>
          <w:kern w:val="0"/>
          <w:szCs w:val="21"/>
        </w:rPr>
        <w:t>这是一节科学小制作活动，“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圆舞板</w:t>
      </w:r>
      <w:r>
        <w:rPr>
          <w:rFonts w:ascii="宋体" w:hAnsi="宋体" w:cs="宋体"/>
          <w:kern w:val="0"/>
          <w:szCs w:val="21"/>
        </w:rPr>
        <w:t>”是由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硬纸板</w:t>
      </w:r>
      <w:r>
        <w:rPr>
          <w:rFonts w:hint="eastAsia" w:ascii="宋体" w:hAnsi="宋体" w:cs="宋体"/>
          <w:kern w:val="0"/>
          <w:szCs w:val="21"/>
        </w:rPr>
        <w:t>、kt板、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两个瓶盖</w:t>
      </w:r>
      <w:r>
        <w:rPr>
          <w:rFonts w:ascii="宋体" w:hAnsi="宋体" w:cs="宋体"/>
          <w:kern w:val="0"/>
          <w:szCs w:val="21"/>
        </w:rPr>
        <w:t>三部分组成，它是一件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通过压动硬纸板让两个瓶盖碰撞</w:t>
      </w:r>
      <w:r>
        <w:rPr>
          <w:rFonts w:ascii="宋体" w:hAnsi="宋体" w:cs="宋体"/>
          <w:kern w:val="0"/>
          <w:szCs w:val="21"/>
        </w:rPr>
        <w:t>就会发出声音的玩具，原理类似于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快板</w:t>
      </w:r>
      <w:r>
        <w:rPr>
          <w:rFonts w:ascii="宋体" w:hAnsi="宋体" w:cs="宋体"/>
          <w:kern w:val="0"/>
          <w:szCs w:val="21"/>
        </w:rPr>
        <w:t>，如果调整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瓶盖粘贴的位置</w:t>
      </w:r>
      <w:r>
        <w:rPr>
          <w:rFonts w:ascii="宋体" w:hAnsi="宋体" w:cs="宋体"/>
          <w:kern w:val="0"/>
          <w:szCs w:val="21"/>
        </w:rPr>
        <w:t>，发出的声音会不一样，具有一定的游戏性和趣味性。</w:t>
      </w: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30475" cy="1898650"/>
                  <wp:effectExtent l="0" t="0" r="14605" b="6350"/>
                  <wp:docPr id="1" name="图片 1" descr="IMG_20221202_10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21202_1043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75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21202_104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21202_1044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21202_104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21202_1044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21202_104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21202_1044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szCs w:val="21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/>
          <w:b w:val="0"/>
          <w:i w:val="0"/>
          <w:caps w:val="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kern w:val="0"/>
          <w:szCs w:val="21"/>
        </w:rPr>
        <w:t>小</w:t>
      </w:r>
      <w:r>
        <w:rPr>
          <w:rFonts w:ascii="宋体" w:hAnsi="宋体" w:cs="宋体"/>
          <w:kern w:val="0"/>
          <w:szCs w:val="21"/>
        </w:rPr>
        <w:t>班孩子在游戏中喜欢用积木、玩具建构各种简单的物品，喜欢动手做一做，但小班幼儿的动手能力、观察能力还比较弱，做事非常随意。制作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圆舞板</w:t>
      </w:r>
      <w:r>
        <w:rPr>
          <w:rFonts w:ascii="宋体" w:hAnsi="宋体" w:cs="宋体"/>
          <w:kern w:val="0"/>
          <w:szCs w:val="21"/>
        </w:rPr>
        <w:t>的材料收集方便、环保，幼儿在做做玩玩的过程中，能体验到动手制作所带来的乐趣，并引发他们探究的欲望。本次活动关注幼儿在制作过程中的观察、动手操作的能力。</w:t>
      </w: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ˎ̥" w:hAnsi="ˎ̥" w:cs="宋体"/>
          <w:b/>
          <w:bCs/>
          <w:i w:val="0"/>
          <w:caps w:val="0"/>
          <w:spacing w:val="0"/>
          <w:w w:val="100"/>
          <w:kern w:val="0"/>
          <w:sz w:val="20"/>
          <w:szCs w:val="21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20333335</wp:posOffset>
            </wp:positionV>
            <wp:extent cx="2964180" cy="2223770"/>
            <wp:effectExtent l="0" t="0" r="7620" b="5080"/>
            <wp:wrapNone/>
            <wp:docPr id="1034" name="图片 9" descr="IMG_20221017_092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9" descr="IMG_20221017_09283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区域游戏</w:t>
      </w:r>
    </w:p>
    <w:tbl>
      <w:tblPr>
        <w:tblStyle w:val="6"/>
        <w:tblW w:w="86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2"/>
        <w:gridCol w:w="42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98" w:hRule="atLeast"/>
        </w:trPr>
        <w:tc>
          <w:tcPr>
            <w:tcW w:w="4382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-1066800</wp:posOffset>
                  </wp:positionV>
                  <wp:extent cx="2648585" cy="1986280"/>
                  <wp:effectExtent l="0" t="0" r="3175" b="10160"/>
                  <wp:wrapSquare wrapText="bothSides"/>
                  <wp:docPr id="5" name="图片 5" descr="IMG_20221202_085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21202_0852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198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94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-1066800</wp:posOffset>
                  </wp:positionV>
                  <wp:extent cx="2682240" cy="2011680"/>
                  <wp:effectExtent l="0" t="0" r="0" b="0"/>
                  <wp:wrapSquare wrapText="bothSides"/>
                  <wp:docPr id="6" name="图片 6" descr="IMG_20221202_085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21202_0852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8" w:hRule="atLeast"/>
        </w:trPr>
        <w:tc>
          <w:tcPr>
            <w:tcW w:w="4382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-1066800</wp:posOffset>
                  </wp:positionV>
                  <wp:extent cx="2569210" cy="1926590"/>
                  <wp:effectExtent l="0" t="0" r="6350" b="8890"/>
                  <wp:wrapSquare wrapText="bothSides"/>
                  <wp:docPr id="8" name="图片 8" descr="IMG_20221202_084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21202_08471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94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-1066800</wp:posOffset>
                  </wp:positionV>
                  <wp:extent cx="2614295" cy="1960245"/>
                  <wp:effectExtent l="0" t="0" r="6985" b="5715"/>
                  <wp:wrapSquare wrapText="bothSides"/>
                  <wp:docPr id="9" name="图片 9" descr="IMG_20221202_084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21202_0846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295" cy="19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生活篇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eastAsia="zh-CN"/>
        </w:rPr>
        <w:t>午餐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情况：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今天吃的饭是小米饭，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菜是三色虾仁，包菜肉沫，炒粉丝。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汤是白萝卜海带虾米汤。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今天是光盘行动中完成光盘的小朋友是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</w:rPr>
        <w:t>王若鑫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eastAsia="zh-CN"/>
        </w:rPr>
        <w:t>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徐诺，阴少帅，徐佳伊，张奕涵，章昕媛，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其他小朋友下次继续努力哦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张奕涵，王诺婉，冯欣，谭沁，徐佳伊，章昕媛，王若鑫，王秋瑶，徐筱晞，李慕妍，郑书韵，王知霖，徐梓赫，谌睿，许诺言，周艺天，张悦威，阴少帅，王楷博，徐诺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能安静等待老师盛饭，排好队上厕所，吃完饭能过做好饭后三部曲：洗手，漱口，擦嘴吧。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3"/>
        <w:gridCol w:w="4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4" w:hRule="atLeast"/>
        </w:trPr>
        <w:tc>
          <w:tcPr>
            <w:tcW w:w="4173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-1737360</wp:posOffset>
                  </wp:positionV>
                  <wp:extent cx="2501900" cy="1876425"/>
                  <wp:effectExtent l="0" t="0" r="12700" b="13335"/>
                  <wp:wrapSquare wrapText="bothSides"/>
                  <wp:docPr id="12" name="图片 12" descr="IMG_20221202_112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21202_11243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0" w:type="dxa"/>
          </w:tcPr>
          <w:p>
            <w:pPr>
              <w:snapToGrid/>
              <w:spacing w:before="0" w:beforeAutospacing="0" w:after="0" w:afterAutospacing="0" w:line="300" w:lineRule="exact"/>
              <w:jc w:val="both"/>
              <w:textAlignment w:val="baseline"/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-1737360</wp:posOffset>
                  </wp:positionV>
                  <wp:extent cx="2501900" cy="1876425"/>
                  <wp:effectExtent l="0" t="0" r="12700" b="13335"/>
                  <wp:wrapSquare wrapText="bothSides"/>
                  <wp:docPr id="11" name="图片 11" descr="IMG_20221202_112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21202_1124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午睡情况：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今天午睡所有小朋友都睡着了，你们真是棒棒的。</w:t>
      </w:r>
    </w:p>
    <w:p>
      <w:p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王知霖，谌睿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由老师陪伴入睡。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徐筱晞、王楷博脱裤子，阴少帅、徐筱晞挂衣服比较困难，需要老师帮忙，谌睿未挂衣服</w:t>
      </w:r>
      <w:bookmarkStart w:id="0" w:name="_GoBack"/>
      <w:bookmarkEnd w:id="0"/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。</w:t>
      </w: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firstLine="422" w:firstLineChars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温馨提示：</w:t>
      </w:r>
    </w:p>
    <w:p>
      <w:pPr>
        <w:pStyle w:val="4"/>
        <w:keepLines w:val="0"/>
        <w:widowControl/>
        <w:numPr>
          <w:ilvl w:val="0"/>
          <w:numId w:val="3"/>
        </w:numPr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今天全园核酸，结果出来记得上传。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2.根据疫情防控最新要求，请各位家长务必于今天开始，做好孩子和同居住人，接送人12月2.3.4日三天三检工作。（5号不返园的幼儿也要收幼儿和同居人2.3.4日的核酸结果！）返园前会根据上次的信息表上的人员收集核酸结果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7CA5FDC"/>
    <w:multiLevelType w:val="singleLevel"/>
    <w:tmpl w:val="67CA5F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sImhkaWQiOiIxY2UwNTUwN2FmZTQzNjkyOGUwYTBmYmI5ZGFhMTI4MCIsInVzZXJDb3VudCI6Nn0="/>
  </w:docVars>
  <w:rsids>
    <w:rsidRoot w:val="00000000"/>
    <w:rsid w:val="09BF1E8A"/>
    <w:rsid w:val="0AA947E3"/>
    <w:rsid w:val="0D090CDC"/>
    <w:rsid w:val="132477B7"/>
    <w:rsid w:val="1B7F25EE"/>
    <w:rsid w:val="1DB357ED"/>
    <w:rsid w:val="286F2EE4"/>
    <w:rsid w:val="287249AA"/>
    <w:rsid w:val="2C116EA2"/>
    <w:rsid w:val="2C9F79C7"/>
    <w:rsid w:val="3CC97926"/>
    <w:rsid w:val="42A56447"/>
    <w:rsid w:val="494B5262"/>
    <w:rsid w:val="4D897887"/>
    <w:rsid w:val="4DC434D2"/>
    <w:rsid w:val="4E557581"/>
    <w:rsid w:val="52883B4D"/>
    <w:rsid w:val="549F5DAB"/>
    <w:rsid w:val="558B59A3"/>
    <w:rsid w:val="5ED356C4"/>
    <w:rsid w:val="61235C9D"/>
    <w:rsid w:val="6583444E"/>
    <w:rsid w:val="6AAA2656"/>
    <w:rsid w:val="6B311856"/>
    <w:rsid w:val="70C745CA"/>
    <w:rsid w:val="779E362B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824</Words>
  <Characters>844</Characters>
  <Paragraphs>83</Paragraphs>
  <TotalTime>1</TotalTime>
  <ScaleCrop>false</ScaleCrop>
  <LinksUpToDate>false</LinksUpToDate>
  <CharactersWithSpaces>857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2022-11-29T00:20:00Z</cp:lastPrinted>
  <dcterms:modified xsi:type="dcterms:W3CDTF">2022-12-02T05:39:06Z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99352B6F1B3A4F7B8F4DB598FB9D911F</vt:lpwstr>
  </property>
</Properties>
</file>