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21"/>
          <w:lang w:val="en-US" w:eastAsia="zh-CN"/>
        </w:rPr>
        <w:t xml:space="preserve">                   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12月1日动态</w:t>
      </w: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集体活动篇</w:t>
      </w:r>
    </w:p>
    <w:p>
      <w:pPr>
        <w:jc w:val="center"/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综合：《老鼠阿姨的礼物》</w:t>
      </w:r>
    </w:p>
    <w:p>
      <w:pPr>
        <w:ind w:firstLine="420" w:firstLineChars="200"/>
        <w:rPr>
          <w:rFonts w:hint="eastAsia" w:ascii="宋体" w:hAnsi="宋体"/>
          <w:bCs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声音无时无刻不存在于我们身边，通过声音我们认识世界，了解世界。声音因不同物体材料的特性而具有不同特性。本次活动以绘本故事《老鼠阿姨的礼物》为媒介，创设老鼠阿姨送小动物的情境，引导幼儿通过耳朵听辨、猜测糖果的多少，感知音量与物体多少与材质的关系。小班孩子具有强烈的好奇心，喜欢探索，对声音感兴趣，但孩子们用听一听的方法辨别物体多少的经验不多，而且小班孩子考虑问题都比较片面，容易受外部环境的影响以及暗示。</w:t>
      </w:r>
    </w:p>
    <w:p>
      <w:pPr>
        <w:rPr>
          <w:rFonts w:hint="eastAsia" w:ascii="宋体" w:hAnsi="宋体"/>
          <w:b/>
          <w:szCs w:val="21"/>
        </w:rPr>
      </w:pPr>
      <w:r>
        <w:rPr>
          <w:rFonts w:ascii="宋体" w:hAnsi="宋体" w:eastAsia="宋体" w:cs="宋体"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93980</wp:posOffset>
            </wp:positionV>
            <wp:extent cx="2099945" cy="1574800"/>
            <wp:effectExtent l="0" t="0" r="3175" b="10160"/>
            <wp:wrapNone/>
            <wp:docPr id="5" name="图片 5" descr="IMG_7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4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83185</wp:posOffset>
            </wp:positionV>
            <wp:extent cx="2047875" cy="1611630"/>
            <wp:effectExtent l="0" t="0" r="9525" b="3810"/>
            <wp:wrapNone/>
            <wp:docPr id="4" name="图片 4" descr="IMG_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4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Cs w:val="21"/>
        </w:rPr>
        <w:br w:type="textWrapping"/>
      </w:r>
    </w:p>
    <w:p>
      <w:pP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区域活动篇</w:t>
      </w:r>
    </w:p>
    <w:p>
      <w:pPr>
        <w:widowControl/>
        <w:spacing w:line="36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今天孩子们进行雪花片建构，瞧，他们多棒啊！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95885</wp:posOffset>
            </wp:positionV>
            <wp:extent cx="2241550" cy="1529715"/>
            <wp:effectExtent l="0" t="0" r="13970" b="9525"/>
            <wp:wrapNone/>
            <wp:docPr id="7" name="图片 7" descr="C:\Users\13721\Desktop\A500633A64CF51CBDB8FB0ACB72D4BD2.pngA500633A64CF51CBDB8FB0ACB72D4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A500633A64CF51CBDB8FB0ACB72D4BD2.pngA500633A64CF51CBDB8FB0ACB72D4BD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111125</wp:posOffset>
            </wp:positionV>
            <wp:extent cx="2042795" cy="1531620"/>
            <wp:effectExtent l="0" t="0" r="14605" b="7620"/>
            <wp:wrapNone/>
            <wp:docPr id="6" name="图片 6" descr="C:\Users\13721\Desktop\0204D410BCECD0378673F20856C57B53.png0204D410BCECD0378673F20856C57B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0204D410BCECD0378673F20856C57B53.png0204D410BCECD0378673F20856C57B5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69850</wp:posOffset>
            </wp:positionV>
            <wp:extent cx="2080260" cy="1559560"/>
            <wp:effectExtent l="0" t="0" r="7620" b="10160"/>
            <wp:wrapNone/>
            <wp:docPr id="15" name="图片 15" descr="C:\Users\13721\Desktop\CCE2F07B55FED75D4DE67EED038F6AE7.pngCCE2F07B55FED75D4DE67EED038F6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CCE2F07B55FED75D4DE67EED038F6AE7.pngCCE2F07B55FED75D4DE67EED038F6AE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今天午饭是土豆牛肉，西兰花杏鲍菇，豆腐汤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今天孩子们都按时入睡了，很棒哦！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80" w:firstLineChars="200"/>
        <w:rPr>
          <w:rFonts w:hint="eastAsia" w:ascii="宋体" w:hAnsi="宋体" w:eastAsia="宋体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-769620</wp:posOffset>
            </wp:positionH>
            <wp:positionV relativeFrom="paragraph">
              <wp:posOffset>1315085</wp:posOffset>
            </wp:positionV>
            <wp:extent cx="6951980" cy="4925060"/>
            <wp:effectExtent l="0" t="0" r="12700" b="12700"/>
            <wp:wrapNone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1980" cy="492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12B97A97"/>
    <w:rsid w:val="1ECB3DE1"/>
    <w:rsid w:val="23D80F7C"/>
    <w:rsid w:val="334B1349"/>
    <w:rsid w:val="498F6A09"/>
    <w:rsid w:val="4B100DF1"/>
    <w:rsid w:val="59F941F8"/>
    <w:rsid w:val="5C55666C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4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2022-12-01T05:09:49Z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499BAA67ED0B45E0867524E955841762</vt:lpwstr>
  </property>
</Properties>
</file>