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2022.12.1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有趣的声音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有21位小朋友来园，7位小朋友请假不来园！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早点：现在我们已经开始自主倒牛奶啦，王若鑫、徐梓赫、王秋瑶等小朋友都能够自己拿起牛奶桶，慢慢的倒牛奶。很不错哦！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350645" cy="1800225"/>
            <wp:effectExtent l="0" t="0" r="8255" b="3175"/>
            <wp:docPr id="3" name="图片 3" descr="IMG_1603(20221201-1937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603(20221201-19371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350645" cy="1800225"/>
            <wp:effectExtent l="0" t="0" r="8255" b="3175"/>
            <wp:docPr id="2" name="图片 2" descr="IMG_1602(20221201-1937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602(20221201-19371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</w:t>
      </w:r>
    </w:p>
    <w:p>
      <w:pPr>
        <w:ind w:firstLine="422" w:firstLineChars="200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活动一：音乐《大猫和小猫》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这是一节歌唱活动。《大猫小猫》歌词内容浅显易懂，音乐情绪活泼欢快，充满趣味，适合小班的孩子演唱。歌曲</w:t>
      </w:r>
      <w:r>
        <w:rPr>
          <w:rFonts w:hint="eastAsia" w:ascii="宋体" w:hAnsi="宋体" w:cs="宋体"/>
          <w:kern w:val="0"/>
          <w:szCs w:val="21"/>
        </w:rPr>
        <w:t>主要通过两段音乐力度上的强弱差异来表现出大猫和小猫：大猫的声音强，小猫的声音弱；其中</w:t>
      </w:r>
      <w:r>
        <w:rPr>
          <w:rFonts w:hint="eastAsia" w:ascii="宋体" w:hAnsi="宋体" w:cs="宋体"/>
          <w:szCs w:val="21"/>
          <w:lang w:val="zh-CN"/>
        </w:rPr>
        <w:t>附点节奏的使用增添了歌曲活泼欢快的情趣</w:t>
      </w:r>
      <w:r>
        <w:rPr>
          <w:rFonts w:hint="eastAsia" w:ascii="宋体" w:hAnsi="宋体" w:cs="宋体"/>
          <w:szCs w:val="21"/>
        </w:rPr>
        <w:t>。</w:t>
      </w:r>
    </w:p>
    <w:p>
      <w:pPr>
        <w:ind w:firstLine="420" w:firstLineChars="200"/>
        <w:rPr>
          <w:rFonts w:hint="eastAsia" w:ascii="宋体" w:hAnsi="宋体"/>
          <w:bCs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小朋友能够跟着印着音乐</w:t>
      </w:r>
      <w:r>
        <w:rPr>
          <w:rFonts w:hint="eastAsia" w:ascii="宋体" w:hAnsi="宋体" w:cs="宋体"/>
          <w:szCs w:val="21"/>
        </w:rPr>
        <w:t>尝试用声音的强弱、动作的幅度大小来表现大猫和小猫</w:t>
      </w:r>
      <w:r>
        <w:rPr>
          <w:rFonts w:hint="eastAsia" w:ascii="宋体" w:hAnsi="宋体" w:cs="宋体"/>
          <w:szCs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徐诺</w:t>
      </w:r>
      <w:r>
        <w:rPr>
          <w:rFonts w:hint="eastAsia" w:ascii="宋体" w:hAnsi="宋体" w:cs="宋体"/>
          <w:szCs w:val="21"/>
          <w:lang w:val="en-US" w:eastAsia="zh-CN"/>
        </w:rPr>
        <w:t>小朋友也很</w:t>
      </w:r>
      <w:r>
        <w:rPr>
          <w:rFonts w:hint="eastAsia" w:ascii="宋体" w:hAnsi="宋体" w:cs="宋体"/>
          <w:szCs w:val="21"/>
        </w:rPr>
        <w:t>愿意参加歌唱活动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如果在自信一些就更好啦；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szCs w:val="21"/>
          <w:lang w:val="en-US" w:eastAsia="zh-CN"/>
        </w:rPr>
        <w:t>小朋友也要学会坐在位置上哦，养成良好的学习习惯很重要。、</w:t>
      </w:r>
    </w:p>
    <w:p>
      <w:pPr>
        <w:jc w:val="center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5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宋体" w:hAnsi="宋体"/>
          <w:b/>
          <w:bCs w:val="0"/>
          <w:szCs w:val="21"/>
          <w:lang w:val="en-US" w:eastAsia="zh-CN"/>
        </w:rPr>
      </w:pPr>
      <w:r>
        <w:rPr>
          <w:rFonts w:hint="eastAsia" w:ascii="宋体" w:hAnsi="宋体"/>
          <w:b/>
          <w:bCs w:val="0"/>
          <w:szCs w:val="21"/>
          <w:lang w:val="en-US" w:eastAsia="zh-CN"/>
        </w:rPr>
        <w:t>活动二：彩泥《雪人》</w:t>
      </w:r>
    </w:p>
    <w:p>
      <w:pPr>
        <w:rPr>
          <w:rFonts w:hint="default" w:ascii="宋体" w:hAnsi="宋体" w:eastAsia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今天我们还进行了手工制作，昨天在延时班过程中只进行了一般，今天进行了完善。老师在一次示范了过程，孩子们在操作过程中感知了雪人的基本造型，同时也提升了幼儿的动手操作能力和审美能力。其中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小朋友都能够自主创作，运用多种材料进行制作；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小朋友在老师的帮助下也完成了自己的作品；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小朋友也要学会保护好自己的作品哦。</w:t>
      </w:r>
    </w:p>
    <w:p>
      <w:pPr>
        <w:jc w:val="center"/>
        <w:rPr>
          <w:rFonts w:hint="default" w:ascii="宋体" w:hAnsi="宋体"/>
          <w:b w:val="0"/>
          <w:bCs/>
          <w:szCs w:val="21"/>
          <w:lang w:val="en-US" w:eastAsia="zh-CN"/>
        </w:rPr>
      </w:pP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C:/Users/ADMINI~1/AppData/Local/Temp/picturecompress_2022120119402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~1/AppData/Local/Temp/picturecompress_20221201194027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C:/Users/ADMINI~1/AppData/Local/Temp/picturecompress_20221201194027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~1/AppData/Local/Temp/picturecompress_20221201194027/output_2.jpgoutput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C:/Users/ADMINI~1/AppData/Local/Temp/picturecompress_20221201194027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~1/AppData/Local/Temp/picturecompress_20221201194027/output_3.jpgoutput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C:/Users/ADMINI~1/AppData/Local/Temp/picturecompress_20221201194027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compress_20221201194027/output_4.jpgoutput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C:/Users/ADMINI~1/AppData/Local/Temp/picturecompress_20221201194027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21201194027/output_6.jpgoutput_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C:/Users/ADMINI~1/AppData/Local/Temp/picturecompress_20221201194027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21201194027/output_5.jpgoutput_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6" name="图片 6" descr="IMG_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5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5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今天我用磁力大师制作了一辆小汽车哦。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磁力片是很神奇的东西，我可以把它拼成一栋房子呢。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IMG_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5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IMG_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5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哇，你再用彩泥做什么呢，我准备用彩泥制作一座小山呢。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小剪刀，拿拿稳，对准线，慢慢减下去。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IMG_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5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5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我很喜欢烧烤游戏，今天做的素材烧烤要来尝一尝吗。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万能工匠大家都很喜欢呢，材料也要整齐摆放在桌子上就更好啦。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今天我们吃的是：土豆牛肉、西蓝花炒杏鲍菇，喝的是豆腐羹。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光盘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：王若鑫、阴少帅、谌睿、王秋瑶、徐佳伊、周艺天、张奕涵。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1.气温逐渐下降，请大家给孩子带两块垫背巾，一块早晨来园垫在身上，一块备用放在抽屉。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学生上、放学及家长接送途中应科学佩戴口罩，保持社交距离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sImhkaWQiOiIyZGJhODI3MzUxMTc2ZDJmMzIyYmZhNDBlNmRiNzE2ZCIsInVzZXJDb3VudCI6MX0="/>
  </w:docVars>
  <w:rsids>
    <w:rsidRoot w:val="767A192E"/>
    <w:rsid w:val="0D4471D1"/>
    <w:rsid w:val="0F7E1E41"/>
    <w:rsid w:val="11D60E00"/>
    <w:rsid w:val="12E94889"/>
    <w:rsid w:val="16443E43"/>
    <w:rsid w:val="17AD1F57"/>
    <w:rsid w:val="1DCF332C"/>
    <w:rsid w:val="1EA739DD"/>
    <w:rsid w:val="241C2348"/>
    <w:rsid w:val="2BFD3212"/>
    <w:rsid w:val="30564EB6"/>
    <w:rsid w:val="32DF0101"/>
    <w:rsid w:val="332F74DC"/>
    <w:rsid w:val="3672558B"/>
    <w:rsid w:val="41FE2B6F"/>
    <w:rsid w:val="4B9E0825"/>
    <w:rsid w:val="4D0B685F"/>
    <w:rsid w:val="54076AB4"/>
    <w:rsid w:val="54357E14"/>
    <w:rsid w:val="55032FB4"/>
    <w:rsid w:val="587B3A2E"/>
    <w:rsid w:val="5BD3216D"/>
    <w:rsid w:val="5D885831"/>
    <w:rsid w:val="5FE93D86"/>
    <w:rsid w:val="5FF76C10"/>
    <w:rsid w:val="63522991"/>
    <w:rsid w:val="64D7267F"/>
    <w:rsid w:val="6F8D63A0"/>
    <w:rsid w:val="73F90DAF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783</Words>
  <Characters>795</Characters>
  <Lines>0</Lines>
  <Paragraphs>0</Paragraphs>
  <TotalTime>5</TotalTime>
  <ScaleCrop>false</ScaleCrop>
  <LinksUpToDate>false</LinksUpToDate>
  <CharactersWithSpaces>808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2022-12-01T11:57:43Z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1D649F08998545138038FC0C63FA6D22</vt:lpwstr>
  </property>
</Properties>
</file>