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21人，7人请假。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他们是</w:t>
      </w:r>
      <w: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申晓文，胡奕可，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许诺言，蒋翊晗、李璟睿、张悦威、刘锦宥。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宗韫玉，丁曼婷，张奕涵，王诺婉，冯欣，谭沁，徐佳伊，章昕媛，王若鑫，王秋瑶，徐筱晞，李慕妍，郑书韵，杨易，王知霖，徐梓赫，谌睿，周艺天，阴少帅，王楷博，徐诺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来到教室能够按照入园三部曲先放好水杯口罩，洗手喝牛奶，插好区域牌玩游戏，你们都长大了哦！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集体活动《自理能力展示》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为进一步促进小班幼儿树立自我服务意识，提高生活自理能力，11月30号我们开展了自理能力展示活动，本次展示活动有穿衣穿鞋大PK、叠衣、裤小能手、挂挂小衣服、绕绕小杯带四项内容，家长们和幼儿商量后在班级群在线表格中报名。家长们最近也在家里指导孩子多多练习了呢，一起来看看孩子们精彩的表现吧~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olor w:val="000000"/>
          <w:spacing w:val="0"/>
          <w:w w:val="100"/>
          <w:sz w:val="21"/>
          <w:szCs w:val="21"/>
          <w:lang w:val="en-US" w:eastAsia="zh-CN"/>
        </w:rPr>
        <w:t>P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art1：穿衣穿鞋大PK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09825" cy="1807845"/>
                  <wp:effectExtent l="0" t="0" r="13335" b="571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392045" cy="1794510"/>
                  <wp:effectExtent l="0" t="0" r="635" b="381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02840" cy="1801495"/>
                  <wp:effectExtent l="0" t="0" r="5080" b="12065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2"/>
                <w:szCs w:val="22"/>
                <w:lang w:val="en-US" w:eastAsia="zh-CN" w:bidi="ar"/>
              </w:rPr>
              <w:drawing>
                <wp:inline distT="0" distB="0" distL="114300" distR="114300">
                  <wp:extent cx="2440940" cy="1831340"/>
                  <wp:effectExtent l="0" t="0" r="12700" b="1270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szCs w:val="21"/>
        </w:rPr>
      </w:pPr>
    </w:p>
    <w:p>
      <w:p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/>
          <w:bCs w:val="0"/>
          <w:i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/>
          <w:bCs w:val="0"/>
          <w:i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olor w:val="000000"/>
          <w:spacing w:val="0"/>
          <w:w w:val="100"/>
          <w:sz w:val="21"/>
          <w:szCs w:val="21"/>
          <w:lang w:val="en-US" w:eastAsia="zh-CN"/>
        </w:rPr>
        <w:t>P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art2：挂衣大PK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93010" cy="1870075"/>
                  <wp:effectExtent l="0" t="0" r="6350" b="4445"/>
                  <wp:docPr id="9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47620" cy="1911350"/>
                  <wp:effectExtent l="0" t="0" r="12700" b="8890"/>
                  <wp:docPr id="1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11425" cy="1883410"/>
                  <wp:effectExtent l="0" t="0" r="3175" b="6350"/>
                  <wp:docPr id="1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02535" cy="1876425"/>
                  <wp:effectExtent l="0" t="0" r="12065" b="13335"/>
                  <wp:docPr id="12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olor w:val="000000"/>
          <w:spacing w:val="0"/>
          <w:w w:val="100"/>
          <w:sz w:val="21"/>
          <w:szCs w:val="21"/>
          <w:lang w:val="en-US" w:eastAsia="zh-CN"/>
        </w:rPr>
        <w:t>P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art3：绕杯带大PK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51430" cy="1914525"/>
                  <wp:effectExtent l="0" t="0" r="8890" b="5715"/>
                  <wp:docPr id="19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77135" cy="1858010"/>
                  <wp:effectExtent l="0" t="0" r="6985" b="1270"/>
                  <wp:docPr id="20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09520" cy="1882775"/>
                  <wp:effectExtent l="0" t="0" r="5080" b="6985"/>
                  <wp:docPr id="17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54910" cy="1841500"/>
                  <wp:effectExtent l="0" t="0" r="13970" b="2540"/>
                  <wp:docPr id="18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</w:p>
        </w:tc>
      </w:tr>
    </w:tbl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午餐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今天吃的扬州炒饭，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汤是木耳鸡汤。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水果是橙子。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今天是光盘行动中完成光盘的小朋友是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徐佳伊，张奕涵，章昕媛，阴少帅，冯欣，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其他小朋友下次继续努力哦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今天午睡所有小朋友都睡着了，你们真是棒棒的。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今天做核酸的小朋友有5名，结果出来记得上传。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sImhkaWQiOiIxY2UwNTUwN2FmZTQzNjkyOGUwYTBmYmI5ZGFhMTI4MCIsInVzZXJDb3VudCI6Nn0="/>
  </w:docVars>
  <w:rsids>
    <w:rsidRoot w:val="00000000"/>
    <w:rsid w:val="09BF1E8A"/>
    <w:rsid w:val="0AA947E3"/>
    <w:rsid w:val="0D090CDC"/>
    <w:rsid w:val="132477B7"/>
    <w:rsid w:val="1DB357ED"/>
    <w:rsid w:val="1DF04CAA"/>
    <w:rsid w:val="1FAE03FE"/>
    <w:rsid w:val="286F2EE4"/>
    <w:rsid w:val="287249AA"/>
    <w:rsid w:val="2C116EA2"/>
    <w:rsid w:val="2C9F79C7"/>
    <w:rsid w:val="3CC97926"/>
    <w:rsid w:val="3EE44E00"/>
    <w:rsid w:val="42A56447"/>
    <w:rsid w:val="4D897887"/>
    <w:rsid w:val="4DC434D2"/>
    <w:rsid w:val="4E557581"/>
    <w:rsid w:val="52883B4D"/>
    <w:rsid w:val="558B59A3"/>
    <w:rsid w:val="5CC57340"/>
    <w:rsid w:val="61235C9D"/>
    <w:rsid w:val="6583444E"/>
    <w:rsid w:val="6AAA2656"/>
    <w:rsid w:val="6B311856"/>
    <w:rsid w:val="70C745CA"/>
    <w:rsid w:val="779E362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529</Words>
  <Characters>539</Characters>
  <Paragraphs>83</Paragraphs>
  <TotalTime>7</TotalTime>
  <ScaleCrop>false</ScaleCrop>
  <LinksUpToDate>false</LinksUpToDate>
  <CharactersWithSpaces>544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2022-12-01T05:40:40Z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