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  <w:bookmarkStart w:id="0" w:name="_GoBack"/>
      <w:bookmarkEnd w:id="0"/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28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晴转中雨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24人，4人请假。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他们是</w:t>
      </w:r>
      <w:r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申晓文，胡奕可，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许诺言，蒋翊晗。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843" w:firstLineChars="4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杨易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把被子背在背上，自己一个人把被子带进了教室，你真的很棒哦！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阴少帅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来园能自己的事情自己做，放好个人物品，洗手喝牛奶，插完区域卡就可以开心的玩啦！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 数学《大小排序》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21128_09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21128_0918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21128_09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21128_0933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szCs w:val="21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宗韫玉，王诺婉，冯欣，谭沁，徐佳伊，王若鑫，王秋瑶，李慕妍，刘锦宥，杨易，李璟睿，谌睿，周艺天，丁曼婷，张奕涵，章昕媛，徐筱晞，王知霖，徐梓赫，张悦威，阴少帅，王楷博，徐诺，郑书韵</w:t>
      </w:r>
      <w:r>
        <w:rPr>
          <w:rFonts w:hint="eastAsia" w:ascii="宋体" w:hAnsi="宋体"/>
        </w:rPr>
        <w:t>大胆展示自己的操作，并讲述自己的发现</w:t>
      </w:r>
      <w:r>
        <w:rPr>
          <w:rFonts w:hint="eastAsia" w:ascii="宋体" w:hAnsi="宋体"/>
          <w:lang w:eastAsia="zh-CN"/>
        </w:rPr>
        <w:t>。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自我服务——我会挂衣服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我们很快就要参加比赛了，每天我们都会在家跟妈妈一起练习哦，瞧瞧我们现在水平真是突飞猛进呢！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4" w:hRule="atLeast"/>
        </w:trPr>
        <w:tc>
          <w:tcPr>
            <w:tcW w:w="2840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-1066800</wp:posOffset>
                  </wp:positionV>
                  <wp:extent cx="1621790" cy="1216025"/>
                  <wp:effectExtent l="0" t="0" r="8890" b="3175"/>
                  <wp:wrapSquare wrapText="bothSides"/>
                  <wp:docPr id="46" name="图片 46" descr="IMG_20221128_103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21128_1034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-1066800</wp:posOffset>
                  </wp:positionV>
                  <wp:extent cx="1621790" cy="1216025"/>
                  <wp:effectExtent l="0" t="0" r="8890" b="3175"/>
                  <wp:wrapSquare wrapText="bothSides"/>
                  <wp:docPr id="47" name="图片 47" descr="IMG_20221128_10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21128_1036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-1066800</wp:posOffset>
                  </wp:positionV>
                  <wp:extent cx="1621790" cy="1216025"/>
                  <wp:effectExtent l="0" t="0" r="8890" b="3175"/>
                  <wp:wrapSquare wrapText="bothSides"/>
                  <wp:docPr id="48" name="图片 48" descr="IMG_20221128_103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21128_1037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4" w:hRule="atLeast"/>
        </w:trPr>
        <w:tc>
          <w:tcPr>
            <w:tcW w:w="2840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138430</wp:posOffset>
                  </wp:positionV>
                  <wp:extent cx="1621790" cy="1216025"/>
                  <wp:effectExtent l="0" t="0" r="8890" b="3175"/>
                  <wp:wrapSquare wrapText="bothSides"/>
                  <wp:docPr id="49" name="图片 49" descr="IMG_20221128_10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21128_1039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107950</wp:posOffset>
                  </wp:positionV>
                  <wp:extent cx="1621790" cy="1216025"/>
                  <wp:effectExtent l="0" t="0" r="8890" b="3175"/>
                  <wp:wrapSquare wrapText="bothSides"/>
                  <wp:docPr id="50" name="图片 50" descr="IMG_20221128_10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21128_1039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85090</wp:posOffset>
                  </wp:positionV>
                  <wp:extent cx="1621790" cy="1216025"/>
                  <wp:effectExtent l="0" t="0" r="8890" b="3175"/>
                  <wp:wrapSquare wrapText="bothSides"/>
                  <wp:docPr id="51" name="图片 51" descr="IMG_20221128_103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21128_10390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户外篇</w:t>
      </w:r>
    </w:p>
    <w:p>
      <w:pPr>
        <w:snapToGrid/>
        <w:spacing w:before="0" w:beforeAutospacing="0" w:after="0" w:afterAutospacing="0" w:line="240" w:lineRule="auto"/>
        <w:ind w:firstLine="40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每天的户外运动必不可少哦，今天我们玩攀爬架！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4" w:hRule="atLeast"/>
        </w:trPr>
        <w:tc>
          <w:tcPr>
            <w:tcW w:w="2840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92710</wp:posOffset>
                  </wp:positionV>
                  <wp:extent cx="1621790" cy="1216025"/>
                  <wp:effectExtent l="0" t="0" r="8890" b="3175"/>
                  <wp:wrapSquare wrapText="bothSides"/>
                  <wp:docPr id="27" name="图片 27" descr="IMG_20221128_095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21128_0954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123190</wp:posOffset>
                  </wp:positionV>
                  <wp:extent cx="1621790" cy="1216025"/>
                  <wp:effectExtent l="0" t="0" r="8890" b="3175"/>
                  <wp:wrapSquare wrapText="bothSides"/>
                  <wp:docPr id="28" name="图片 28" descr="IMG_20221128_095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21128_0954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85090</wp:posOffset>
                  </wp:positionV>
                  <wp:extent cx="1621790" cy="1216025"/>
                  <wp:effectExtent l="0" t="0" r="8890" b="3175"/>
                  <wp:wrapSquare wrapText="bothSides"/>
                  <wp:docPr id="31" name="图片 31" descr="IMG_20221128_100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21128_1005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4" w:hRule="atLeast"/>
        </w:trPr>
        <w:tc>
          <w:tcPr>
            <w:tcW w:w="2840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100330</wp:posOffset>
                  </wp:positionV>
                  <wp:extent cx="1621790" cy="1216025"/>
                  <wp:effectExtent l="0" t="0" r="8890" b="3175"/>
                  <wp:wrapSquare wrapText="bothSides"/>
                  <wp:docPr id="29" name="图片 29" descr="IMG_20221128_10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21128_1009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85090</wp:posOffset>
                  </wp:positionV>
                  <wp:extent cx="1621790" cy="1216025"/>
                  <wp:effectExtent l="0" t="0" r="8890" b="3175"/>
                  <wp:wrapSquare wrapText="bothSides"/>
                  <wp:docPr id="30" name="图片 30" descr="IMG_20221128_10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21128_1006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621790" cy="1216025"/>
                  <wp:effectExtent l="0" t="0" r="8890" b="3175"/>
                  <wp:wrapSquare wrapText="bothSides"/>
                  <wp:docPr id="32" name="图片 32" descr="IMG_20221128_09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21128_0953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午餐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情况：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今天吃的花生米饭，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菜是红烧排骨，大白菜炒面筋。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汤是番茄鸡蛋汤。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今天是光盘行动中完成光盘的小朋友是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王若鑫，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徐梓赫，徐佳伊，李璟睿，张奕涵，章昕媛，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其他小朋友下次继续努力哦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4" w:hRule="atLeast"/>
        </w:trPr>
        <w:tc>
          <w:tcPr>
            <w:tcW w:w="2840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123190</wp:posOffset>
                  </wp:positionV>
                  <wp:extent cx="1737995" cy="1303655"/>
                  <wp:effectExtent l="0" t="0" r="14605" b="6985"/>
                  <wp:wrapSquare wrapText="bothSides"/>
                  <wp:docPr id="15" name="图片 15" descr="IMG_20221128_113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128_1130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168910</wp:posOffset>
                  </wp:positionV>
                  <wp:extent cx="1621790" cy="1216025"/>
                  <wp:effectExtent l="0" t="0" r="8890" b="3175"/>
                  <wp:wrapSquare wrapText="bothSides"/>
                  <wp:docPr id="16" name="图片 16" descr="IMG_20221128_112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128_1127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191770</wp:posOffset>
                  </wp:positionV>
                  <wp:extent cx="1621790" cy="1216025"/>
                  <wp:effectExtent l="0" t="0" r="8890" b="3175"/>
                  <wp:wrapSquare wrapText="bothSides"/>
                  <wp:docPr id="17" name="图片 17" descr="IMG_20221128_112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128_11260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4" w:hRule="atLeast"/>
        </w:trPr>
        <w:tc>
          <w:tcPr>
            <w:tcW w:w="2840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161290</wp:posOffset>
                  </wp:positionV>
                  <wp:extent cx="1621790" cy="1216025"/>
                  <wp:effectExtent l="0" t="0" r="8890" b="3175"/>
                  <wp:wrapSquare wrapText="bothSides"/>
                  <wp:docPr id="18" name="图片 18" descr="IMG_20221128_112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21128_11224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168910</wp:posOffset>
                  </wp:positionV>
                  <wp:extent cx="1621790" cy="1216025"/>
                  <wp:effectExtent l="0" t="0" r="8890" b="3175"/>
                  <wp:wrapSquare wrapText="bothSides"/>
                  <wp:docPr id="19" name="图片 19" descr="IMG_20221128_11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21128_11234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107950</wp:posOffset>
                  </wp:positionV>
                  <wp:extent cx="1621790" cy="1216025"/>
                  <wp:effectExtent l="0" t="0" r="8890" b="3175"/>
                  <wp:wrapSquare wrapText="bothSides"/>
                  <wp:docPr id="20" name="图片 20" descr="IMG_20221128_112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21128_11223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eastAsia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今天午睡所有小朋友都睡着了，你们真是棒棒的。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今天做核酸的小朋友有7名，结果出来记得上传。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CA5FDC"/>
    <w:multiLevelType w:val="singleLevel"/>
    <w:tmpl w:val="67CA5F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IsImhkaWQiOiIxY2UwNTUwN2FmZTQzNjkyOGUwYTBmYmI5ZGFhMTI4MCIsInVzZXJDb3VudCI6Mn0="/>
  </w:docVars>
  <w:rsids>
    <w:rsidRoot w:val="00000000"/>
    <w:rsid w:val="09BF1E8A"/>
    <w:rsid w:val="0AA947E3"/>
    <w:rsid w:val="0D090CDC"/>
    <w:rsid w:val="132477B7"/>
    <w:rsid w:val="1DB357ED"/>
    <w:rsid w:val="286F2EE4"/>
    <w:rsid w:val="287249AA"/>
    <w:rsid w:val="2C116EA2"/>
    <w:rsid w:val="2C9F79C7"/>
    <w:rsid w:val="3CC97926"/>
    <w:rsid w:val="42A56447"/>
    <w:rsid w:val="4D897887"/>
    <w:rsid w:val="4DC434D2"/>
    <w:rsid w:val="4E557581"/>
    <w:rsid w:val="52883B4D"/>
    <w:rsid w:val="558B59A3"/>
    <w:rsid w:val="61235C9D"/>
    <w:rsid w:val="6583444E"/>
    <w:rsid w:val="6AAA2656"/>
    <w:rsid w:val="6B311856"/>
    <w:rsid w:val="70C745CA"/>
    <w:rsid w:val="779E362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480</Words>
  <Characters>490</Characters>
  <Paragraphs>83</Paragraphs>
  <TotalTime>30</TotalTime>
  <ScaleCrop>false</ScaleCrop>
  <LinksUpToDate>false</LinksUpToDate>
  <CharactersWithSpaces>504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2022-11-29T00:20:11Z</cp:lastPrinted>
  <dcterms:modified xsi:type="dcterms:W3CDTF">2022-11-29T05:02:00Z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99352B6F1B3A4F7B8F4DB598FB9D911F</vt:lpwstr>
  </property>
</Properties>
</file>