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11月28日动态入园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篇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今天有14位小朋友请假，11位小朋友准时来园。周末天气温差较大，小班幼儿年龄比较小，抵抗力弱，大朋友们要及时给孩子增加衣物。同时注意好孩子的个人卫生，勤洗澡洗头，让病毒跑光光。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        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196215</wp:posOffset>
            </wp:positionV>
            <wp:extent cx="2879725" cy="2159635"/>
            <wp:effectExtent l="0" t="0" r="635" b="4445"/>
            <wp:wrapNone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185420</wp:posOffset>
            </wp:positionV>
            <wp:extent cx="2879725" cy="2159635"/>
            <wp:effectExtent l="0" t="0" r="635" b="4445"/>
            <wp:wrapNone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96520</wp:posOffset>
            </wp:positionV>
            <wp:extent cx="2879725" cy="2160270"/>
            <wp:effectExtent l="0" t="0" r="635" b="3810"/>
            <wp:wrapNone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76200</wp:posOffset>
            </wp:positionV>
            <wp:extent cx="2879725" cy="2159635"/>
            <wp:effectExtent l="0" t="0" r="635" b="4445"/>
            <wp:wrapNone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207010</wp:posOffset>
            </wp:positionV>
            <wp:extent cx="2879725" cy="2160270"/>
            <wp:effectExtent l="0" t="0" r="635" b="3810"/>
            <wp:wrapNone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43180</wp:posOffset>
            </wp:positionV>
            <wp:extent cx="2879725" cy="2159635"/>
            <wp:effectExtent l="0" t="0" r="635" b="4445"/>
            <wp:wrapNone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hint="eastAsia"/>
        </w:rPr>
        <w:t>这是一节制作类的科学活动，</w:t>
      </w:r>
      <w:r>
        <w:rPr>
          <w:rFonts w:hint="eastAsia" w:ascii="宋体" w:hAnsi="宋体" w:cs="宋体"/>
          <w:bCs/>
          <w:szCs w:val="21"/>
        </w:rPr>
        <w:t>传声筒</w:t>
      </w:r>
      <w:r>
        <w:rPr>
          <w:rFonts w:ascii="宋体" w:hAnsi="宋体" w:cs="宋体"/>
          <w:bCs/>
          <w:szCs w:val="21"/>
        </w:rPr>
        <w:t>是一种古老的具有实用性和娱乐性的工具</w:t>
      </w:r>
      <w:r>
        <w:rPr>
          <w:rFonts w:hint="eastAsia" w:ascii="宋体" w:hAnsi="宋体" w:cs="宋体"/>
          <w:bCs/>
          <w:szCs w:val="21"/>
        </w:rPr>
        <w:t>，幼儿在游戏的过程中喜欢将纸、书卷起来对着好友说话。</w:t>
      </w:r>
      <w:r>
        <w:rPr>
          <w:rFonts w:hint="eastAsia"/>
        </w:rPr>
        <w:t>本次活动是利用生活中容易找到的一次性杯子和废旧材料，引导幼儿来表现传声筒的基本特征，感知声音的趣味性。</w:t>
      </w:r>
      <w:r>
        <w:rPr>
          <w:rFonts w:ascii="宋体" w:hAnsi="宋体" w:cs="宋体"/>
          <w:bCs/>
          <w:szCs w:val="21"/>
        </w:rPr>
        <w:t>在游戏中激发幼儿的求知欲、好奇心，培养他们喜欢玩科学小游戏的兴趣。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区域游戏篇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default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8890</wp:posOffset>
            </wp:positionV>
            <wp:extent cx="2520315" cy="1890395"/>
            <wp:effectExtent l="0" t="0" r="9525" b="14605"/>
            <wp:wrapNone/>
            <wp:docPr id="3" name="图片 3" descr="IMG_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7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52070</wp:posOffset>
            </wp:positionV>
            <wp:extent cx="2520315" cy="1890395"/>
            <wp:effectExtent l="0" t="0" r="9525" b="14605"/>
            <wp:wrapNone/>
            <wp:docPr id="2" name="图片 2" descr="IMG_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7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i w:val="0"/>
          <w:iCs w:val="0"/>
          <w:szCs w:val="21"/>
          <w:lang w:val="en-US" w:eastAsia="zh-CN"/>
        </w:rPr>
        <w:t>根据点点找到相应的数                              我给娃娃喂饭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default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205105</wp:posOffset>
            </wp:positionV>
            <wp:extent cx="2520315" cy="1890395"/>
            <wp:effectExtent l="0" t="0" r="9525" b="14605"/>
            <wp:wrapNone/>
            <wp:docPr id="5" name="图片 5" descr="IMG_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7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204470</wp:posOffset>
            </wp:positionV>
            <wp:extent cx="2520315" cy="1890395"/>
            <wp:effectExtent l="0" t="0" r="9525" b="14605"/>
            <wp:wrapNone/>
            <wp:docPr id="4" name="图片 4" descr="IMG_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7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我的机器人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我们一起看小红帽的故事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  <w:lang w:val="en-US" w:eastAsia="zh-CN"/>
        </w:rPr>
        <w:t>明天要带 以下材料：1.牙膏盒一个  2.一个洗干净的益达口香糖罐子 3.黄豆一把（体积大于益达口香糖罐） 写好名字，届时我们会带着孩子一起来完成各式各样的科学小制作，明天带至幼儿园，感谢你们的配合！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2.冬季也要注意孩子们的个人卫生，勤洗头洗澡剪指甲。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3.最近流感、手足口、疱疹等传染病的高发季在家也要多关注孩子们的手心、脚心、喉咙口是否有红点、白点。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990340" cy="5320665"/>
            <wp:effectExtent l="0" t="0" r="2540" b="13335"/>
            <wp:docPr id="12" name="图片 12" descr="IMG_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7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lNzU3NGFjNzhjZGFiMTBmZWU3MWVlYzE1Zjk0ZTNiMCIsInVzZXJDb3VudCI6MTJ9"/>
  </w:docVars>
  <w:rsids>
    <w:rsidRoot w:val="5C55666C"/>
    <w:rsid w:val="027B09E4"/>
    <w:rsid w:val="055E50A5"/>
    <w:rsid w:val="12B97A97"/>
    <w:rsid w:val="1621399E"/>
    <w:rsid w:val="1ECB3DE1"/>
    <w:rsid w:val="1F9841C6"/>
    <w:rsid w:val="2C8903AA"/>
    <w:rsid w:val="336A0D3E"/>
    <w:rsid w:val="48F20486"/>
    <w:rsid w:val="498F6A09"/>
    <w:rsid w:val="59F941F8"/>
    <w:rsid w:val="5C55666C"/>
    <w:rsid w:val="6F134EE0"/>
    <w:rsid w:val="70AE3011"/>
    <w:rsid w:val="70CB40BA"/>
    <w:rsid w:val="750D14EF"/>
    <w:rsid w:val="786359BF"/>
    <w:rsid w:val="7EBD16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342</Words>
  <Characters>352</Characters>
  <Lines>0</Lines>
  <Paragraphs>0</Paragraphs>
  <TotalTime>0</TotalTime>
  <ScaleCrop>false</ScaleCrop>
  <LinksUpToDate>false</LinksUpToDate>
  <CharactersWithSpaces>453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cp:lastPrinted>2022-11-23T05:42:00Z</cp:lastPrinted>
  <dcterms:modified xsi:type="dcterms:W3CDTF">2022-11-28T08:08:07Z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19CCBB9F5B2C4B0A893FC37A35A9F253</vt:lpwstr>
  </property>
</Properties>
</file>