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2022.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25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21人，7人请假。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他们是</w:t>
      </w:r>
      <w:r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张奕涵，申晓文，胡奕可，徐梓赫，王楷博，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冯欣，许诺言。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843" w:firstLineChars="4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张悦威，蒋翊晗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两个小朋友一起进来的，他们能够主动跟老师打招呼，非常有礼貌。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谌睿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来的比较早，他吃完点心就和周艺天一起去玩建构区。</w:t>
      </w:r>
    </w:p>
    <w:tbl>
      <w:tblPr>
        <w:tblStyle w:val="6"/>
        <w:tblpPr w:leftFromText="180" w:rightFromText="180" w:vertAnchor="text" w:horzAnchor="page" w:tblpX="1995" w:tblpY="4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14" name="图片 14" descr="IMG_20221125_083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21125_08320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15" name="图片 15" descr="IMG_20221125_083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21125_0832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0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0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ˎ̥" w:hAnsi="ˎ̥" w:cs="宋体"/>
          <w:b/>
          <w:bCs/>
          <w:i w:val="0"/>
          <w:caps w:val="0"/>
          <w:spacing w:val="0"/>
          <w:w w:val="100"/>
          <w:kern w:val="0"/>
          <w:sz w:val="20"/>
          <w:szCs w:val="21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20333335</wp:posOffset>
            </wp:positionV>
            <wp:extent cx="2964180" cy="2223770"/>
            <wp:effectExtent l="0" t="0" r="7620" b="5080"/>
            <wp:wrapNone/>
            <wp:docPr id="1034" name="图片 9" descr="IMG_20221017_092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9" descr="IMG_20221017_09283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区域游戏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李慕妍：我得把我昨天没画好的小草画完。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刘锦宥：今天烧个什么菜好呢。</w:t>
      </w:r>
      <w:bookmarkStart w:id="0" w:name="_GoBack"/>
      <w:bookmarkEnd w:id="0"/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4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25725" cy="1969135"/>
                  <wp:effectExtent l="0" t="0" r="10795" b="12065"/>
                  <wp:docPr id="16" name="图片 16" descr="IMG_20221125_150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21125_1504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725" cy="196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17" name="图片 17" descr="IMG_20221125_150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21125_1504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4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18" name="图片 18" descr="IMG_20221125_150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21125_1504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IMG_20221114_102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21114_1023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19" name="图片 19" descr="IMG_20221125_150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21125_15034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户外篇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00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  <w:t>今天我们一起滚了轮胎，小轮胎真有趣！</w:t>
      </w:r>
    </w:p>
    <w:p>
      <w:pPr>
        <w:snapToGrid/>
        <w:spacing w:before="0" w:beforeAutospacing="0" w:after="0" w:afterAutospacing="0" w:line="240" w:lineRule="auto"/>
        <w:ind w:firstLine="402" w:firstLineChars="200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宗韫玉，王诺婉，谭沁，徐佳伊，王若鑫，王秋瑶，李慕妍，刘锦宥，杨易，李璟睿，谌睿，周艺天，丁曼婷，蒋翊晗，章昕媛，徐筱晞，王知霖，张悦威，阴少帅，徐诺，郑书韵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  <w:t>小朋友能遵守规则，玩游戏不推也不挤，收玩具的时候也能把自己拿的玩具送回家。</w:t>
      </w:r>
    </w:p>
    <w:p>
      <w:pPr>
        <w:snapToGrid/>
        <w:spacing w:before="0" w:beforeAutospacing="0" w:after="0" w:afterAutospacing="0" w:line="240" w:lineRule="auto"/>
        <w:ind w:firstLine="400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tbl>
      <w:tblPr>
        <w:tblStyle w:val="6"/>
        <w:tblpPr w:leftFromText="180" w:rightFromText="180" w:vertAnchor="text" w:horzAnchor="page" w:tblpX="1995" w:tblpY="4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1"/>
        <w:gridCol w:w="42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32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20" name="图片 20" descr="IMG_20221125_095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21125_09523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00960" cy="1950720"/>
                  <wp:effectExtent l="0" t="0" r="5080" b="0"/>
                  <wp:docPr id="21" name="图片 21" descr="IMG_20221125_095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21125_0954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32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96820" cy="1872615"/>
                  <wp:effectExtent l="0" t="0" r="2540" b="1905"/>
                  <wp:docPr id="22" name="图片 22" descr="IMG_20221125_095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21125_0954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96820" cy="1872615"/>
                  <wp:effectExtent l="0" t="0" r="2540" b="1905"/>
                  <wp:docPr id="23" name="图片 23" descr="IMG_20221125_095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21125_0952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生活篇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eastAsia="zh-CN"/>
        </w:rPr>
        <w:t>午餐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  <w:t>情况：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今天吃的白米饭。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菜是板栗鸡翅，菠菜炒蘑菇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汤是萝卜肉片汤。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今天是光盘行动中完成光盘的小朋友是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</w:rPr>
        <w:t>王若鑫，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张悦威，徐佳伊，谌睿，刘锦宥，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宥宥今天虽然吃得慢，但是也能把饭菜全部吃完呢，继续加油哦</w:t>
      </w: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午睡情况：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default" w:ascii="宋体" w:hAnsi="宋体" w:eastAsia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今天午睡所有小朋友都睡着了，你们真是棒棒的。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firstLine="422" w:firstLineChars="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温馨提示：</w:t>
      </w:r>
    </w:p>
    <w:p>
      <w:pPr>
        <w:pStyle w:val="4"/>
        <w:keepLines w:val="0"/>
        <w:widowControl/>
        <w:numPr>
          <w:ilvl w:val="0"/>
          <w:numId w:val="3"/>
        </w:numPr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今天没有延时班，大家3:33来园接孩子哈～这周统一带被子回去晾晒哦，大家提前十分钟在园门口拿被子哦～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2、 低温多变天气易引发流感、水痘、手足口、流行性脑炎、麻疹等多种传染性疾病，新冠病毒防疫工作更不容忽视。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7CA5FDC"/>
    <w:multiLevelType w:val="singleLevel"/>
    <w:tmpl w:val="67CA5F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QsImhkaWQiOiI4NWJjYmQyNTc0ZjNlMTAzNmYwYWRlZWJiY2RhZTc0MiIsInVzZXJDb3VudCI6Nn0="/>
  </w:docVars>
  <w:rsids>
    <w:rsidRoot w:val="00000000"/>
    <w:rsid w:val="09BF1E8A"/>
    <w:rsid w:val="0AA947E3"/>
    <w:rsid w:val="0D090CDC"/>
    <w:rsid w:val="132477B7"/>
    <w:rsid w:val="137B0BF7"/>
    <w:rsid w:val="1DB357ED"/>
    <w:rsid w:val="286F2EE4"/>
    <w:rsid w:val="287249AA"/>
    <w:rsid w:val="2C116EA2"/>
    <w:rsid w:val="2C9F79C7"/>
    <w:rsid w:val="2E7B3D22"/>
    <w:rsid w:val="2F2A21D5"/>
    <w:rsid w:val="42A56447"/>
    <w:rsid w:val="4D897887"/>
    <w:rsid w:val="4DC434D2"/>
    <w:rsid w:val="4E557581"/>
    <w:rsid w:val="52883B4D"/>
    <w:rsid w:val="558B59A3"/>
    <w:rsid w:val="61235C9D"/>
    <w:rsid w:val="62895AF0"/>
    <w:rsid w:val="632F3D04"/>
    <w:rsid w:val="6583444E"/>
    <w:rsid w:val="6AAA2656"/>
    <w:rsid w:val="6B311856"/>
    <w:rsid w:val="70C745CA"/>
    <w:rsid w:val="779E3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541</Words>
  <Characters>554</Characters>
  <Paragraphs>83</Paragraphs>
  <TotalTime>37</TotalTime>
  <ScaleCrop>false</ScaleCrop>
  <LinksUpToDate>false</LinksUpToDate>
  <CharactersWithSpaces>567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2021-10-19T00:10:00Z</cp:lastPrinted>
  <dcterms:modified xsi:type="dcterms:W3CDTF">2022-11-25T07:50:12Z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99352B6F1B3A4F7B8F4DB598FB9D911F</vt:lpwstr>
  </property>
</Properties>
</file>