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11月24日动态入园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篇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59055</wp:posOffset>
            </wp:positionV>
            <wp:extent cx="2520315" cy="1890395"/>
            <wp:effectExtent l="0" t="0" r="9525" b="14605"/>
            <wp:wrapNone/>
            <wp:docPr id="3" name="图片 3" descr="IMG_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5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94615</wp:posOffset>
            </wp:positionV>
            <wp:extent cx="2520315" cy="1890395"/>
            <wp:effectExtent l="0" t="0" r="9525" b="14605"/>
            <wp:wrapNone/>
            <wp:docPr id="2" name="图片 2" descr="IMG_7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5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              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103505</wp:posOffset>
            </wp:positionV>
            <wp:extent cx="2520315" cy="1890395"/>
            <wp:effectExtent l="0" t="0" r="9525" b="14605"/>
            <wp:wrapNone/>
            <wp:docPr id="4" name="图片 4" descr="IMG_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5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今天有21位小朋友来园，大多数小朋友都能不在老师的提醒下主动签到、放口罩、绕水杯和打招呼。有4位小朋友请假。天气一天天变冷，大朋友们做好孩子们的防寒措施哦。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default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226695</wp:posOffset>
            </wp:positionV>
            <wp:extent cx="2520315" cy="1890395"/>
            <wp:effectExtent l="0" t="0" r="9525" b="14605"/>
            <wp:wrapNone/>
            <wp:docPr id="6" name="图片 6" descr="IMG_7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52070</wp:posOffset>
            </wp:positionV>
            <wp:extent cx="2520315" cy="1890395"/>
            <wp:effectExtent l="0" t="0" r="9525" b="14605"/>
            <wp:wrapNone/>
            <wp:docPr id="8" name="图片 8" descr="IMG_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6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 </w:t>
      </w: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  </w:t>
      </w:r>
    </w:p>
    <w:p>
      <w:pPr>
        <w:tabs>
          <w:tab w:val="left" w:pos="6107"/>
        </w:tabs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ab/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172085</wp:posOffset>
            </wp:positionV>
            <wp:extent cx="2520315" cy="1890395"/>
            <wp:effectExtent l="0" t="0" r="9525" b="14605"/>
            <wp:wrapNone/>
            <wp:docPr id="5" name="图片 5" descr="IMG_7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5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193675</wp:posOffset>
            </wp:positionV>
            <wp:extent cx="2520315" cy="1890395"/>
            <wp:effectExtent l="0" t="0" r="9525" b="14605"/>
            <wp:wrapNone/>
            <wp:docPr id="7" name="图片 7" descr="IMG_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6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  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孩子们尝试了推小猪的游戏，尽管游戏的过程中摔倒了，但是孩子们依然能够很快爬起来，继续前行。表扬小三班宝宝勇敢拼搏、坚持不懈的精神。</w:t>
      </w: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集体活动篇</w:t>
      </w:r>
    </w:p>
    <w:p>
      <w:pPr>
        <w:spacing w:line="360" w:lineRule="exact"/>
        <w:ind w:firstLine="42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趁着感恩节这个活动，孩子们用自己的手势舞向老师、阿姨和爸爸妈妈表达了自己最真挚的感恩之情。</w:t>
      </w: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default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120015</wp:posOffset>
            </wp:positionV>
            <wp:extent cx="2520315" cy="1360805"/>
            <wp:effectExtent l="0" t="0" r="9525" b="10795"/>
            <wp:wrapNone/>
            <wp:docPr id="10" name="图片 10" descr="8400C8D3108A7ECCB7C76F69F9968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400C8D3108A7ECCB7C76F69F9968B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108585</wp:posOffset>
            </wp:positionV>
            <wp:extent cx="2520315" cy="1394460"/>
            <wp:effectExtent l="0" t="0" r="9525" b="7620"/>
            <wp:wrapNone/>
            <wp:docPr id="9" name="图片 9" descr="800A6583CCFE764754C8472AA901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0A6583CCFE764754C8472AA90173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                </w:t>
      </w: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86995</wp:posOffset>
            </wp:positionV>
            <wp:extent cx="2520315" cy="1463675"/>
            <wp:effectExtent l="0" t="0" r="9525" b="14605"/>
            <wp:wrapNone/>
            <wp:docPr id="11" name="图片 11" descr="754323EE5FBCE8BA7DC1203B8EC24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54323EE5FBCE8BA7DC1203B8EC246B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80" w:firstLineChars="200"/>
        <w:rPr>
          <w:rFonts w:hint="default" w:ascii="宋体" w:hAnsi="宋体" w:eastAsia="宋体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55245</wp:posOffset>
            </wp:positionV>
            <wp:extent cx="2273935" cy="3032125"/>
            <wp:effectExtent l="0" t="0" r="12065" b="635"/>
            <wp:wrapNone/>
            <wp:docPr id="12" name="图片 12" descr="IMG_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6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mU3NTc0YWM3OGNkYWIxMGZlZTcxZWVjMTVmOTRlM2IwIiwidXNlckNvdW50Ijo5fQ=="/>
  </w:docVars>
  <w:rsids>
    <w:rsidRoot w:val="5C55666C"/>
    <w:rsid w:val="027B09E4"/>
    <w:rsid w:val="12B97A97"/>
    <w:rsid w:val="1ECB3DE1"/>
    <w:rsid w:val="2C8903AA"/>
    <w:rsid w:val="336A0D3E"/>
    <w:rsid w:val="48F20486"/>
    <w:rsid w:val="498F6A09"/>
    <w:rsid w:val="59F941F8"/>
    <w:rsid w:val="5C55666C"/>
    <w:rsid w:val="6F134EE0"/>
    <w:rsid w:val="70AE3011"/>
    <w:rsid w:val="70CB40BA"/>
    <w:rsid w:val="750D14EF"/>
    <w:rsid w:val="786359BF"/>
    <w:rsid w:val="7EBD16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322</Words>
  <Characters>327</Characters>
  <Lines>0</Lines>
  <Paragraphs>0</Paragraphs>
  <TotalTime>0</TotalTime>
  <ScaleCrop>false</ScaleCrop>
  <LinksUpToDate>false</LinksUpToDate>
  <CharactersWithSpaces>607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cp:lastPrinted>2022-11-23T05:42:00Z</cp:lastPrinted>
  <dcterms:modified xsi:type="dcterms:W3CDTF">2022-11-24T05:29:09Z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37F5686A28E8441B8AFF6674B484696C</vt:lpwstr>
  </property>
</Properties>
</file>