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2022.11.24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有趣的声音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有19位小朋友来园，9位小朋友请假不来园！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温度骤降，咳嗽感冒发烧的孩子增多，在家休息的孩子家长们也要经常检查幼儿的躯干、口腔等，以免出现其他问题，发现问题及时就诊，及时报告班级老师～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集体活动：美术装饰画《漂亮的话筒》</w:t>
      </w:r>
    </w:p>
    <w:p>
      <w:pPr>
        <w:ind w:firstLine="420" w:firstLineChars="200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这是一节</w:t>
      </w:r>
      <w:r>
        <w:rPr>
          <w:rFonts w:hint="eastAsia" w:asciiTheme="minorEastAsia" w:hAnsiTheme="minorEastAsia"/>
          <w:szCs w:val="21"/>
          <w:lang w:val="en-US" w:eastAsia="zh-CN"/>
        </w:rPr>
        <w:t>撕贴</w:t>
      </w:r>
      <w:r>
        <w:rPr>
          <w:rFonts w:hint="eastAsia" w:asciiTheme="minorEastAsia" w:hAnsiTheme="minorEastAsia" w:eastAsiaTheme="minorEastAsia"/>
          <w:szCs w:val="21"/>
        </w:rPr>
        <w:t>装饰类美术活动。电话是我们生活中常见的物品，即使对于小班的孩子来说也并不陌生。本次活动幼儿需要在教师提供的各色彩纸中挑选自己喜欢的颜色，合理搭配，装饰话筒。既锻炼了幼儿的动手能力，又培养了幼儿的审美情趣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小朋友能够有秩序的拿取材料，并学会用撕贴的技能，创造性的装饰画面；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</w:t>
      </w:r>
      <w:r>
        <w:rPr>
          <w:rFonts w:hint="eastAsia" w:ascii="宋体" w:hAnsi="宋体"/>
          <w:szCs w:val="21"/>
        </w:rPr>
        <w:t>愿意参与装饰活动，能用粘贴的形式装饰话筒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不过使用胶棒的方法还需要引导，可以多去美工区试一试哦。</w:t>
      </w:r>
    </w:p>
    <w:p>
      <w:pPr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5" name="图片 15" descr="defaul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efault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6" name="图片 16" descr="defaul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fault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7" name="图片 17" descr="defaul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efault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8" name="图片 18" descr="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fault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9" name="图片 19" descr="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faul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 </w:t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20" name="图片 20" descr="defaul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efault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" name="图片 2" descr="C:/Users/ADMINI~1/AppData/Local/Temp/picturecompress_202211241903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~1/AppData/Local/Temp/picturecompress_202211241903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3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俄罗斯方块一个一个的拼在一起，让我来试试有什么好办法吧。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我想要照着小册子上上的图片来拼搭，不过还少一些零件，让我来看看呢。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3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3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将小小的蘑菇钉进行拼插，让我想想可以拼成什么呢。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小镊子用手指夹住，就可以用小豆豆来投喂小鸭子喽。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3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3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材料摆放整齐，我想拼成一个大雨伞。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看我的小城市房子多整齐。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我们先去了轮胎山游戏，看我们在轮胎山上发现了一个西瓜虫呢，西瓜虫的样子真有意思。接着我们又去了滑滑梯游戏。大家在老师的提醒下学会有序排队，一个根号一个进行游戏。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14" name="图片 14" descr="IMG_1328(20221124-1854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328(20221124-185430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13" name="图片 13" descr="IMG_1329(20221124-1854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329(20221124-18543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12" name="图片 12" descr="IMG_1330(20221124-1854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330(20221124-18543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11" name="图片 11" descr="IMG_1331(20221124-1854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331(20221124-18543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10" name="图片 10" descr="IMG_1332(20221124-1854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332(20221124-185437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7305" cy="1926590"/>
            <wp:effectExtent l="0" t="0" r="10795" b="3810"/>
            <wp:docPr id="9" name="图片 9" descr="IMG_1333(20221124-1854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333(20221124-18544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今天我们吃的是：金针菇肥牛、黄瓜炒木耳，喝的是青菜鸡蛋汤。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：王若鑫、阴少帅、谌睿、王秋瑶、徐佳伊。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1.气温逐渐下降，请大家给孩子带两块垫背巾，一块早晨来园垫在身上，一块备用放在抽屉。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2.马上就要进行自理能力比赛啦，请大家在家督促幼儿自主穿衣穿鞋、叠衣裤等，多加练习哦~</w:t>
      </w:r>
      <w:bookmarkStart w:id="0" w:name="_GoBack"/>
      <w:bookmarkEnd w:id="0"/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wMDBkY2QxNzQ2ZjM2YTVjYWVmOTQ2YjMxOWYwNTYyYiIsInVzZXJDb3VudCI6MX0="/>
  </w:docVars>
  <w:rsids>
    <w:rsidRoot w:val="767A192E"/>
    <w:rsid w:val="0D4471D1"/>
    <w:rsid w:val="0F7E1E41"/>
    <w:rsid w:val="11D60E00"/>
    <w:rsid w:val="12E94889"/>
    <w:rsid w:val="16443E43"/>
    <w:rsid w:val="17AD1F57"/>
    <w:rsid w:val="1DCF332C"/>
    <w:rsid w:val="1EA739DD"/>
    <w:rsid w:val="241C2348"/>
    <w:rsid w:val="2BFD3212"/>
    <w:rsid w:val="30564EB6"/>
    <w:rsid w:val="32DF0101"/>
    <w:rsid w:val="332F74DC"/>
    <w:rsid w:val="3672558B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4D7267F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587</Words>
  <Characters>604</Characters>
  <Lines>0</Lines>
  <Paragraphs>0</Paragraphs>
  <TotalTime>8</TotalTime>
  <ScaleCrop>false</ScaleCrop>
  <LinksUpToDate>false</LinksUpToDate>
  <CharactersWithSpaces>619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2022-11-24T11:17:19Z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72C5DCA508194EB8BE636BF4E74139CC</vt:lpwstr>
  </property>
</Properties>
</file>