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15人，13人请假。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他们是</w:t>
      </w:r>
      <w:r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张奕涵，申晓文，章昕媛，徐筱晞，胡奕可，王知霖，徐梓赫，张悦威，阴少帅，王楷博，徐诺，郑书韵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843" w:firstLineChars="4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李慕妍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来园后，一个人默默的把杯带绕好，放在水杯架上，不过情绪不佳，坐在午睡室凳子上没喝牛奶，不一会就哭了，经过询问是姐姐生病了没上幼儿园，她有些想妈妈了。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谌睿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来园喝完牛奶，去插区域牌，他问老师这个科探区是不是在西瓜组，然后就高兴的去玩科探区了。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 科学《制造声音》</w:t>
      </w:r>
    </w:p>
    <w:p>
      <w:pPr>
        <w:spacing w:line="360" w:lineRule="exact"/>
        <w:ind w:firstLine="420" w:firstLineChars="200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szCs w:val="21"/>
        </w:rPr>
        <w:t>这是一节探索类的科学活动。</w:t>
      </w:r>
      <w:r>
        <w:rPr>
          <w:rFonts w:ascii="宋体" w:hAnsi="宋体"/>
          <w:szCs w:val="21"/>
          <w:shd w:val="clear" w:color="auto" w:fill="FFFFFF"/>
        </w:rPr>
        <w:t>声音给人们的生活增添了丰富的意义、给人们带来了美妙、奇特的享受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它无处不在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孩子们对声音的感知力从出生就开始了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他们对声音的世界充满着好奇</w:t>
      </w:r>
      <w:r>
        <w:rPr>
          <w:rFonts w:hint="eastAsia" w:ascii="宋体" w:hAnsi="宋体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孩子们总是时不时地通过敲</w:t>
      </w:r>
      <w:r>
        <w:rPr>
          <w:rFonts w:hint="eastAsia" w:ascii="宋体" w:hAnsi="宋体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打</w:t>
      </w:r>
      <w:r>
        <w:rPr>
          <w:rFonts w:hint="eastAsia" w:ascii="宋体" w:hAnsi="宋体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摇等方式去地制造各种各样的声音</w:t>
      </w:r>
      <w:r>
        <w:rPr>
          <w:rFonts w:hint="eastAsia" w:ascii="宋体" w:hAnsi="宋体"/>
          <w:szCs w:val="21"/>
          <w:shd w:val="clear" w:color="auto" w:fill="FFFFFF"/>
        </w:rPr>
        <w:t>，但是却不知道声音制造的原理。本次活动主要</w:t>
      </w:r>
      <w:r>
        <w:rPr>
          <w:rFonts w:hint="eastAsia" w:ascii="宋体" w:hAnsi="宋体" w:cs="Arial"/>
          <w:bCs/>
          <w:szCs w:val="21"/>
        </w:rPr>
        <w:t>让幼儿通过学习操作而感受自制声音带来的乐趣</w:t>
      </w:r>
      <w:r>
        <w:rPr>
          <w:rFonts w:ascii="宋体" w:hAnsi="宋体"/>
          <w:bCs/>
          <w:szCs w:val="21"/>
        </w:rPr>
        <w:t>,</w:t>
      </w:r>
      <w:r>
        <w:rPr>
          <w:rFonts w:hint="eastAsia" w:ascii="宋体" w:hAnsi="宋体" w:cs="Arial"/>
          <w:bCs/>
          <w:szCs w:val="21"/>
        </w:rPr>
        <w:t>从而能主动借助各种材料发出不同的声音。</w:t>
      </w:r>
    </w:p>
    <w:tbl>
      <w:tblPr>
        <w:tblStyle w:val="6"/>
        <w:tblpPr w:leftFromText="180" w:rightFromText="180" w:vertAnchor="text" w:horzAnchor="page" w:tblpX="2012" w:tblpY="24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7" name="图片 7" descr="IMG_20221123_09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1123_0916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8" name="图片 8" descr="IMG_20221123_09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1123_0912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szCs w:val="21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/>
          <w:lang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宗韫玉，王诺婉，冯欣，谭沁，徐佳伊，王若鑫，王秋瑶，李慕妍，刘锦宥，杨易，李璟睿，谌睿，许诺言，周艺天，丁曼婷，蒋翊晗</w:t>
      </w:r>
      <w:r>
        <w:rPr>
          <w:rFonts w:hint="eastAsia" w:ascii="宋体" w:hAnsi="宋体"/>
        </w:rPr>
        <w:t>大胆展示自己的操作，并讲述自己的发现</w:t>
      </w:r>
      <w:r>
        <w:rPr>
          <w:rFonts w:hint="eastAsia" w:ascii="宋体" w:hAnsi="宋体"/>
          <w:lang w:eastAsia="zh-CN"/>
        </w:rPr>
        <w:t>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/>
          <w:lang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区域游戏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杨易：今天我要切一个西瓜来吃，啊呜啊呜真好吃。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冯欣：我来给这些小积木排个队吧。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5" name="图片 5" descr="IMG_20221123_08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1123_0853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9" name="图片 9" descr="IMG_20221123_08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21123_0853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1" name="图片 11" descr="IMG_20221123_085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1123_0853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IMG_20221114_10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114_1023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890" cy="1911985"/>
                  <wp:effectExtent l="0" t="0" r="11430" b="8255"/>
                  <wp:docPr id="10" name="图片 10" descr="IMG_20221123_085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21123_0854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户外篇</w:t>
      </w:r>
    </w:p>
    <w:p>
      <w:pPr>
        <w:snapToGrid/>
        <w:spacing w:before="0" w:beforeAutospacing="0" w:after="0" w:afterAutospacing="0" w:line="240" w:lineRule="auto"/>
        <w:ind w:firstLine="40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今天天气还不错，做完操我们玩了呼啦圈，之后又爬了攀爬架，小朋友们运动完要记得擦汗，补充水分哦！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1"/>
        <w:gridCol w:w="42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2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0465" cy="1837690"/>
                  <wp:effectExtent l="0" t="0" r="3175" b="6350"/>
                  <wp:docPr id="4" name="图片 4" descr="IMG_20221123_10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1123_1005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0465" cy="1837690"/>
                  <wp:effectExtent l="0" t="0" r="3175" b="6350"/>
                  <wp:docPr id="3" name="图片 3" descr="IMG_20221123_10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123_1021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32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0465" cy="1837690"/>
                  <wp:effectExtent l="0" t="0" r="3175" b="6350"/>
                  <wp:docPr id="2" name="图片 2" descr="IMG_20221123_10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123_1009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2540" cy="1906905"/>
                  <wp:effectExtent l="0" t="0" r="2540" b="13335"/>
                  <wp:docPr id="1" name="图片 1" descr="IMG_20221123_100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123_1008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540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午餐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情况：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今天吃的排骨饭。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汤是香菇鸡蛋羹。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今天是光盘行动中完成光盘的小朋友是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王若鑫，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谭沁，冯欣，谌睿，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下次吃完饭睿睿小朋友要记得把小碗和小勺送回家哦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今天午睡所有小朋友都睡着了，你们真是棒棒的。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今天做核酸的小朋友有3名，结果出来记得上传。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2、近期多雨天气，气温下降，请所有老师和家长多多关注天气预报，根据天气变化及时增减衣物，提前做好预防措施。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CA5FDC"/>
    <w:multiLevelType w:val="singleLevel"/>
    <w:tmpl w:val="67CA5F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sImhkaWQiOiI4NWJjYmQyNTc0ZjNlMTAzNmYwYWRlZWJiY2RhZTc0MiIsInVzZXJDb3VudCI6Mn0="/>
  </w:docVars>
  <w:rsids>
    <w:rsidRoot w:val="00000000"/>
    <w:rsid w:val="09BF1E8A"/>
    <w:rsid w:val="0AA947E3"/>
    <w:rsid w:val="0D090CDC"/>
    <w:rsid w:val="132477B7"/>
    <w:rsid w:val="1BA01290"/>
    <w:rsid w:val="1DB357ED"/>
    <w:rsid w:val="286F2EE4"/>
    <w:rsid w:val="287249AA"/>
    <w:rsid w:val="2C116EA2"/>
    <w:rsid w:val="2C9F79C7"/>
    <w:rsid w:val="42A56447"/>
    <w:rsid w:val="4D897887"/>
    <w:rsid w:val="4DC434D2"/>
    <w:rsid w:val="4E557581"/>
    <w:rsid w:val="52883B4D"/>
    <w:rsid w:val="558B59A3"/>
    <w:rsid w:val="61235C9D"/>
    <w:rsid w:val="6583444E"/>
    <w:rsid w:val="6AAA2656"/>
    <w:rsid w:val="6B311856"/>
    <w:rsid w:val="70C745CA"/>
    <w:rsid w:val="779E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753</Words>
  <Characters>764</Characters>
  <Paragraphs>83</Paragraphs>
  <TotalTime>1</TotalTime>
  <ScaleCrop>false</ScaleCrop>
  <LinksUpToDate>false</LinksUpToDate>
  <CharactersWithSpaces>777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Moent</cp:lastModifiedBy>
  <cp:lastPrinted>2022-11-23T11:07:37Z</cp:lastPrinted>
  <dcterms:modified xsi:type="dcterms:W3CDTF">2022-11-23T11:07:46Z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99352B6F1B3A4F7B8F4DB598FB9D911F</vt:lpwstr>
  </property>
</Properties>
</file>