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16人，12人请假。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张奕涵，申晓文，徐筱晞，胡奕可，刘锦宥，徐梓赫，许诺言，张悦威，阴少帅，王楷博，丁曼婷，郑书韵，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徐梓赫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今天听到收玩具的音乐响起，是用手把娃娃家桌子上的盘子推到地上的，他可能想着要快点收拾去跟老师学本领吧。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来园比较晚，他默默绕好水杯带，喝完牛奶选了美工区玩游戏。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集体活动《各种各样的声音》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这是一节偏科学领域的综合课。声音是通过振动产生的声波，声音无处不在， “各种各样的声音”主要是让孩子们通过听来辨别不同的三种特种车辆：救护车、消防车、警车。从中也了解它们的不同性质和用途。活动中借助图片及动画的形式帮助孩子来了解三种车辆的不同声音，并会模仿其不同的声音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5" name="图片 15" descr="IMG_20221121_09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121_0933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4" name="图片 14" descr="IMG_20221121_09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1121_0932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本次活动中的各种声音是孩子们非常感兴趣的，</w:t>
      </w:r>
      <w:r>
        <w:rPr>
          <w:rFonts w:hint="eastAsia"/>
          <w:szCs w:val="21"/>
        </w:rPr>
        <w:t>声音无处不在，</w:t>
      </w:r>
      <w:r>
        <w:rPr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如：</w:t>
      </w:r>
      <w:r>
        <w:rPr>
          <w:szCs w:val="21"/>
        </w:rPr>
        <w:t>救护车、消防车、警车</w:t>
      </w:r>
      <w:r>
        <w:rPr>
          <w:rFonts w:hint="eastAsia"/>
          <w:szCs w:val="21"/>
        </w:rPr>
        <w:t>。活动中借助图片及动画的形式帮助孩子来了解三种车辆的不同声音，并会模仿其不同的声音。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宗韫玉，王诺婉，冯欣，谭沁，徐佳伊，章昕媛，王若鑫，王秋瑶，李慕妍，杨易，李璟睿，王知霖，谌睿，周艺天，徐诺，蒋翊晗</w:t>
      </w:r>
      <w:r>
        <w:rPr>
          <w:rFonts w:hint="eastAsia"/>
          <w:szCs w:val="21"/>
        </w:rPr>
        <w:t>能简单模仿汽车的声音，但会把三种汽车的声音混淆，有些幼儿能说出这三种车的外形特征。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王若鑫：我搭了个小小机器人，你看，它还会开炮呢。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小帅：今天我来做一个青椒吧，正好我的彩泥就是绿色的。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6" name="图片 16" descr="IMG_20221121_08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21_0840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7" name="图片 17" descr="IMG_20221121_08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121_0840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8" name="图片 18" descr="IMG_20221121_08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121_0840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IMG_20221114_10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114_1023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1" name="图片 21" descr="IMG_20221121_08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121_0847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户外篇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今天我们玩了障碍跑，王老师先带小朋友们热热身，然后小朋友们就开始跑起来啦！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97480" cy="2023110"/>
                  <wp:effectExtent l="0" t="0" r="0" b="3810"/>
                  <wp:docPr id="22" name="图片 22" descr="IMG_20221121_10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121_1023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00960" cy="1950720"/>
                  <wp:effectExtent l="0" t="0" r="5080" b="0"/>
                  <wp:docPr id="23" name="图片 23" descr="IMG_20221121_10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1121_1022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6035" cy="1924685"/>
                  <wp:effectExtent l="0" t="0" r="9525" b="10795"/>
                  <wp:docPr id="24" name="图片 24" descr="IMG_20221121_10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1121_1013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6590"/>
                  <wp:effectExtent l="0" t="0" r="7620" b="8890"/>
                  <wp:docPr id="25" name="图片 25" descr="IMG_20221121_10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1121_1013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今天吃的花生饭。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菜是红烧肉炖素鸡，青菜。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汤是菠菜汤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王若鑫，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王知霖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 w:firstLineChars="20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其他小朋友也要加油哦。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0" name="图片 20" descr="IMG_20221121_11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121_1100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79370" cy="1934210"/>
                  <wp:effectExtent l="0" t="0" r="11430" b="1270"/>
                  <wp:docPr id="19" name="图片 19" descr="IMG_20221121_11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1121_1100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今天午睡王知霖、汤圆小朋友睡得比较晚，王知霖、谌睿需要老师陪伴。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今天做核酸的小朋友有4名，结果出来记得上传。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2、近期生病请假的幼儿较多，请假需告知具体原因、是否去医院等信息麻烦私聊一下老师哦～感谢配合！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sImhkaWQiOiIxY2UwNTUwN2FmZTQzNjkyOGUwYTBmYmI5ZGFhMTI4MCIsInVzZXJDb3VudCI6Nn0="/>
  </w:docVars>
  <w:rsids>
    <w:rsidRoot w:val="00000000"/>
    <w:rsid w:val="09BF1E8A"/>
    <w:rsid w:val="0AA947E3"/>
    <w:rsid w:val="0D090CDC"/>
    <w:rsid w:val="132477B7"/>
    <w:rsid w:val="1DB357ED"/>
    <w:rsid w:val="286F2EE4"/>
    <w:rsid w:val="287249AA"/>
    <w:rsid w:val="2C116EA2"/>
    <w:rsid w:val="2C9F79C7"/>
    <w:rsid w:val="42A56447"/>
    <w:rsid w:val="4DC434D2"/>
    <w:rsid w:val="4E557581"/>
    <w:rsid w:val="52883B4D"/>
    <w:rsid w:val="558B59A3"/>
    <w:rsid w:val="61235C9D"/>
    <w:rsid w:val="6583444E"/>
    <w:rsid w:val="6B311856"/>
    <w:rsid w:val="70C745CA"/>
    <w:rsid w:val="779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778</Words>
  <Characters>789</Characters>
  <Paragraphs>83</Paragraphs>
  <TotalTime>6</TotalTime>
  <ScaleCrop>false</ScaleCrop>
  <LinksUpToDate>false</LinksUpToDate>
  <CharactersWithSpaces>811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2022-11-21T06:02:01Z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