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11月18日动态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美术：《菊花》</w:t>
      </w:r>
    </w:p>
    <w:p>
      <w:pPr>
        <w:spacing w:line="360" w:lineRule="exact"/>
        <w:ind w:firstLine="420" w:firstLineChars="200"/>
        <w:jc w:val="lef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cs="宋体"/>
        </w:rPr>
        <w:t>这是一节用棉签画菊花的美术活动。棉签画是用棉签蘸取颜料，在画纸上进行创作的一种画种，它的工具包括棉签、颜料和纸。 活动中选取了</w:t>
      </w:r>
      <w:r>
        <w:rPr>
          <w:rFonts w:hint="eastAsia" w:ascii="宋体" w:hAnsi="宋体" w:cs="宋体"/>
          <w:lang w:val="en-US" w:eastAsia="zh-CN"/>
        </w:rPr>
        <w:t>最</w:t>
      </w:r>
      <w:r>
        <w:rPr>
          <w:rFonts w:hint="eastAsia" w:ascii="宋体" w:hAnsi="宋体" w:cs="宋体"/>
        </w:rPr>
        <w:t>有代表性的菊花特征：曲线像豆芽形型的</w:t>
      </w:r>
      <w:r>
        <w:rPr>
          <w:rFonts w:hint="eastAsia" w:ascii="宋体" w:hAnsi="宋体" w:cs="宋体"/>
          <w:lang w:val="en-US" w:eastAsia="zh-CN"/>
        </w:rPr>
        <w:t>菊花</w:t>
      </w:r>
      <w:r>
        <w:rPr>
          <w:rFonts w:hint="eastAsia" w:ascii="宋体" w:hAnsi="宋体" w:cs="宋体"/>
        </w:rPr>
        <w:t>，让幼儿通过自己的创作，发现菊花的美。本次活动主要是让幼儿通过画菊花，来了解菊花的其他特征，利用棉签这个生活中最常见的物品，来引导幼儿用大拇指、食指、中指捏紧棉签的中部，将棉花部分蘸上颜料在画纸上进行作画。</w:t>
      </w:r>
      <w:r>
        <w:rPr>
          <w:rFonts w:hint="eastAsia" w:ascii="宋体" w:hAnsi="宋体" w:cs="宋体"/>
          <w:lang w:val="en-US" w:eastAsia="zh-CN"/>
        </w:rPr>
        <w:t>在活动中，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孩子们</w:t>
      </w:r>
      <w:r>
        <w:rPr>
          <w:rFonts w:hint="eastAsia" w:ascii="宋体" w:hAnsi="宋体" w:cs="宋体"/>
          <w:szCs w:val="21"/>
        </w:rPr>
        <w:t>能够用各种点、线条、简单图形表现菊花的基本部分和主要特征，并大胆的用棉签蘸色来表现秋天的菊花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</w:rPr>
        <w:t>喜欢参加美术棉签画活动，有初步表现美的能力。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今天是室内的活动，孩子们玩的可开心啦！瞧，我们多开心啊！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102870</wp:posOffset>
            </wp:positionV>
            <wp:extent cx="1969770" cy="1477645"/>
            <wp:effectExtent l="0" t="0" r="11430" b="635"/>
            <wp:wrapNone/>
            <wp:docPr id="6" name="图片 6" descr="C:\Users\13721\Desktop\4CAA2DADD3283D7CA4C6E9BAE8644455.png4CAA2DADD3283D7CA4C6E9BAE864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4CAA2DADD3283D7CA4C6E9BAE8644455.png4CAA2DADD3283D7CA4C6E9BAE864445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83820</wp:posOffset>
            </wp:positionV>
            <wp:extent cx="2080260" cy="1560195"/>
            <wp:effectExtent l="0" t="0" r="7620" b="9525"/>
            <wp:wrapNone/>
            <wp:docPr id="7" name="图片 7" descr="C:\Users\13721\Desktop\7C3DA9745ACCC33E7B7CC0C8F280B8A5.png7C3DA9745ACCC33E7B7CC0C8F280B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7C3DA9745ACCC33E7B7CC0C8F280B8A5.png7C3DA9745ACCC33E7B7CC0C8F280B8A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杨祥瑞、陈艺茹：我们一起合照啦！         嵇雨晞、易永恒：我们的pose多帅气！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今天早晨孩子们自主吃点心，刘政凯、王清钰表现很棒！洗手，拿杯子，倒牛奶一步步的做的很棒！希望他们继续努力哦！</w:t>
      </w: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42545</wp:posOffset>
            </wp:positionV>
            <wp:extent cx="1969770" cy="1477010"/>
            <wp:effectExtent l="0" t="0" r="11430" b="1270"/>
            <wp:wrapNone/>
            <wp:docPr id="5" name="图片 5" descr="C:\Users\13721\Desktop\B6C1B770AF25BEB74C07805E11EBA0C2.pngB6C1B770AF25BEB74C07805E11EBA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B6C1B770AF25BEB74C07805E11EBA0C2.pngB6C1B770AF25BEB74C07805E11EBA0C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22225</wp:posOffset>
            </wp:positionV>
            <wp:extent cx="1969770" cy="1477010"/>
            <wp:effectExtent l="0" t="0" r="11430" b="1270"/>
            <wp:wrapNone/>
            <wp:docPr id="4" name="图片 4" descr="C:\Users\13721\Desktop\C98C9C5B0D5163A28DDA17CDE1CF665E.pngC98C9C5B0D5163A28DDA17CDE1CF6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C98C9C5B0D5163A28DDA17CDE1CF665E.pngC98C9C5B0D5163A28DDA17CDE1CF665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112395</wp:posOffset>
            </wp:positionV>
            <wp:extent cx="1969770" cy="1477010"/>
            <wp:effectExtent l="0" t="0" r="11430" b="1270"/>
            <wp:wrapNone/>
            <wp:docPr id="10" name="图片 10" descr="C:\Users\13721\Desktop\CF94D27E00B394EB94F36C296A39E5B5.pngCF94D27E00B394EB94F36C296A39E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CF94D27E00B394EB94F36C296A39E5B5.pngCF94D27E00B394EB94F36C296A39E5B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-132080</wp:posOffset>
            </wp:positionV>
            <wp:extent cx="1969770" cy="1477010"/>
            <wp:effectExtent l="0" t="0" r="11430" b="1270"/>
            <wp:wrapNone/>
            <wp:docPr id="11" name="图片 11" descr="C:\Users\13721\Desktop\8EDF8C8F27989C2D19A3B06E7C329CC2.png8EDF8C8F27989C2D19A3B06E7C329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8EDF8C8F27989C2D19A3B06E7C329CC2.png8EDF8C8F27989C2D19A3B06E7C329CC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86995</wp:posOffset>
            </wp:positionV>
            <wp:extent cx="1969770" cy="1477010"/>
            <wp:effectExtent l="0" t="0" r="11430" b="1270"/>
            <wp:wrapNone/>
            <wp:docPr id="9" name="图片 9" descr="C:\Users\13721\Desktop\81A283DD72D48A4252E3A42C753DDBF7.png81A283DD72D48A4252E3A42C753DD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81A283DD72D48A4252E3A42C753DDBF7.png81A283DD72D48A4252E3A42C753DDBF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88900</wp:posOffset>
            </wp:positionV>
            <wp:extent cx="1969770" cy="1477010"/>
            <wp:effectExtent l="0" t="0" r="11430" b="1270"/>
            <wp:wrapNone/>
            <wp:docPr id="8" name="图片 8" descr="C:\Users\13721\Desktop\F81CFE783B4840BB5206A8772D5DAF56.pngF81CFE783B4840BB5206A8772D5DA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F81CFE783B4840BB5206A8772D5DAF56.pngF81CFE783B4840BB5206A8772D5DAF5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今天的午餐是</w:t>
      </w:r>
      <w:r>
        <w:rPr>
          <w:rFonts w:hint="eastAsia" w:ascii="宋体" w:hAnsi="宋体" w:eastAsia="宋体"/>
          <w:szCs w:val="21"/>
          <w:lang w:val="en-US" w:eastAsia="zh-CN"/>
        </w:rPr>
        <w:t>基围虾，花菜肉片，冬瓜海带汤</w:t>
      </w:r>
      <w:r>
        <w:rPr>
          <w:rFonts w:hint="eastAsia" w:ascii="宋体" w:hAnsi="宋体" w:eastAsia="宋体"/>
          <w:szCs w:val="21"/>
        </w:rPr>
        <w:t>。</w:t>
      </w:r>
    </w:p>
    <w:p>
      <w:pPr>
        <w:spacing w:line="360" w:lineRule="exact"/>
        <w:ind w:firstLine="420" w:firstLineChars="200"/>
      </w:pPr>
      <w:r>
        <w:rPr>
          <w:rFonts w:hint="eastAsia" w:ascii="宋体" w:hAnsi="宋体" w:eastAsia="宋体"/>
          <w:szCs w:val="21"/>
        </w:rPr>
        <w:t>小朋友们整体的午睡情况都很好，早早的就进入梦乡啦</w:t>
      </w:r>
      <w:r>
        <w:rPr>
          <w:rFonts w:hint="eastAsia" w:ascii="宋体" w:hAnsi="宋体" w:eastAsia="宋体"/>
          <w:szCs w:val="21"/>
          <w:lang w:eastAsia="zh-CN"/>
        </w:rPr>
        <w:t>！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3.今天不开展全托不延时班，请各位安排好工作，按时来接宝贝哦！</w:t>
      </w:r>
    </w:p>
    <w:p>
      <w:pPr>
        <w:spacing w:line="360" w:lineRule="exact"/>
        <w:ind w:firstLine="480" w:firstLineChars="200"/>
        <w:rPr>
          <w:rFonts w:hint="default" w:ascii="宋体" w:hAnsi="宋体" w:eastAsia="宋体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80645</wp:posOffset>
            </wp:positionV>
            <wp:extent cx="3721735" cy="4963160"/>
            <wp:effectExtent l="0" t="0" r="12065" b="5080"/>
            <wp:wrapNone/>
            <wp:docPr id="18" name="图片 18" descr="C:\Users\13721\Desktop\IMG_7270.JPGIMG_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IMG_7270.JPGIMG_727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0FF0360"/>
    <w:rsid w:val="12B97A97"/>
    <w:rsid w:val="1ECB3DE1"/>
    <w:rsid w:val="48F20486"/>
    <w:rsid w:val="498F6A09"/>
    <w:rsid w:val="59F941F8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3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2022-11-18T02:48:31Z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3CCCD0C8277A45EE885C7CF5E1D2FE61</vt:lpwstr>
  </property>
</Properties>
</file>