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4人，4人请假。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请假幼儿分别是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申晓文，李慕妍，蒋翊晗，李璟睿，谌睿，王楷博，丁曼婷，胡奕可，徐佳伊，徐筱晞，杨易，王诺婉，张奕涵，冯欣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3" w:firstLineChars="4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徐梓赫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来到益智区，数了数，1234这里有四个人，然后他插上区域卡去益智区玩了。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周艺天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来到班级主动向老师问好，也能主动绕好水杯带，其他小朋友看到天天受到表扬也纷纷效仿。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1"/>
        <w:gridCol w:w="42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2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96820" cy="1872615"/>
                  <wp:effectExtent l="0" t="0" r="2540" b="1905"/>
                  <wp:docPr id="17" name="图片 17" descr="IMG_20221116_083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116_0831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96820" cy="1872615"/>
                  <wp:effectExtent l="0" t="0" r="2540" b="1905"/>
                  <wp:docPr id="16" name="图片 16" descr="IMG_20221116_08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116_0832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户外情况</w:t>
      </w:r>
    </w:p>
    <w:p>
      <w:pPr>
        <w:snapToGrid/>
        <w:spacing w:before="0" w:beforeAutospacing="0" w:after="0" w:afterAutospacing="0" w:line="360" w:lineRule="exact"/>
        <w:ind w:left="0" w:leftChars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今天我们玩了攀爬架，今天气温偏低，小朋友们要注意及时穿脱衣物哦。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8" name="图片 18" descr="IMG_20221116_10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1116_1007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9" name="图片 19" descr="IMG_20221116_10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21116_1008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0" name="图片 20" descr="IMG_20221116_100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21116_1009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2370" cy="1839595"/>
                  <wp:effectExtent l="0" t="0" r="1270" b="4445"/>
                  <wp:docPr id="29" name="图片 29" descr="IMG_20221116_10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21116_1007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区域游戏</w:t>
      </w:r>
    </w:p>
    <w:p>
      <w:pPr>
        <w:numPr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天天和王知霖在建构区搭建了消防车。</w:t>
      </w:r>
    </w:p>
    <w:p>
      <w:pPr>
        <w:numPr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开心在娃娃家做了一桌菜，等王若鑫过来吃呢。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3" name="图片 23" descr="IMG_20221116_08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1116_0843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2" name="图片 22" descr="IMG_20221116_08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1116_0843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4" name="图片 24" descr="IMG_20221116_08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1116_0843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IMG_20221114_10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114_1023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5" name="图片 25" descr="IMG_20221116_08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21116_0844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bookmarkStart w:id="0" w:name="_GoBack"/>
      <w:bookmarkEnd w:id="0"/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午餐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今天吃的燕麦饭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菜是洋葱猪肝，莴苣胡萝卜虾糕。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汤是菠菜蘑菇汤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今天是光盘行动中完成光盘的小朋友是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宗韫玉，章昕媛，王若鑫，王秋瑶，周艺天，张悦威，阴少帅，徐诺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今天下午点心吃的是黑芝麻汤圆。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6" name="图片 26" descr="IMG_20221116_11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21116_1105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27" name="图片 27" descr="IMG_20221116_110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21116_1105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宗韫玉，谭沁，章昕媛，王若鑫，王秋瑶，郑书韵，刘锦宥，王知霖，徐梓赫，许诺言，周艺天，张悦威，阴少帅，徐诺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eastAsia="zh-CN"/>
        </w:rPr>
        <w:t>，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都睡着啦，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章昕媛，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郑书韵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eastAsia="zh-CN"/>
        </w:rPr>
        <w:t>睡的比较晚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今天做核酸的小朋友有2名，结果出来记得上传。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温度骤降，咳嗽感冒发烧的孩子增多，在家休息的孩子家长们也要经常检查幼儿的躯干、口腔等，以免出现其他问题，发现问题及时就诊，及时报告班级老师～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CA5FDC"/>
    <w:multiLevelType w:val="singleLevel"/>
    <w:tmpl w:val="67CA5F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IxY2UwNTUwN2FmZTQzNjkyOGUwYTBmYmI5ZGFhMTI4MCIsInVzZXJDb3VudCI6Mn0="/>
  </w:docVars>
  <w:rsids>
    <w:rsidRoot w:val="00000000"/>
    <w:rsid w:val="09BF1E8A"/>
    <w:rsid w:val="0AA947E3"/>
    <w:rsid w:val="0D090CDC"/>
    <w:rsid w:val="132477B7"/>
    <w:rsid w:val="1DB357ED"/>
    <w:rsid w:val="287249AA"/>
    <w:rsid w:val="2C116EA2"/>
    <w:rsid w:val="42A56447"/>
    <w:rsid w:val="4DC434D2"/>
    <w:rsid w:val="4E557581"/>
    <w:rsid w:val="52883B4D"/>
    <w:rsid w:val="61235C9D"/>
    <w:rsid w:val="6B311856"/>
    <w:rsid w:val="70C745CA"/>
    <w:rsid w:val="779E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737</Words>
  <Characters>750</Characters>
  <Paragraphs>83</Paragraphs>
  <TotalTime>5</TotalTime>
  <ScaleCrop>false</ScaleCrop>
  <LinksUpToDate>false</LinksUpToDate>
  <CharactersWithSpaces>770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2022-11-16T05:07:30Z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99352B6F1B3A4F7B8F4DB598FB9D911F</vt:lpwstr>
  </property>
</Properties>
</file>