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小八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·</w:t>
      </w: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心语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eastAsia" w:ascii="Calibri" w:hAnsi="Calibri" w:eastAsia="Calibri" w:cs="Calibri"/>
          <w:color w:val="9A743A" w:themeColor="accent6" w:themeShade="BF"/>
          <w:sz w:val="22"/>
          <w:szCs w:val="28"/>
          <w:lang w:eastAsia="zh-CN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7</w:t>
      </w:r>
    </w:p>
    <w:p>
      <w:pPr>
        <w:spacing w:after="0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 w:cs="Times New Roman"/>
          <w:spacing w:val="45"/>
          <w:szCs w:val="18"/>
          <w:lang w:val="en-US" w:eastAsia="zh-CN"/>
        </w:rPr>
        <w:t>我们的主题</w:t>
      </w:r>
      <w:r>
        <w:rPr>
          <w:rFonts w:hint="eastAsia" w:cs="Times New Roman"/>
          <w:spacing w:val="45"/>
          <w:szCs w:val="18"/>
          <w:lang w:eastAsia="zh-CN"/>
        </w:rPr>
        <w:t>——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Hans"/>
        </w:rPr>
        <w:t>秋叶飘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</w:t>
      </w:r>
    </w:p>
    <w:p>
      <w:pPr>
        <w:pStyle w:val="38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701" w:firstLineChars="250"/>
        <w:jc w:val="center"/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</w:pP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CN"/>
        </w:rPr>
        <w:t>小八</w:t>
      </w: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  <w:t>班晨间观察记录表</w:t>
      </w:r>
    </w:p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323"/>
        <w:gridCol w:w="2961"/>
        <w:gridCol w:w="753"/>
        <w:gridCol w:w="1469"/>
        <w:gridCol w:w="3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7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2961" w:type="dxa"/>
            <w:vAlign w:val="center"/>
          </w:tcPr>
          <w:p>
            <w:pPr>
              <w:ind w:left="840" w:hanging="721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提醒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  <w:tc>
          <w:tcPr>
            <w:tcW w:w="753" w:type="dxa"/>
            <w:vAlign w:val="center"/>
          </w:tcPr>
          <w:p>
            <w:pPr>
              <w:ind w:left="840" w:hanging="721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Hans"/>
              </w:rPr>
              <w:t>提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8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6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7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6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8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9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10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5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区域特辑篇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6"/>
        <w:tblpPr w:leftFromText="180" w:rightFromText="180" w:vertAnchor="text" w:horzAnchor="page" w:tblpX="1920" w:tblpY="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8"/>
        <w:gridCol w:w="44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0" w:hRule="atLeast"/>
        </w:trPr>
        <w:tc>
          <w:tcPr>
            <w:tcW w:w="8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游戏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掠影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45" w:hRule="atLeast"/>
        </w:trPr>
        <w:tc>
          <w:tcPr>
            <w:tcW w:w="4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drawing>
                <wp:inline distT="0" distB="0" distL="114300" distR="114300">
                  <wp:extent cx="2395855" cy="1796415"/>
                  <wp:effectExtent l="0" t="0" r="17145" b="6985"/>
                  <wp:docPr id="7" name="图片 7" descr="/Users/teiiwa/Downloads/IMG_2981.JPGIMG_29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teiiwa/Downloads/IMG_2981.JPGIMG_298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855" cy="1796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szCs w:val="24"/>
                <w:lang w:eastAsia="zh-CN"/>
              </w:rPr>
            </w:pPr>
            <w:r>
              <w:rPr>
                <w:rFonts w:hint="default" w:ascii="Calibri" w:hAnsi="Calibri" w:eastAsiaTheme="minorEastAsia"/>
                <w:szCs w:val="24"/>
                <w:lang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111760</wp:posOffset>
                  </wp:positionV>
                  <wp:extent cx="2338070" cy="1753235"/>
                  <wp:effectExtent l="0" t="0" r="24130" b="24765"/>
                  <wp:wrapNone/>
                  <wp:docPr id="8" name="图片 8" descr="/Users/teiiwa/Downloads/IMG_2982.JPGIMG_2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teiiwa/Downloads/IMG_2982.JPGIMG_298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8070" cy="1753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61" w:hRule="atLeast"/>
        </w:trPr>
        <w:tc>
          <w:tcPr>
            <w:tcW w:w="4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  <w:r>
              <w:rPr>
                <w:rFonts w:hint="default" w:ascii="Calibri" w:hAnsi="Calibri"/>
                <w:szCs w:val="24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97155</wp:posOffset>
                  </wp:positionV>
                  <wp:extent cx="2228215" cy="1670685"/>
                  <wp:effectExtent l="0" t="0" r="6985" b="5715"/>
                  <wp:wrapNone/>
                  <wp:docPr id="9" name="图片 9" descr="/Users/teiiwa/Downloads/IMG_2984.JPGIMG_29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teiiwa/Downloads/IMG_2984.JPGIMG_298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215" cy="1670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  <w:szCs w:val="24"/>
              </w:rPr>
              <w:t xml:space="preserve"> </w:t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eastAsia="zh-CN"/>
              </w:rPr>
            </w:pPr>
            <w:r>
              <w:rPr>
                <w:rFonts w:hint="default" w:ascii="Calibri" w:hAnsi="Calibri" w:eastAsiaTheme="minorEastAsia"/>
                <w:szCs w:val="24"/>
                <w:lang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119380</wp:posOffset>
                  </wp:positionV>
                  <wp:extent cx="2190115" cy="1642110"/>
                  <wp:effectExtent l="0" t="0" r="19685" b="8890"/>
                  <wp:wrapNone/>
                  <wp:docPr id="11" name="图片 11" descr="/Users/teiiwa/Downloads/IMG_2985.JPGIMG_2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teiiwa/Downloads/IMG_2985.JPGIMG_298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115" cy="164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61" w:hRule="atLeast"/>
        </w:trPr>
        <w:tc>
          <w:tcPr>
            <w:tcW w:w="4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  <w:r>
              <w:rPr>
                <w:rFonts w:hint="default" w:ascii="Calibri" w:hAnsi="Calibri"/>
                <w:szCs w:val="24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114935</wp:posOffset>
                  </wp:positionV>
                  <wp:extent cx="2251710" cy="1688465"/>
                  <wp:effectExtent l="0" t="0" r="8890" b="13335"/>
                  <wp:wrapNone/>
                  <wp:docPr id="6" name="图片 6" descr="/Users/teiiwa/Downloads/IMG_2987.JPGIMG_2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teiiwa/Downloads/IMG_2987.JPGIMG_298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710" cy="1688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Calibri" w:hAnsi="Calibri"/>
                <w:szCs w:val="24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114300</wp:posOffset>
                  </wp:positionV>
                  <wp:extent cx="2251710" cy="1689100"/>
                  <wp:effectExtent l="0" t="0" r="8890" b="12700"/>
                  <wp:wrapNone/>
                  <wp:docPr id="21" name="图片 21" descr="/Users/teiiwa/Downloads/IMG_2841.JPGIMG_28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teiiwa/Downloads/IMG_2841.JPGIMG_284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710" cy="168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eastAsia="zh-CN"/>
              </w:rPr>
            </w:pPr>
            <w:r>
              <w:rPr>
                <w:rFonts w:hint="default" w:ascii="Calibri" w:hAnsi="Calibri"/>
                <w:szCs w:val="24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191770</wp:posOffset>
                  </wp:positionH>
                  <wp:positionV relativeFrom="paragraph">
                    <wp:posOffset>55245</wp:posOffset>
                  </wp:positionV>
                  <wp:extent cx="2345690" cy="1758950"/>
                  <wp:effectExtent l="0" t="0" r="16510" b="19050"/>
                  <wp:wrapNone/>
                  <wp:docPr id="19" name="图片 19" descr="/Users/teiiwa/Downloads/IMG_2988.JPGIMG_29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teiiwa/Downloads/IMG_2988.JPGIMG_298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75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38"/>
        <w:bidi w:val="0"/>
        <w:jc w:val="left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16" name="图片 1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集体活动篇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0" name="图片 2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numPr>
          <w:ilvl w:val="0"/>
          <w:numId w:val="3"/>
        </w:numPr>
        <w:autoSpaceDE w:val="0"/>
        <w:autoSpaceDN w:val="0"/>
        <w:adjustRightInd w:val="0"/>
        <w:rPr>
          <w:rFonts w:hint="eastAsia" w:ascii="宋体" w:hAnsi="宋体" w:cs="宋体"/>
        </w:rPr>
      </w:pP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sz w:val="24"/>
          <w:szCs w:val="24"/>
          <w:lang w:val="en-US" w:eastAsia="zh-Hans"/>
        </w:rPr>
        <w:t>语言</w:t>
      </w: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sz w:val="24"/>
          <w:szCs w:val="24"/>
          <w:lang w:val="en-US" w:eastAsia="zh-CN"/>
        </w:rPr>
        <w:t>：《</w:t>
      </w: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sz w:val="24"/>
          <w:szCs w:val="24"/>
          <w:lang w:val="en-US" w:eastAsia="zh-Hans"/>
        </w:rPr>
        <w:t>多彩的树叶</w:t>
      </w: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sz w:val="24"/>
          <w:szCs w:val="24"/>
          <w:lang w:val="en-US" w:eastAsia="zh-CN"/>
        </w:rPr>
        <w:t>》</w:t>
      </w:r>
    </w:p>
    <w:p>
      <w:pPr>
        <w:ind w:firstLine="480" w:firstLineChars="200"/>
        <w:jc w:val="center"/>
        <w:rPr>
          <w:rFonts w:hint="default" w:ascii="宋体" w:hAnsi="宋体" w:eastAsiaTheme="minorEastAsia"/>
          <w:bCs/>
          <w:lang w:eastAsia="zh-Hans"/>
        </w:rPr>
      </w:pPr>
      <w:r>
        <w:rPr>
          <w:rFonts w:hint="default" w:ascii="宋体" w:hAnsi="宋体" w:eastAsiaTheme="minorEastAsia"/>
          <w:bCs/>
          <w:lang w:eastAsia="zh-Hans"/>
        </w:rPr>
        <w:drawing>
          <wp:inline distT="0" distB="0" distL="114300" distR="114300">
            <wp:extent cx="2548890" cy="1911985"/>
            <wp:effectExtent l="0" t="0" r="16510" b="18415"/>
            <wp:docPr id="12" name="图片 12" descr="IMG_2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99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48890" cy="191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Theme="minorEastAsia"/>
          <w:bCs/>
          <w:lang w:eastAsia="zh-Hans"/>
        </w:rPr>
        <w:drawing>
          <wp:inline distT="0" distB="0" distL="114300" distR="114300">
            <wp:extent cx="2591435" cy="1943735"/>
            <wp:effectExtent l="0" t="0" r="24765" b="12065"/>
            <wp:docPr id="13" name="图片 13" descr="IMG_2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99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91435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center"/>
        <w:rPr>
          <w:rFonts w:hint="default" w:ascii="宋体" w:hAnsi="宋体" w:eastAsiaTheme="minorEastAsia"/>
          <w:bCs/>
          <w:lang w:eastAsia="zh-Hans"/>
        </w:rPr>
      </w:pPr>
      <w:r>
        <w:rPr>
          <w:rFonts w:hint="default" w:ascii="宋体" w:hAnsi="宋体" w:eastAsiaTheme="minorEastAsia"/>
          <w:bCs/>
          <w:lang w:eastAsia="zh-Hans"/>
        </w:rPr>
        <w:drawing>
          <wp:inline distT="0" distB="0" distL="114300" distR="114300">
            <wp:extent cx="2568575" cy="1926590"/>
            <wp:effectExtent l="0" t="0" r="22225" b="3810"/>
            <wp:docPr id="14" name="图片 14" descr="IMG_2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99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68575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Theme="minorEastAsia"/>
          <w:bCs/>
          <w:lang w:eastAsia="zh-Hans"/>
        </w:rPr>
        <w:drawing>
          <wp:inline distT="0" distB="0" distL="114300" distR="114300">
            <wp:extent cx="2547620" cy="1910715"/>
            <wp:effectExtent l="0" t="0" r="17780" b="19685"/>
            <wp:docPr id="15" name="图片 15" descr="IMG_2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99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4762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hint="eastAsia" w:ascii="Arial" w:hAnsi="Arial" w:cs="Arial"/>
          <w:color w:val="000000"/>
          <w:szCs w:val="21"/>
        </w:rPr>
      </w:pPr>
    </w:p>
    <w:p>
      <w:pPr>
        <w:ind w:firstLine="480" w:firstLineChars="200"/>
        <w:rPr>
          <w:rFonts w:hint="eastAsia" w:ascii="Arial" w:hAnsi="Arial" w:cs="Arial"/>
          <w:color w:val="000000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一日生活学习情况表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ind w:left="360" w:firstLine="0" w:firstLineChars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4077970</wp:posOffset>
                </wp:positionH>
                <wp:positionV relativeFrom="paragraph">
                  <wp:posOffset>15240</wp:posOffset>
                </wp:positionV>
                <wp:extent cx="228600" cy="161925"/>
                <wp:effectExtent l="0" t="0" r="0" b="9525"/>
                <wp:wrapNone/>
                <wp:docPr id="63" name="星形: 五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2" o:spid="_x0000_s1026" style="position:absolute;left:0pt;margin-left:321.1pt;margin-top:1.2pt;height:12.75pt;width:18pt;z-index:251662336;v-text-anchor:middle;mso-width-relative:page;mso-height-relative:page;" fillcolor="#FFFF00" filled="t" stroked="f" coordsize="228600,161925" o:gfxdata="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BYAAABkcnMvUEsBAhQAFAAAAAgAh07iQHrGRC/UAAAACAEA&#10;AA8AAAAAAAAAAQAgAAAAOAAAAGRycy9kb3ducmV2LnhtbFBLAQIUABQAAAAIAIdO4kBb7/OtegIA&#10;ANQEAAAOAAAAAAAAAAEAIAAAADkBAABkcnMvZTJvRG9jLnhtbFBLBQYAAAAABgAGAFkBAAAlBgAA&#10;AAA=&#10;" path="m0,61849l87317,61850,114300,0,141282,61850,228599,61849,157957,100074,184941,161924,114300,123698,43658,161924,70642,100074xe">
                <v:path o:connectlocs="114300,0;0,61849;43658,161924;184941,161924;228599,61849" o:connectangles="247,164,82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5314315</wp:posOffset>
                </wp:positionH>
                <wp:positionV relativeFrom="paragraph">
                  <wp:posOffset>1270</wp:posOffset>
                </wp:positionV>
                <wp:extent cx="209550" cy="180975"/>
                <wp:effectExtent l="0" t="0" r="0" b="9525"/>
                <wp:wrapNone/>
                <wp:docPr id="65" name="等腰三角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triangl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418.45pt;margin-top:0.1pt;height:14.25pt;width:16.5pt;z-index:251663360;v-text-anchor:middle;mso-width-relative:page;mso-height-relative:page;" fillcolor="#F07F09 [3204]" filled="t" stroked="f" coordsize="21600,21600" o:gfxdata="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HkdL&#10;U9QAAAAHAQAADwAAAAAAAAABACAAAAA4AAAAZHJzL2Rvd25yZXYueG1sUEsBAhQAFAAAAAgAh07i&#10;QAlr3e2CAgAA2QQAAA4AAAAAAAAAAQAgAAAAOQEAAGRycy9lMm9Eb2MueG1sUEsFBgAAAAAGAAYA&#10;WQEAAC0GAAAAAA==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各图形依次代表             优秀：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一般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</w:t>
      </w:r>
    </w:p>
    <w:tbl>
      <w:tblPr>
        <w:tblStyle w:val="27"/>
        <w:tblpPr w:leftFromText="180" w:rightFromText="180" w:vertAnchor="text" w:horzAnchor="page" w:tblpX="779" w:tblpY="315"/>
        <w:tblOverlap w:val="never"/>
        <w:tblW w:w="481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1065"/>
        <w:gridCol w:w="947"/>
        <w:gridCol w:w="1163"/>
        <w:gridCol w:w="1106"/>
        <w:gridCol w:w="1065"/>
        <w:gridCol w:w="982"/>
        <w:gridCol w:w="908"/>
        <w:gridCol w:w="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6" w:hRule="atLeast"/>
        </w:trPr>
        <w:tc>
          <w:tcPr>
            <w:tcW w:w="1031" w:type="pct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7" w:type="pct"/>
            <w:vMerge w:val="restart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友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好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晨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间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活</w:t>
            </w:r>
          </w:p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动</w:t>
            </w:r>
          </w:p>
        </w:tc>
        <w:tc>
          <w:tcPr>
            <w:tcW w:w="1562" w:type="pct"/>
            <w:gridSpan w:val="3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集体活动</w:t>
            </w:r>
          </w:p>
        </w:tc>
        <w:tc>
          <w:tcPr>
            <w:tcW w:w="994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进餐</w:t>
            </w:r>
          </w:p>
        </w:tc>
        <w:tc>
          <w:tcPr>
            <w:tcW w:w="893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午睡</w:t>
            </w:r>
          </w:p>
        </w:tc>
      </w:tr>
      <w:tr>
        <w:trPr>
          <w:trHeight w:val="1542" w:hRule="atLeast"/>
        </w:trPr>
        <w:tc>
          <w:tcPr>
            <w:tcW w:w="1031" w:type="pct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517" w:type="pct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0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20"/>
                <w:sz w:val="28"/>
                <w:szCs w:val="28"/>
              </w:rPr>
              <w:t>积极参与</w: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不离开座位</w: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会举手</w:t>
            </w:r>
          </w:p>
        </w:tc>
        <w:tc>
          <w:tcPr>
            <w:tcW w:w="517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不挑食</w:t>
            </w:r>
          </w:p>
        </w:tc>
        <w:tc>
          <w:tcPr>
            <w:tcW w:w="477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桌面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干净</w:t>
            </w:r>
          </w:p>
        </w:tc>
        <w:tc>
          <w:tcPr>
            <w:tcW w:w="441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安静午睡</w:t>
            </w:r>
          </w:p>
        </w:tc>
        <w:tc>
          <w:tcPr>
            <w:tcW w:w="452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睡着</w:t>
            </w:r>
          </w:p>
        </w:tc>
      </w:tr>
      <w:tr>
        <w:trPr>
          <w:trHeight w:val="744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1" name="五角星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sXxtDfw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7F8b&#10;Q38CAADe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88265</wp:posOffset>
                      </wp:positionV>
                      <wp:extent cx="228600" cy="161925"/>
                      <wp:effectExtent l="0" t="0" r="0" b="0"/>
                      <wp:wrapNone/>
                      <wp:docPr id="103" name="星形: 五角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star5">
                                <a:avLst>
                                  <a:gd name="adj" fmla="val 0"/>
                                  <a:gd name="hf" fmla="val 105146"/>
                                  <a:gd name="vf" fmla="val 110557"/>
                                </a:avLst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2" o:spid="_x0000_s1026" style="position:absolute;left:0pt;margin-left:4.9pt;margin-top:6.95pt;height:12.75pt;width:18pt;z-index:251664384;v-text-anchor:middle;mso-width-relative:page;mso-height-relative:page;" fillcolor="#FFFF00" filled="t" stroked="f" coordsize="228600,161925" o:gfxdata="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FgAAAGRycy9QSwECFAAUAAAACACHTuJAy+jvF9EAAAAGAQAADwAAAAAAAAABACAAAAA4AAAA&#10;ZHJzL2Rvd25yZXYueG1sUEsBAhQAFAAAAAgAh07iQGELYm6jAgAAQwUAAA4AAAAAAAAAAQAgAAAA&#10;NgEAAGRycy9lMm9Eb2MueG1sUEsFBgAAAAAGAAYAWQEAAEsGAAAAAA==&#10;" path="m0,61849l114300,89509,114300,0,114300,89509,228599,61849,114300,89509,184941,161924,114300,89509,43658,161924,114300,89509xe">
                      <v:path o:connectlocs="114300,0;0,61849;43658,161924;184941,161924;228599,61849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4" name="流程图: 摘录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Z50Mklw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2edDJJ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1" name="五角星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7Jry8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8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sm&#10;vLy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02" name="流程图: 摘录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pFBPO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KkUE86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3" name="五角星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C4UU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x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p&#10;C4U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" name="五角星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P&#10;kAdA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2" name="五角星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t6Hbe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Q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t&#10;6Hb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5" name="五角星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eBjNh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e&#10;BjN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5" name="五角星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mIlze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m&#10;Ilz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9" name="五角星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EeEMe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R4&#10;Qx6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2" name="五角星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kK0Gg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k&#10;K0G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7" name="五角星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m9Ybc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m&#10;9Ybc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0" name="五角星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6Rgsj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6&#10;Rgsj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" name="五角星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OXP6X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5P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O&#10;XP6X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3" name="五角星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Y7N3V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x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Y&#10;7N3V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4" name="五角星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rAphq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I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r&#10;Aph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6" name="五角星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5L6HC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U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5&#10;L6HC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5" name="流程图: 摘录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dtclwlwIAAO8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XbXJcJ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3" name="五角星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RL+qr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R&#10;L+q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3" name="五角星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y5iry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y&#10;5ir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1" name="五角星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Y73zl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2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jv&#10;fOW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40" name="流程图: 摘录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xDoy/lw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MQ6Mv5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4" name="五角星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E/KM5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3" name="五角星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HMlY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x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HMl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7" name="五角星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45tmQ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mlBim8cd/fP/869unn1++EtyBoL0Lc+RduUvfewFmmvbQeJ2+mIMc&#10;KjoczKbHE1B7A7j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Djm&#10;2ZC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8" name="五角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x9NzTgA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H0&#10;3NO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1" name="五角星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3zVIM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LfN&#10;Ugy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3" name="五角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0U9B4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6PKT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0&#10;U9B4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6" name="流程图: 摘录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MqQXW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7" name="五角星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ybtWR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n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y&#10;btWR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8" name="五角星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7fNDS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7&#10;fNDS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9" name="五角星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6sCkF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qw&#10;KQW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1" name="五角星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yMfDw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DIx&#10;8PC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02" name="流程图: 摘录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DVucu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ENW5y6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5" name="五角星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AvKPg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A&#10;vKP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0" name="五角星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t69fu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t&#10;69f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08" name="流程图: 摘录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71ORs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PvU5Gy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8" name="五角星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AT8vmgA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BP&#10;y+a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9" name="五角星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aFqit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JoW&#10;qK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1" name="五角星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lnCw9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w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Wc&#10;LD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1" name="五角星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dbDiw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1s&#10;OLC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22" name="流程图: 摘录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PDioQlw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Tw4qEJ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6" name="五角星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37Fe/I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5" name="五角星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bUQwG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p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b&#10;UQw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3" name="五角星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Vk1U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LY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Vk1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9" name="五角星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1S2Dt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VL&#10;YO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6" name="五角星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cmmC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cmmC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7" name="五角星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jdsKJgA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GN2&#10;wom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7" name="五角星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Zn/Mk4ICAADc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80" name="五角星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ROzx&#10;1n8CAADc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3" name="五角星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lXoq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P&#10;lXo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4" name="五角星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EiysY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E&#10;iys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34" name="流程图: 摘录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h3E0x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CHcTTG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37" name="五角星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02x5E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c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0&#10;2x5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60" name="五角星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20gM6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2&#10;0gM6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61" name="五角星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D1qgx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PW&#10;qDG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7" name="五角星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Ag4+c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4nlBim8cd/fP/869unn1++EtyBoL0Lc+RduUvfewFmmvbQeJ2+mIMc&#10;KjoczKbHE1B7U9HRYDqbHPcEi0MkPCWMR2WJOEfC8GQ0mY0TfnEP5HyIL4XVJBkVhQ79OPPKdhch&#10;drm3OalwsErWa6lUdvzm+lx5smP42etysi5nPfwfacqQPYQ/nOROGCTcQDpoSjvQEMyGEqY22A0e&#10;fa5tbKqA4myeaq9YaLsaGTaVYHMtI7ZCSQ0i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CD&#10;j5y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7" name="五角星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KC4Od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4m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K&#10;C4Od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7" name="五角星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KwrJ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M&#10;KwrJ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3" name="五角星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3ZW6n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3&#10;ZW6n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24" name="流程图: 摘录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ncCsulw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J3ArLp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5" name="五角星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e0khT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e&#10;0kh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12" name="流程图: 摘录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vuHXR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K+4ddG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13" name="流程图: 摘录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80Fpt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HzQWm2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07" name="五角星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SReF6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S&#10;ReF6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0" name="五角星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O9myF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72&#10;bIW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5" name="五角星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v4WuggA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/h&#10;a6C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6" name="五角星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7Ja8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7Ja8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217" name="流程图: 摘录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83l08J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8" name="五角星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0TTYgA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CbR&#10;NNi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9" name="五角星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T1Z/Tfw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09Wf&#10;038CAADe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22" name="五角星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nA8uH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0" name="五角星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Zj8t6gA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mP&#10;y3q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2" name="五角星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zhp1t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a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z&#10;hp1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3" name="五角星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gjZm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a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gjZm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5" name="五角星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4mMxf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R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4&#10;mMxf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49" name="流程图: 摘录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BYAAABk&#10;cnMvUEsBAhQAFAAAAAgAh07iQHPzwbjTAAAAAwEAAA8AAAAAAAAAAQAgAAAAOAAAAGRycy9kb3du&#10;cmV2LnhtbFBLAQIUABQAAAAIAIdO4kAwDFGtmQIAAPEEAAAOAAAAAAAAAAEAIAAAADgBAABkcnMv&#10;ZTJvRG9jLnhtbFBLBQYAAAAABgAGAFkBAABD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5" name="五角星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vNRCS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x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v&#10;NRC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8" name="五角星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BU/q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xx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m&#10;BU/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9" name="五角星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TAeTh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8o8QwjV/+4/vnX98+/fzylaRLULR3YY7MK3fpey/ATPMeGq/TF5OQ&#10;Q0WHg9n0eAJybyo6Gkxnk+OeYnGIhKeE8agsEedIGJ6MJrNxwi/ugZwP8aWwmiSjolCiH2dm2e4i&#10;xC73NicVDlbJei2Vyo7fXJ8rT3YMv3tdTtZlbh/wf6QpQ/YYeD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T&#10;AeT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8" name="五角星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4v99r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Axw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4&#10;v99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6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HIIx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J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I&#10;HIIx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3" name="五角星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ad/+J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5" name="五角星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AaNjS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J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A&#10;aNj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8" name="五角星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XM&#10;j7O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2" name="五角星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VzBlh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dD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V&#10;zBl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6" name="五角星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phKw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7" name="五角星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9A9ld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4" name="五角星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kLbcw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G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k&#10;Lbcw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9" name="五角星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Nu3Rg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wo8QwjV/+4/vnX98+/fzylaRLULR3YY7MK3fpey/ATPMeGq/TF5OQ&#10;Q0WHg9n0eAJybyo6Gkxnk+OeYnGIhKeE8agsEedIGJ6MJrNxwi/ugZwP8aWwmiSjolCiH2dm2e4i&#10;xC73NicVDlbJei2Vyo7fXJ8rT3YMv3tdTtZlbh/wf6QpQ/YYeD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N&#10;u3R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31" name="五角星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KweR9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rB&#10;5H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38" name="五角星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X4hcr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X&#10;4hc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1" name="五角星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si2Bx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0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OyL&#10;YHG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8" name="五角星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xqJMn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xw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x&#10;qJMn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7" name="五角星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FPEaF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F&#10;PEaF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64" name="五角星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iwa8U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c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i&#10;wa8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1" name="五角星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pVEcP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OlU&#10;Rw+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62" name="流程图: 摘录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K436hi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4" name="五角星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pbsx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6M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u&#10;pbsx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1" name="五角星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e3T8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y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R7&#10;dPy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08" name="流程图: 摘录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RlhCM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BGWEIy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7" name="五角星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s98CS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5M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s&#10;98CS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8" name="五角星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l5cXR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l&#10;5cXR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9" name="五角星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kKTwG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Qp&#10;PAa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8" name="五角星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DGYbe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D&#10;GYbe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9" name="五角星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C1X8J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LV&#10;fwm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0" name="五角星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HNVv7gA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c1&#10;W/u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2" name="五角星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6kdEh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6&#10;kdE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5" name="五角星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xj4AT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B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x&#10;j4A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6" name="五角星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ugn0P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u&#10;gn0P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0" name="五角星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oaJO7gA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ho&#10;k7u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7" name="五角星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bhtYE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b&#10;htY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2" name="五角星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/FyWu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6GlBim8cd/fP/869unn1++EtyBoL0Lc+RduUvfewFmmvbQeJ2+mIMc&#10;KjoczKbHE1B7A7j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8X&#10;Ja6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3" name="五角星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+29x5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L7b&#10;3Hm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4" name="五角星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6tKIz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5GlBim8cd/fP/869unn1++EtyBoL0Lc+RduUvfewFmmvbQeJ2+mIMc&#10;KjoczKbHE1B7A7j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Lq0&#10;ojO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5" name="五角星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7eFvkgA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t4&#10;W+S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46" name="流程图: 摘录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GjnwJ+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0" name="五角星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omL7Y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6AEsM0/viP759/ffv088tXgjsQtHdhjrwrd+l7L8BM0x4ar9MXc5BD&#10;RYeD2fR4Apybio4G09nkuCdYHCLhKWE8KkvEORKGJ6PJbJzwi3sg50N8KawmyagodOjHmVe2uwix&#10;y73NSYWDVbJeS6Wy4zfX58qTHcPPXpeTdTnr4f9IU4bsIfzhJHfCIOEG0kFT2oGGYDaUMLXBbvDo&#10;c21jUwUUZ/NUe8VC29XIsKkEm2sZsRVK6opO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iY&#10;vti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66" name="流程图: 摘录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P97spG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70" name="流程图: 摘录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NX39blg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BYAAABkcnMv&#10;UEsBAhQAFAAAAAgAh07iQHPzwbjTAAAAAwEAAA8AAAAAAAAAAQAgAAAAOAAAAGRycy9kb3ducmV2&#10;LnhtbFBLAQIUABQAAAAIAIdO4kDNX39blgIAAO8EAAAOAAAAAAAAAAEAIAAAADgBAABkcnMvZTJv&#10;RG9jLnhtbFBLBQYAAAAABgAGAFkBAABA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9" name="五角星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5rwg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i&#10;5rw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2" name="流程图: 摘录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SZhn8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FJmGfy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9" name="五角星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8iFeT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8&#10;iFe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6" name="五角星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I&#10;yPkD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6" name="流程图: 摘录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Pyf/Ei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3" name="五角星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yLJ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1" name="五角星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duEOC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24&#10;Q4K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9" name="五角星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5CxPG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5&#10;CxP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" name="五角星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MDoU0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6P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M&#10;DoU0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0" name="五角星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2BngIgA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YG&#10;eAi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78" name="五角星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vbcnQ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v&#10;bcnQ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3" name="五角星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Gvop1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a+&#10;inW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91" name="流程图: 摘录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rNqoJJ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2" name="五角星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N+n+j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6G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N&#10;+n+j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5" name="五角星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JlQHpgA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mV&#10;Aem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6" name="五角星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Lx3pK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5O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L&#10;x3pK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5" name="五角星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Jf5Se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J&#10;f5S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4" name="流程图: 摘录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Lj1Xc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uPVdy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8" name="五角星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e9Vtn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e&#10;9Vtn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2" name="五角星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c21Ut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dD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c&#10;21U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3" name="流程图: 摘录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gXv1p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KBe/Wm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6" name="五角星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Ad+1T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9" name="五角星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Nbw9S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N&#10;bw9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7" name="五角星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vNrGi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nE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v&#10;NrGi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7" name="五角星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KmGOxY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9" name="五角星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rJYte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r&#10;JYt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9" name="五角星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Gdl&#10;+HW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2" name="五角星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H4oH5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H&#10;4oH5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4" name="五角星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5+HvA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5&#10;+HvA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6" name="五角星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T8S3X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T&#10;8S3X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0" name="五角星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lb&#10;sEi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4" name="五角星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a5cCr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rl&#10;wKu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79" name="五角星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uoTAH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G6h&#10;MAe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0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4aukxY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1" name="五角星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FIAgBfw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BSAI&#10;AX8CAADc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6" name="五角星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OO2O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OO2O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2" name="五角星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HcnOi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6HlBim8cd/fP/869unn1++EtyBoL0Lc+RduUvfewFmmvbQeJ2+mIMc&#10;KjoczKbHE1B7U9HRYDqbHPcEi0MkPCWMR2WJOEfC8GQ0mY0TfnEP5HyIL4XVJBkVhQ79OPPKdhch&#10;drm3OalwsErWa6lUdvzm+lx5smP42etysi5nPfwfacqQPYQ/nOROGCTcQDpoSjvQEMyGEqY22A0e&#10;fa5tbKqA4myeaq9YaLsaGTaVYHMtI7ZCSQ0i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dy&#10;c6K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7" name="五角星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SkZpI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a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S&#10;kZpI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4" name="五角星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C0fQ/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HlBim8cd/fP/869unn1++EtyBoL0Lc+RduUvfewFmmvbQeJ2+mIMc&#10;KjoczKbHE1B7U9HRYDqbHPcEi0MkPCWMR2WJOEfC8GQ0mY0TfnEP5HyIL4XVJBkVhQ79OPPKdhch&#10;drm3OalwsErWa6lUdvzm+lx5smP42etysi5nPfwfacqQPYQ/nOROGCTcQDpoSjvQEMyGEqY22A0e&#10;fa5tbKqA4myeaq9YaLsaGTaVYHMtI7ZCSQ0i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LR&#10;9D+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5" name="五角星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DHQ3ogA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Md&#10;Dei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6" name="五角星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BT3ZL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FP&#10;dku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1" name="五角星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DAtMD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MC&#10;0wO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8" name="五角星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JkYrfgA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mR&#10;it+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4" name="五角星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aMbuZ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a&#10;MbuZ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11" name="流程图: 摘录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bB3XOmAIAAPEEAAAOAAAA&#10;ZHJzL2Uyb0RvYy54bWytVM1u00AQviPxDqu9UztuQtqoThUlBCFVtFJBnDfrdbzS/jG7iVNunDn1&#10;gITEC/ACHOFtWl6D2bX7Q+HQAz6sZzyz38x8M+O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JsHdc6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6" name="五角星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nlTFD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a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n&#10;lTFD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3" name="五角星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NoZ0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6OKT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M&#10;NoZ0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4" name="五角星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IWfg+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5G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I&#10;Wfg+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0" name="五角星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P8VPd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1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rw/O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Sv&#10;D86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2" name="五角星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Ldong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Z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L&#10;don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0" name="五角星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OIhe3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O&#10;Ihe3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4" name="流程图: 摘录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bSNPr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BtI0+u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4" name="五角星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NnGdU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N&#10;nGd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4" name="五角星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EX1Aq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I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E&#10;X1A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49" name="流程图: 摘录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Wwsci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FbCxyK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805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40" name="五角星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H4SDJgA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fh&#10;IMm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41" name="五角星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y5YvC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DLl&#10;i8K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45" name="五角星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m9ifs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m&#10;9if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46" name="五角星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5+9rw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J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5&#10;+9rw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247" name="流程图: 摘录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tZYiS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O1liJK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48" name="五角星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vxniUgQ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v&#10;xni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49" name="五角星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awtOf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a&#10;wtOf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50" name="五角星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QTPwE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BM&#10;/AS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</w:tbl>
    <w:p>
      <w:pPr>
        <w:jc w:val="both"/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4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firstLine="240" w:firstLineChars="100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595959" w:themeColor="text1" w:themeTint="A6"/>
          <w:sz w:val="24"/>
          <w:szCs w:val="24"/>
          <w:lang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1.天气昼夜温差比较大，注意及时提醒幼儿穿脱衣物；水杯里装好温水。</w:t>
      </w:r>
    </w:p>
    <w:p>
      <w:pPr>
        <w:pStyle w:val="24"/>
        <w:numPr>
          <w:ilvl w:val="0"/>
          <w:numId w:val="4"/>
        </w:numPr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440" w:leftChars="0" w:firstLine="0" w:firstLineChars="0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今天进行了部分核酸，请大家注意。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160" w:firstLineChars="100"/>
        <w:jc w:val="center"/>
        <w:rPr>
          <w:rFonts w:hint="default"/>
          <w:sz w:val="20"/>
          <w:szCs w:val="20"/>
          <w:lang w:val="en-US" w:eastAsia="zh-CN"/>
        </w:rPr>
      </w:pPr>
      <w:bookmarkStart w:id="0" w:name="_GoBack"/>
      <w:bookmarkEnd w:id="0"/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headerReference r:id="rId4" w:type="default"/>
      <w:footerReference r:id="rId6" w:type="default"/>
      <w:pgSz w:w="11907" w:h="16839"/>
      <w:pgMar w:top="720" w:right="720" w:bottom="720" w:left="720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8"/>
    <w:family w:val="auto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FreesiaUPC">
    <w:altName w:val="苹方-简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Helvetica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pple Color Emoji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docPartObj>
        <w:docPartGallery w:val="autotext"/>
      </w:docPartObj>
    </w:sdtPr>
    <w:sdtContent>
      <w:p>
        <w:pPr>
          <w:pStyle w:val="21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D1cap9sAAAALAQAADwAAAAAAAAABACAAAAA4AAAAZHJzL2Rvd25yZXYueG1s&#10;UEsBAhQAFAAAAAgAh07iQA0xZc+KAgAABwUAAA4AAAAAAAAAAQAgAAAAQAEAAGRycy9lMm9Eb2Mu&#10;eG1sUEsFBgAAAAAGAAYAWQEAADwGAAAAAA==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2">
    <w:nsid w:val="36D60B71"/>
    <w:multiLevelType w:val="singleLevel"/>
    <w:tmpl w:val="36D60B71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440" w:leftChars="0" w:firstLine="0" w:firstLineChars="0"/>
      </w:pPr>
    </w:lvl>
  </w:abstractNum>
  <w:abstractNum w:abstractNumId="3">
    <w:nsid w:val="3A435545"/>
    <w:multiLevelType w:val="multilevel"/>
    <w:tmpl w:val="3A435545"/>
    <w:lvl w:ilvl="0" w:tentative="0">
      <w:start w:val="1"/>
      <w:numFmt w:val="bullet"/>
      <w:lvlText w:val=""/>
      <w:lvlJc w:val="left"/>
      <w:pPr>
        <w:ind w:left="48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OWUwNzkyMjQ5ZGJmNWY2ZWE0NGZmMzQwMDUyOTkifQ==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A91D01"/>
    <w:rsid w:val="05DB210E"/>
    <w:rsid w:val="06606AF8"/>
    <w:rsid w:val="06677045"/>
    <w:rsid w:val="073233B5"/>
    <w:rsid w:val="07394B57"/>
    <w:rsid w:val="073B126A"/>
    <w:rsid w:val="074F00BB"/>
    <w:rsid w:val="07B93F81"/>
    <w:rsid w:val="083C7D61"/>
    <w:rsid w:val="084747F0"/>
    <w:rsid w:val="08656B2F"/>
    <w:rsid w:val="08EA74EC"/>
    <w:rsid w:val="096173C6"/>
    <w:rsid w:val="098027BA"/>
    <w:rsid w:val="098A655D"/>
    <w:rsid w:val="09C62873"/>
    <w:rsid w:val="09E82A7E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C00B9"/>
    <w:rsid w:val="0EFD43B4"/>
    <w:rsid w:val="0F0C578A"/>
    <w:rsid w:val="0F411DD8"/>
    <w:rsid w:val="0F6100E2"/>
    <w:rsid w:val="0F995A13"/>
    <w:rsid w:val="0F9B492D"/>
    <w:rsid w:val="101A1C3F"/>
    <w:rsid w:val="10371457"/>
    <w:rsid w:val="10683FA4"/>
    <w:rsid w:val="106A5825"/>
    <w:rsid w:val="107E0F93"/>
    <w:rsid w:val="107F4121"/>
    <w:rsid w:val="1105361F"/>
    <w:rsid w:val="11186A68"/>
    <w:rsid w:val="12AD7AA8"/>
    <w:rsid w:val="12F87678"/>
    <w:rsid w:val="12FC5995"/>
    <w:rsid w:val="135B30B6"/>
    <w:rsid w:val="136A42A1"/>
    <w:rsid w:val="13BB4C90"/>
    <w:rsid w:val="13D425D5"/>
    <w:rsid w:val="14045069"/>
    <w:rsid w:val="14542596"/>
    <w:rsid w:val="14601C45"/>
    <w:rsid w:val="14A01DBE"/>
    <w:rsid w:val="14A57FA8"/>
    <w:rsid w:val="14DDD862"/>
    <w:rsid w:val="15396CCC"/>
    <w:rsid w:val="154D28B1"/>
    <w:rsid w:val="155021BC"/>
    <w:rsid w:val="1592109E"/>
    <w:rsid w:val="162D09B2"/>
    <w:rsid w:val="169145C2"/>
    <w:rsid w:val="16DC1DAC"/>
    <w:rsid w:val="16E15531"/>
    <w:rsid w:val="170E3387"/>
    <w:rsid w:val="1731614C"/>
    <w:rsid w:val="17413DF3"/>
    <w:rsid w:val="174C7ACB"/>
    <w:rsid w:val="1763479D"/>
    <w:rsid w:val="179B0F02"/>
    <w:rsid w:val="18086F83"/>
    <w:rsid w:val="18FD06F6"/>
    <w:rsid w:val="190C34C2"/>
    <w:rsid w:val="19215DB7"/>
    <w:rsid w:val="19287ABF"/>
    <w:rsid w:val="197B15B3"/>
    <w:rsid w:val="19824610"/>
    <w:rsid w:val="198C2506"/>
    <w:rsid w:val="1A32752F"/>
    <w:rsid w:val="1B0B13D3"/>
    <w:rsid w:val="1BED4322"/>
    <w:rsid w:val="1C0E5CDF"/>
    <w:rsid w:val="1C2B4F71"/>
    <w:rsid w:val="1C3345AC"/>
    <w:rsid w:val="1C7B4DFE"/>
    <w:rsid w:val="1D620C3A"/>
    <w:rsid w:val="1DB6159F"/>
    <w:rsid w:val="1DD079BB"/>
    <w:rsid w:val="1E7C7EA1"/>
    <w:rsid w:val="1F433298"/>
    <w:rsid w:val="1F581BDD"/>
    <w:rsid w:val="1FA34904"/>
    <w:rsid w:val="1FB24C1D"/>
    <w:rsid w:val="1FCE4F8F"/>
    <w:rsid w:val="1FF579DB"/>
    <w:rsid w:val="2006013B"/>
    <w:rsid w:val="20D437E4"/>
    <w:rsid w:val="21042B4C"/>
    <w:rsid w:val="215D225D"/>
    <w:rsid w:val="215E0FE1"/>
    <w:rsid w:val="21680699"/>
    <w:rsid w:val="222B473C"/>
    <w:rsid w:val="226C280C"/>
    <w:rsid w:val="2297712E"/>
    <w:rsid w:val="22B11F8A"/>
    <w:rsid w:val="22CD6315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9A39D5"/>
    <w:rsid w:val="29BB5648"/>
    <w:rsid w:val="2B6E213B"/>
    <w:rsid w:val="2B7F355D"/>
    <w:rsid w:val="2BF93B09"/>
    <w:rsid w:val="2C3C7D77"/>
    <w:rsid w:val="2C980689"/>
    <w:rsid w:val="2D5C0F58"/>
    <w:rsid w:val="2D6719BC"/>
    <w:rsid w:val="2D705D70"/>
    <w:rsid w:val="2DEF3882"/>
    <w:rsid w:val="2EA12105"/>
    <w:rsid w:val="2EB43D5F"/>
    <w:rsid w:val="2ED3422E"/>
    <w:rsid w:val="2ED8363A"/>
    <w:rsid w:val="2EE135EF"/>
    <w:rsid w:val="2F8A455D"/>
    <w:rsid w:val="2FC60991"/>
    <w:rsid w:val="30796C1B"/>
    <w:rsid w:val="309D24FF"/>
    <w:rsid w:val="3123646D"/>
    <w:rsid w:val="316B440F"/>
    <w:rsid w:val="31E10042"/>
    <w:rsid w:val="320A1159"/>
    <w:rsid w:val="320B1AD6"/>
    <w:rsid w:val="32166451"/>
    <w:rsid w:val="321D7F46"/>
    <w:rsid w:val="324A3C1B"/>
    <w:rsid w:val="32D37FAF"/>
    <w:rsid w:val="3332003A"/>
    <w:rsid w:val="3358174B"/>
    <w:rsid w:val="335E4CF8"/>
    <w:rsid w:val="335F2223"/>
    <w:rsid w:val="33732C25"/>
    <w:rsid w:val="3421711A"/>
    <w:rsid w:val="349D3757"/>
    <w:rsid w:val="352B0F83"/>
    <w:rsid w:val="353D416F"/>
    <w:rsid w:val="359251FC"/>
    <w:rsid w:val="359E43DC"/>
    <w:rsid w:val="35B801D6"/>
    <w:rsid w:val="35E1137E"/>
    <w:rsid w:val="36AC52E0"/>
    <w:rsid w:val="36B72261"/>
    <w:rsid w:val="36CD0C47"/>
    <w:rsid w:val="379477FE"/>
    <w:rsid w:val="37CD45F6"/>
    <w:rsid w:val="3841481E"/>
    <w:rsid w:val="38707B2C"/>
    <w:rsid w:val="3883434C"/>
    <w:rsid w:val="38A65E3F"/>
    <w:rsid w:val="38C56DA4"/>
    <w:rsid w:val="38F22831"/>
    <w:rsid w:val="38FC60DF"/>
    <w:rsid w:val="395B3D24"/>
    <w:rsid w:val="39631BDC"/>
    <w:rsid w:val="396F5B19"/>
    <w:rsid w:val="39DB41A8"/>
    <w:rsid w:val="3A993EAE"/>
    <w:rsid w:val="3ACF71FE"/>
    <w:rsid w:val="3AD772DF"/>
    <w:rsid w:val="3AE8273F"/>
    <w:rsid w:val="3B254079"/>
    <w:rsid w:val="3BD24C87"/>
    <w:rsid w:val="3C0C38D7"/>
    <w:rsid w:val="3CE0538B"/>
    <w:rsid w:val="3CFE4DB5"/>
    <w:rsid w:val="3D4573E8"/>
    <w:rsid w:val="3D595BF0"/>
    <w:rsid w:val="3D6D2177"/>
    <w:rsid w:val="3DF338D5"/>
    <w:rsid w:val="3DFC6157"/>
    <w:rsid w:val="3E0035DA"/>
    <w:rsid w:val="3E0E070F"/>
    <w:rsid w:val="3E1D4532"/>
    <w:rsid w:val="3E540325"/>
    <w:rsid w:val="3E666373"/>
    <w:rsid w:val="3E6D073D"/>
    <w:rsid w:val="3EAF4ABF"/>
    <w:rsid w:val="3EE25D3A"/>
    <w:rsid w:val="3F725284"/>
    <w:rsid w:val="3F766B06"/>
    <w:rsid w:val="3F9B0940"/>
    <w:rsid w:val="3FB157F6"/>
    <w:rsid w:val="3FCE6A25"/>
    <w:rsid w:val="402A49D6"/>
    <w:rsid w:val="40321F58"/>
    <w:rsid w:val="40374AFC"/>
    <w:rsid w:val="40C81A29"/>
    <w:rsid w:val="40F90DAC"/>
    <w:rsid w:val="41111D2E"/>
    <w:rsid w:val="420228CA"/>
    <w:rsid w:val="42E04FB4"/>
    <w:rsid w:val="43035213"/>
    <w:rsid w:val="43512020"/>
    <w:rsid w:val="43567BDA"/>
    <w:rsid w:val="43776D56"/>
    <w:rsid w:val="43DE7D31"/>
    <w:rsid w:val="440711BA"/>
    <w:rsid w:val="442B7738"/>
    <w:rsid w:val="44D827AF"/>
    <w:rsid w:val="44DF2D58"/>
    <w:rsid w:val="44E11A2F"/>
    <w:rsid w:val="44FC28ED"/>
    <w:rsid w:val="45411D06"/>
    <w:rsid w:val="455E57D0"/>
    <w:rsid w:val="45655C74"/>
    <w:rsid w:val="45CA6905"/>
    <w:rsid w:val="45EE1552"/>
    <w:rsid w:val="460F14C8"/>
    <w:rsid w:val="4614203E"/>
    <w:rsid w:val="463E4C17"/>
    <w:rsid w:val="464962C9"/>
    <w:rsid w:val="466F6125"/>
    <w:rsid w:val="468C4A5D"/>
    <w:rsid w:val="46C50086"/>
    <w:rsid w:val="47622AE4"/>
    <w:rsid w:val="480D1B69"/>
    <w:rsid w:val="4858065B"/>
    <w:rsid w:val="48F67B6D"/>
    <w:rsid w:val="49267254"/>
    <w:rsid w:val="49930297"/>
    <w:rsid w:val="49F74F08"/>
    <w:rsid w:val="4A00650E"/>
    <w:rsid w:val="4A4B37D3"/>
    <w:rsid w:val="4A6C6EE9"/>
    <w:rsid w:val="4A902D8A"/>
    <w:rsid w:val="4B105E50"/>
    <w:rsid w:val="4B744CA5"/>
    <w:rsid w:val="4B7526EE"/>
    <w:rsid w:val="4BC26DF0"/>
    <w:rsid w:val="4BE035D2"/>
    <w:rsid w:val="4BFF3D05"/>
    <w:rsid w:val="4C8E3B51"/>
    <w:rsid w:val="4E0229FD"/>
    <w:rsid w:val="4E2438B7"/>
    <w:rsid w:val="4E5E4B48"/>
    <w:rsid w:val="4EA5603D"/>
    <w:rsid w:val="4EAB0596"/>
    <w:rsid w:val="4EAC40E4"/>
    <w:rsid w:val="4EFA1BB0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6711A4"/>
    <w:rsid w:val="52A32F0C"/>
    <w:rsid w:val="530E6407"/>
    <w:rsid w:val="531F3961"/>
    <w:rsid w:val="53323865"/>
    <w:rsid w:val="539254A0"/>
    <w:rsid w:val="53C47E6F"/>
    <w:rsid w:val="54210404"/>
    <w:rsid w:val="54413567"/>
    <w:rsid w:val="544D101A"/>
    <w:rsid w:val="54F23BED"/>
    <w:rsid w:val="55265417"/>
    <w:rsid w:val="55662FCA"/>
    <w:rsid w:val="55B668EA"/>
    <w:rsid w:val="56563ADF"/>
    <w:rsid w:val="568231D1"/>
    <w:rsid w:val="56F5556C"/>
    <w:rsid w:val="5752020D"/>
    <w:rsid w:val="57AE52C4"/>
    <w:rsid w:val="57B95182"/>
    <w:rsid w:val="58236237"/>
    <w:rsid w:val="58592C6D"/>
    <w:rsid w:val="585D0505"/>
    <w:rsid w:val="58C80A32"/>
    <w:rsid w:val="59177F14"/>
    <w:rsid w:val="59701DD9"/>
    <w:rsid w:val="59B84AF1"/>
    <w:rsid w:val="59EC4941"/>
    <w:rsid w:val="59FB5B74"/>
    <w:rsid w:val="5A1C4FF5"/>
    <w:rsid w:val="5A9B7EB6"/>
    <w:rsid w:val="5AA532B9"/>
    <w:rsid w:val="5ABC0012"/>
    <w:rsid w:val="5B1B1B60"/>
    <w:rsid w:val="5B2A1D00"/>
    <w:rsid w:val="5B445938"/>
    <w:rsid w:val="5BA22237"/>
    <w:rsid w:val="5BA65FD3"/>
    <w:rsid w:val="5BC677C6"/>
    <w:rsid w:val="5BDB7A38"/>
    <w:rsid w:val="5BE7549F"/>
    <w:rsid w:val="5C127CB3"/>
    <w:rsid w:val="5CAC558A"/>
    <w:rsid w:val="5CE967E8"/>
    <w:rsid w:val="5CEB06B0"/>
    <w:rsid w:val="5D8D7329"/>
    <w:rsid w:val="5E3B672D"/>
    <w:rsid w:val="5E9737DD"/>
    <w:rsid w:val="5ECD6463"/>
    <w:rsid w:val="5EED088B"/>
    <w:rsid w:val="5F300C7B"/>
    <w:rsid w:val="5F4517A9"/>
    <w:rsid w:val="5F7802F8"/>
    <w:rsid w:val="5F7F5783"/>
    <w:rsid w:val="5F8D6FD6"/>
    <w:rsid w:val="5F9B587D"/>
    <w:rsid w:val="604473CF"/>
    <w:rsid w:val="60594370"/>
    <w:rsid w:val="60C25428"/>
    <w:rsid w:val="61304267"/>
    <w:rsid w:val="615036DB"/>
    <w:rsid w:val="6196031D"/>
    <w:rsid w:val="61A27C21"/>
    <w:rsid w:val="61BE7868"/>
    <w:rsid w:val="61CC5C2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FF000D"/>
    <w:rsid w:val="651F6155"/>
    <w:rsid w:val="65C90A70"/>
    <w:rsid w:val="65E17C54"/>
    <w:rsid w:val="666F0F37"/>
    <w:rsid w:val="66CE77EF"/>
    <w:rsid w:val="66F8422E"/>
    <w:rsid w:val="67594F2D"/>
    <w:rsid w:val="679E5B89"/>
    <w:rsid w:val="67A91325"/>
    <w:rsid w:val="68305179"/>
    <w:rsid w:val="68404579"/>
    <w:rsid w:val="686B098F"/>
    <w:rsid w:val="687018B4"/>
    <w:rsid w:val="690865D1"/>
    <w:rsid w:val="691D519F"/>
    <w:rsid w:val="693C3AD3"/>
    <w:rsid w:val="69D248AA"/>
    <w:rsid w:val="69FF205F"/>
    <w:rsid w:val="6A5506F6"/>
    <w:rsid w:val="6A6061BB"/>
    <w:rsid w:val="6B286A04"/>
    <w:rsid w:val="6B4F575D"/>
    <w:rsid w:val="6B82128F"/>
    <w:rsid w:val="6B904BE5"/>
    <w:rsid w:val="6BE779C2"/>
    <w:rsid w:val="6C182CBF"/>
    <w:rsid w:val="6C6A2E4B"/>
    <w:rsid w:val="6D094565"/>
    <w:rsid w:val="6DCC231C"/>
    <w:rsid w:val="6E9D2DE6"/>
    <w:rsid w:val="6EC87ECA"/>
    <w:rsid w:val="6EE0324F"/>
    <w:rsid w:val="6EE87DF0"/>
    <w:rsid w:val="6F687C7E"/>
    <w:rsid w:val="6F986A4D"/>
    <w:rsid w:val="6FA97CC9"/>
    <w:rsid w:val="6FB54730"/>
    <w:rsid w:val="6FF9BC78"/>
    <w:rsid w:val="70AE5D59"/>
    <w:rsid w:val="70F6046D"/>
    <w:rsid w:val="718605D1"/>
    <w:rsid w:val="71E72862"/>
    <w:rsid w:val="71EE30A5"/>
    <w:rsid w:val="72120633"/>
    <w:rsid w:val="72381269"/>
    <w:rsid w:val="723E69EA"/>
    <w:rsid w:val="724573AC"/>
    <w:rsid w:val="724E60F0"/>
    <w:rsid w:val="724E77F7"/>
    <w:rsid w:val="72986ED4"/>
    <w:rsid w:val="72E62119"/>
    <w:rsid w:val="73C33970"/>
    <w:rsid w:val="73D02E4D"/>
    <w:rsid w:val="73D65409"/>
    <w:rsid w:val="73D864E3"/>
    <w:rsid w:val="748D3188"/>
    <w:rsid w:val="75281956"/>
    <w:rsid w:val="75783453"/>
    <w:rsid w:val="75CF64A9"/>
    <w:rsid w:val="75D845FF"/>
    <w:rsid w:val="75EC1BAC"/>
    <w:rsid w:val="767F4A4A"/>
    <w:rsid w:val="76A14F68"/>
    <w:rsid w:val="770D33A6"/>
    <w:rsid w:val="77567201"/>
    <w:rsid w:val="775871E3"/>
    <w:rsid w:val="776211EA"/>
    <w:rsid w:val="77B86FBD"/>
    <w:rsid w:val="77FF0191"/>
    <w:rsid w:val="78317C5B"/>
    <w:rsid w:val="78652BC9"/>
    <w:rsid w:val="7889690B"/>
    <w:rsid w:val="790B759D"/>
    <w:rsid w:val="79146E61"/>
    <w:rsid w:val="794650F6"/>
    <w:rsid w:val="79661E9D"/>
    <w:rsid w:val="7984574E"/>
    <w:rsid w:val="79990B04"/>
    <w:rsid w:val="7A106067"/>
    <w:rsid w:val="7A272F4B"/>
    <w:rsid w:val="7A571A8E"/>
    <w:rsid w:val="7A602694"/>
    <w:rsid w:val="7A8B49B7"/>
    <w:rsid w:val="7ABB6F4D"/>
    <w:rsid w:val="7B101AA1"/>
    <w:rsid w:val="7B5D74C6"/>
    <w:rsid w:val="7B6E5C05"/>
    <w:rsid w:val="7B766513"/>
    <w:rsid w:val="7B7A717E"/>
    <w:rsid w:val="7BC969B6"/>
    <w:rsid w:val="7C12435C"/>
    <w:rsid w:val="7C2E3D5F"/>
    <w:rsid w:val="7D497DBC"/>
    <w:rsid w:val="7D5023AE"/>
    <w:rsid w:val="7DFB009F"/>
    <w:rsid w:val="7E156367"/>
    <w:rsid w:val="7E290672"/>
    <w:rsid w:val="7E29714C"/>
    <w:rsid w:val="7E3804EC"/>
    <w:rsid w:val="7E52668C"/>
    <w:rsid w:val="7E610C05"/>
    <w:rsid w:val="7E861604"/>
    <w:rsid w:val="7F184B86"/>
    <w:rsid w:val="7F3C1F99"/>
    <w:rsid w:val="7F425DE0"/>
    <w:rsid w:val="7F5403DD"/>
    <w:rsid w:val="7F7D5FF1"/>
    <w:rsid w:val="7FCA6A80"/>
    <w:rsid w:val="AFEF243F"/>
    <w:rsid w:val="B9376F37"/>
    <w:rsid w:val="C9E3BC9B"/>
    <w:rsid w:val="CBF3322B"/>
    <w:rsid w:val="D9BD9D67"/>
    <w:rsid w:val="EFBFC49B"/>
    <w:rsid w:val="EFED5F1D"/>
    <w:rsid w:val="F021BE7C"/>
    <w:rsid w:val="FB5603FF"/>
    <w:rsid w:val="FDFF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3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7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3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4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19">
    <w:name w:val="Date"/>
    <w:basedOn w:val="1"/>
    <w:next w:val="20"/>
    <w:link w:val="35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0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1">
    <w:name w:val="footer"/>
    <w:basedOn w:val="1"/>
    <w:link w:val="36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2">
    <w:name w:val="header"/>
    <w:basedOn w:val="1"/>
    <w:link w:val="62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Subtitle"/>
    <w:basedOn w:val="1"/>
    <w:next w:val="1"/>
    <w:link w:val="52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4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5">
    <w:name w:val="Title"/>
    <w:basedOn w:val="1"/>
    <w:link w:val="49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7">
    <w:name w:val="Table Grid"/>
    <w:basedOn w:val="26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basedOn w:val="28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0">
    <w:name w:val="Emphasis"/>
    <w:basedOn w:val="28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1">
    <w:name w:val="Hyperlink"/>
    <w:basedOn w:val="28"/>
    <w:semiHidden/>
    <w:unhideWhenUsed/>
    <w:qFormat/>
    <w:uiPriority w:val="99"/>
    <w:rPr>
      <w:color w:val="0000FF"/>
      <w:u w:val="single"/>
    </w:rPr>
  </w:style>
  <w:style w:type="character" w:customStyle="1" w:styleId="32">
    <w:name w:val="Book Title"/>
    <w:basedOn w:val="28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3">
    <w:name w:val="结束语字符"/>
    <w:basedOn w:val="28"/>
    <w:link w:val="16"/>
    <w:qFormat/>
    <w:uiPriority w:val="5"/>
    <w:rPr>
      <w:rFonts w:eastAsiaTheme="minorEastAsia"/>
      <w:bCs/>
      <w:szCs w:val="18"/>
    </w:rPr>
  </w:style>
  <w:style w:type="character" w:customStyle="1" w:styleId="34">
    <w:name w:val="签名字符"/>
    <w:basedOn w:val="28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日期字符"/>
    <w:basedOn w:val="28"/>
    <w:link w:val="19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页脚字符"/>
    <w:basedOn w:val="28"/>
    <w:link w:val="21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7">
    <w:name w:val="称呼字符"/>
    <w:basedOn w:val="28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8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9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0">
    <w:name w:val="标题 1字符"/>
    <w:basedOn w:val="28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1">
    <w:name w:val="Intense Emphasis"/>
    <w:basedOn w:val="28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2">
    <w:name w:val="Intense Quote"/>
    <w:basedOn w:val="1"/>
    <w:next w:val="1"/>
    <w:link w:val="43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引用字符"/>
    <w:basedOn w:val="28"/>
    <w:link w:val="42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Intense Reference"/>
    <w:basedOn w:val="28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5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6">
    <w:name w:val="Placeholder Text"/>
    <w:basedOn w:val="28"/>
    <w:semiHidden/>
    <w:qFormat/>
    <w:uiPriority w:val="99"/>
    <w:rPr>
      <w:color w:val="808080"/>
    </w:rPr>
  </w:style>
  <w:style w:type="paragraph" w:styleId="47">
    <w:name w:val="Quote"/>
    <w:basedOn w:val="1"/>
    <w:next w:val="1"/>
    <w:link w:val="48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8">
    <w:name w:val="引用字符"/>
    <w:basedOn w:val="28"/>
    <w:link w:val="47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9">
    <w:name w:val="标题字符"/>
    <w:basedOn w:val="28"/>
    <w:link w:val="25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Subtle Emphasis"/>
    <w:basedOn w:val="28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Subtle Reference"/>
    <w:basedOn w:val="28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副标题字符"/>
    <w:basedOn w:val="28"/>
    <w:link w:val="23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标题 2字符"/>
    <w:basedOn w:val="28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4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55">
    <w:name w:val="标题 3字符"/>
    <w:basedOn w:val="28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6">
    <w:name w:val="标题 4字符"/>
    <w:basedOn w:val="28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7">
    <w:name w:val="标题 5字符"/>
    <w:basedOn w:val="28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6字符"/>
    <w:basedOn w:val="28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7字符"/>
    <w:basedOn w:val="28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8字符"/>
    <w:basedOn w:val="28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1">
    <w:name w:val="标题 9字符"/>
    <w:basedOn w:val="28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2">
    <w:name w:val="页眉字符"/>
    <w:basedOn w:val="28"/>
    <w:link w:val="22"/>
    <w:qFormat/>
    <w:uiPriority w:val="99"/>
  </w:style>
  <w:style w:type="table" w:customStyle="1" w:styleId="63">
    <w:name w:val="Grid Table 1 Light Accent 4"/>
    <w:basedOn w:val="26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Grid Table 1 Light Accent 5"/>
    <w:basedOn w:val="26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Grid Table 6 Colorful Accent 5"/>
    <w:basedOn w:val="26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6">
    <w:name w:val="Grid Table 6 Colorful Accent 1"/>
    <w:basedOn w:val="26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7">
    <w:name w:val="apple-converted-space"/>
    <w:basedOn w:val="28"/>
    <w:qFormat/>
    <w:uiPriority w:val="0"/>
  </w:style>
  <w:style w:type="table" w:customStyle="1" w:styleId="68">
    <w:name w:val="Plain Table 1"/>
    <w:basedOn w:val="26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9">
    <w:name w:val="网格表 4 - 强调文字颜色 11"/>
    <w:basedOn w:val="26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0">
    <w:name w:val="Grid Table 4 Accent 2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1">
    <w:name w:val="Grid Table 4 Accent 1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2">
    <w:name w:val="Grid Table 6 Colorful Accent 2"/>
    <w:basedOn w:val="26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3">
    <w:name w:val="pl"/>
    <w:basedOn w:val="28"/>
    <w:qFormat/>
    <w:uiPriority w:val="0"/>
  </w:style>
  <w:style w:type="table" w:customStyle="1" w:styleId="74">
    <w:name w:val="Grid Table 6 Colorful Accent 4"/>
    <w:basedOn w:val="26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5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6">
    <w:name w:val="bjh-strong"/>
    <w:basedOn w:val="28"/>
    <w:qFormat/>
    <w:uiPriority w:val="0"/>
  </w:style>
  <w:style w:type="character" w:customStyle="1" w:styleId="77">
    <w:name w:val="bjh-p"/>
    <w:basedOn w:val="28"/>
    <w:qFormat/>
    <w:uiPriority w:val="0"/>
  </w:style>
  <w:style w:type="paragraph" w:customStyle="1" w:styleId="78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customStyle="1" w:styleId="79">
    <w:name w:val="普通表格 11"/>
    <w:basedOn w:val="26"/>
    <w:qFormat/>
    <w:uiPriority w:val="99"/>
    <w:rPr>
      <w:rFonts w:ascii="Times New Roman" w:hAnsi="Times New Roman" w:cs="Times New Roma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0">
    <w:name w:val="网格型浅色1"/>
    <w:basedOn w:val="26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1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2">
    <w:name w:val="font11"/>
    <w:basedOn w:val="28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3">
    <w:name w:val="font01"/>
    <w:basedOn w:val="28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18.png"/><Relationship Id="rId24" Type="http://schemas.openxmlformats.org/officeDocument/2006/relationships/image" Target="media/image17.jpe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GI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5</Pages>
  <Words>756</Words>
  <Characters>799</Characters>
  <Lines>33</Lines>
  <Paragraphs>9</Paragraphs>
  <TotalTime>0</TotalTime>
  <ScaleCrop>false</ScaleCrop>
  <LinksUpToDate>false</LinksUpToDate>
  <CharactersWithSpaces>887</CharactersWithSpaces>
  <Application>WPS Office_5.0.0.7550_F1E327BC-269C-435d-A152-05C5408002CA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2019-12-27T16:30:00Z</dcterms:created>
  <dc:creator>Microsoft Office 用户</dc:creator>
  <cp:lastModifiedBy>丁岩</cp:lastModifiedBy>
  <cp:lastPrinted>2022-09-29T14:53:00Z</cp:lastPrinted>
  <dcterms:modified xsi:type="dcterms:W3CDTF">2022-11-17T15:05:49Z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2052-5.0.0.7550</vt:lpwstr>
  </property>
  <property fmtid="{D5CDD505-2E9C-101B-9397-08002B2CF9AE}" pid="3" name="ICV">
    <vt:lpwstr>86948D81F5D645F6A1944E6F5FDBD8FC</vt:lpwstr>
  </property>
</Properties>
</file>