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大三动态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2022/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主题三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ascii="Times New Roman" w:hAnsi="Times New Roman" w:cs="Times New Roman"/>
          <w:spacing w:val="45"/>
          <w:szCs w:val="18"/>
          <w:lang w:val="en-US" w:eastAsia="zh-Hans"/>
        </w:rPr>
        <w:t>金色的秋天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秋天来了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蓝蓝的天空中飘着几片白云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南飞的大雁也多了</w:t>
      </w:r>
      <w:r>
        <w:rPr>
          <w:rFonts w:hint="eastAsia" w:ascii="楷体" w:hAnsi="楷体" w:eastAsia="楷体" w:cs="楷体"/>
          <w:sz w:val="24"/>
          <w:szCs w:val="24"/>
          <w:lang w:eastAsia="zh-Hans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inline distT="0" distB="0" distL="114300" distR="114300">
            <wp:extent cx="2538730" cy="1692275"/>
            <wp:effectExtent l="0" t="0" r="1270" b="9525"/>
            <wp:docPr id="28" name="图片 28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1722755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今天共来园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33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人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刘欣悦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张馨月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孟亦然和吴任俊杰请假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2976880" cy="2232025"/>
            <wp:effectExtent l="0" t="0" r="20320" b="3175"/>
            <wp:docPr id="2" name="图片 2" descr="/private/var/folders/qf/29gft9793251tjm4gjc4n8mw0000gn/T/com.kingsoft.wpsoffice.mac/picturecompress_2022111613591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private/var/folders/qf/29gft9793251tjm4gjc4n8mw0000gn/T/com.kingsoft.wpsoffice.mac/picturecompress_20221116135914/output_1.jpgoutput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6880" cy="223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小朋友们来园之后先放好水杯与日记本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在门口排队签到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然后进入午睡室自主喝牛奶吃饼干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集体活动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sz w:val="28"/>
          <w:szCs w:val="32"/>
          <w:lang w:eastAsia="zh-Hans"/>
        </w:rPr>
      </w:pPr>
      <w:r>
        <w:rPr>
          <w:rFonts w:hint="eastAsia"/>
          <w:sz w:val="28"/>
          <w:szCs w:val="32"/>
          <w:lang w:val="en-US" w:eastAsia="zh-Hans"/>
        </w:rPr>
        <w:t>活动名称</w:t>
      </w:r>
      <w:r>
        <w:rPr>
          <w:rFonts w:hint="default"/>
          <w:sz w:val="28"/>
          <w:szCs w:val="32"/>
          <w:lang w:eastAsia="zh-Hans"/>
        </w:rPr>
        <w:t>：</w:t>
      </w:r>
      <w:r>
        <w:rPr>
          <w:rFonts w:hint="eastAsia"/>
          <w:sz w:val="28"/>
          <w:szCs w:val="32"/>
          <w:lang w:val="en-US" w:eastAsia="zh-Hans"/>
        </w:rPr>
        <w:t>语言</w:t>
      </w:r>
      <w:r>
        <w:rPr>
          <w:rFonts w:hint="default"/>
          <w:sz w:val="28"/>
          <w:szCs w:val="32"/>
          <w:lang w:eastAsia="zh-Hans"/>
        </w:rPr>
        <w:t>《</w:t>
      </w:r>
      <w:r>
        <w:rPr>
          <w:rFonts w:hint="eastAsia"/>
          <w:sz w:val="28"/>
          <w:szCs w:val="32"/>
          <w:lang w:val="en-US" w:eastAsia="zh-Hans"/>
        </w:rPr>
        <w:t>梧桐树寄信</w:t>
      </w:r>
      <w:r>
        <w:rPr>
          <w:rFonts w:hint="default"/>
          <w:sz w:val="28"/>
          <w:szCs w:val="32"/>
          <w:lang w:eastAsia="zh-Hans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sz w:val="28"/>
          <w:szCs w:val="32"/>
          <w:lang w:val="en-US" w:eastAsia="zh-Hans"/>
        </w:rPr>
      </w:pPr>
      <w:r>
        <w:rPr>
          <w:rFonts w:hint="eastAsia"/>
          <w:sz w:val="28"/>
          <w:szCs w:val="32"/>
          <w:lang w:val="en-US" w:eastAsia="zh-Hans"/>
        </w:rPr>
        <w:t>活动内容</w:t>
      </w:r>
      <w:r>
        <w:rPr>
          <w:rFonts w:hint="default"/>
          <w:sz w:val="28"/>
          <w:szCs w:val="32"/>
          <w:lang w:eastAsia="zh-Hans"/>
        </w:rPr>
        <w:t>：</w:t>
      </w:r>
      <w:r>
        <w:rPr>
          <w:rFonts w:hint="eastAsia"/>
          <w:sz w:val="28"/>
          <w:szCs w:val="32"/>
          <w:lang w:val="en-US" w:eastAsia="zh-CN"/>
        </w:rPr>
        <w:t xml:space="preserve"> </w:t>
      </w:r>
      <w:r>
        <w:rPr>
          <w:rFonts w:hint="eastAsia"/>
          <w:sz w:val="28"/>
          <w:szCs w:val="32"/>
        </w:rPr>
        <w:t>《梧桐树寄信》是一则篇幅较长但语言优美的故事，它讲述了天气变冷以后，梧桐树关心动物朋友们、给朋友们寄信的故事。虽然篇幅较长，但是借助形象的课件，相信孩子能很快理解故事内容，同时故事里暖暖的友情也会深深地感染着孩子们，让孩子们学会互相关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sz w:val="28"/>
          <w:szCs w:val="32"/>
          <w:lang w:eastAsia="zh-Hans"/>
        </w:rPr>
      </w:pPr>
      <w:r>
        <w:rPr>
          <w:rFonts w:hint="eastAsia"/>
          <w:sz w:val="28"/>
          <w:szCs w:val="32"/>
          <w:lang w:val="en-US" w:eastAsia="zh-Hans"/>
        </w:rPr>
        <w:t>活动掠影</w:t>
      </w:r>
      <w:r>
        <w:rPr>
          <w:rFonts w:hint="default"/>
          <w:sz w:val="28"/>
          <w:szCs w:val="32"/>
          <w:lang w:eastAsia="zh-Hans"/>
        </w:rPr>
        <w:t>：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9605" cy="1440180"/>
            <wp:effectExtent l="0" t="0" r="10795" b="762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 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/private/var/folders/qf/29gft9793251tjm4gjc4n8mw0000gn/T/com.kingsoft.wpsoffice.mac/picturecompress_20221116140037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/private/var/folders/qf/29gft9793251tjm4gjc4n8mw0000gn/T/com.kingsoft.wpsoffice.mac/picturecompress_20221116140037/output_4.jpgoutput_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12" name="图片 12" descr="/private/var/folders/qf/29gft9793251tjm4gjc4n8mw0000gn/T/com.kingsoft.wpsoffice.mac/picturecompress_20221116140037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private/var/folders/qf/29gft9793251tjm4gjc4n8mw0000gn/T/com.kingsoft.wpsoffice.mac/picturecompress_20221116140037/output_3.jpgoutput_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11" name="图片 11" descr="/private/var/folders/qf/29gft9793251tjm4gjc4n8mw0000gn/T/com.kingsoft.wpsoffice.mac/picturecompress_20221116140037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private/var/folders/qf/29gft9793251tjm4gjc4n8mw0000gn/T/com.kingsoft.wpsoffice.mac/picturecompress_20221116140037/output_2.jpgoutput_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41830" cy="1440180"/>
            <wp:effectExtent l="0" t="0" r="13970" b="7620"/>
            <wp:docPr id="5" name="图片 5" descr="/private/var/folders/qf/29gft9793251tjm4gjc4n8mw0000gn/T/com.kingsoft.wpsoffice.mac/picturecompress_2022111614003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private/var/folders/qf/29gft9793251tjm4gjc4n8mw0000gn/T/com.kingsoft.wpsoffice.mac/picturecompress_20221116140037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183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/private/var/folders/qf/29gft9793251tjm4gjc4n8mw0000gn/T/com.kingsoft.wpsoffice.mac/picturecompress_2022111614011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/private/var/folders/qf/29gft9793251tjm4gjc4n8mw0000gn/T/com.kingsoft.wpsoffice.mac/picturecompress_2022111614011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03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户外活动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24" name="图片 24" descr="/private/var/folders/qf/29gft9793251tjm4gjc4n8mw0000gn/T/com.kingsoft.wpsoffice.mac/picturecompress_20221116140407/output_9.jpgoutput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/private/var/folders/qf/29gft9793251tjm4gjc4n8mw0000gn/T/com.kingsoft.wpsoffice.mac/picturecompress_20221116140407/output_9.jpgoutput_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23" name="图片 23" descr="/private/var/folders/qf/29gft9793251tjm4gjc4n8mw0000gn/T/com.kingsoft.wpsoffice.mac/picturecompress_20221116140407/output_8.jpgoutput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/private/var/folders/qf/29gft9793251tjm4gjc4n8mw0000gn/T/com.kingsoft.wpsoffice.mac/picturecompress_20221116140407/output_8.jpgoutput_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22" name="图片 22" descr="/private/var/folders/qf/29gft9793251tjm4gjc4n8mw0000gn/T/com.kingsoft.wpsoffice.mac/picturecompress_20221116140407/output_7.jpgoutput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/private/var/folders/qf/29gft9793251tjm4gjc4n8mw0000gn/T/com.kingsoft.wpsoffice.mac/picturecompress_20221116140407/output_7.jpgoutput_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21" name="图片 21" descr="/private/var/folders/qf/29gft9793251tjm4gjc4n8mw0000gn/T/com.kingsoft.wpsoffice.mac/picturecompress_20221116140407/output_6.jpgoutpu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/private/var/folders/qf/29gft9793251tjm4gjc4n8mw0000gn/T/com.kingsoft.wpsoffice.mac/picturecompress_20221116140407/output_6.jpgoutput_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20" name="图片 20" descr="/private/var/folders/qf/29gft9793251tjm4gjc4n8mw0000gn/T/com.kingsoft.wpsoffice.mac/picturecompress_20221116140407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/private/var/folders/qf/29gft9793251tjm4gjc4n8mw0000gn/T/com.kingsoft.wpsoffice.mac/picturecompress_20221116140407/output_5.jpgoutput_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9" name="图片 19" descr="/private/var/folders/qf/29gft9793251tjm4gjc4n8mw0000gn/T/com.kingsoft.wpsoffice.mac/picturecompress_20221116140407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/private/var/folders/qf/29gft9793251tjm4gjc4n8mw0000gn/T/com.kingsoft.wpsoffice.mac/picturecompress_20221116140407/output_4.jpgoutput_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8" name="图片 18" descr="/private/var/folders/qf/29gft9793251tjm4gjc4n8mw0000gn/T/com.kingsoft.wpsoffice.mac/picturecompress_20221116140407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/private/var/folders/qf/29gft9793251tjm4gjc4n8mw0000gn/T/com.kingsoft.wpsoffice.mac/picturecompress_20221116140407/output_3.jpgoutput_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7" name="图片 17" descr="/private/var/folders/qf/29gft9793251tjm4gjc4n8mw0000gn/T/com.kingsoft.wpsoffice.mac/picturecompress_20221116140407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/private/var/folders/qf/29gft9793251tjm4gjc4n8mw0000gn/T/com.kingsoft.wpsoffice.mac/picturecompress_20221116140407/output_2.jpgoutput_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6" name="图片 16" descr="/private/var/folders/qf/29gft9793251tjm4gjc4n8mw0000gn/T/com.kingsoft.wpsoffice.mac/picturecompress_20221116140407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/private/var/folders/qf/29gft9793251tjm4gjc4n8mw0000gn/T/com.kingsoft.wpsoffice.mac/picturecompress_20221116140407/output_1.jpgoutput_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今天早晨我们大部分小朋友都带了跳绳来到幼儿园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上午带着她们来到前操场练习跳绳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沈意涛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饶艺妍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姜若瑾几个小朋友可以连跳了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个别小朋友还没有掌握跳绳的技巧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继续加油练习吧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t>04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午餐情况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今天我们吃的是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洋葱猪肝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莴苣炒虾糕和菠菜蘑菇汤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本周是</w:t>
      </w:r>
      <w:r>
        <w:rPr>
          <w:rFonts w:hint="default" w:eastAsia="宋体" w:cs="宋体" w:asciiTheme="minorAscii" w:hAnsiTheme="minorAscii"/>
          <w:b w:val="0"/>
          <w:bCs w:val="0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镇昕然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负责发餐盘和毛巾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刘欣泽负责发筷子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刘润栋负责看洗手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bookmarkStart w:id="0" w:name="_GoBack"/>
      <w:bookmarkEnd w:id="0"/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1967230</wp:posOffset>
            </wp:positionH>
            <wp:positionV relativeFrom="paragraph">
              <wp:posOffset>1757680</wp:posOffset>
            </wp:positionV>
            <wp:extent cx="1920240" cy="1440180"/>
            <wp:effectExtent l="0" t="0" r="10160" b="7620"/>
            <wp:wrapTopAndBottom/>
            <wp:docPr id="29" name="图片 29" descr="/private/var/folders/qf/29gft9793251tjm4gjc4n8mw0000gn/T/com.kingsoft.wpsoffice.mac/picturecompress_20221116141534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/private/var/folders/qf/29gft9793251tjm4gjc4n8mw0000gn/T/com.kingsoft.wpsoffice.mac/picturecompress_20221116141534/output_4.jpgoutput_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4057015</wp:posOffset>
            </wp:positionH>
            <wp:positionV relativeFrom="paragraph">
              <wp:posOffset>1762125</wp:posOffset>
            </wp:positionV>
            <wp:extent cx="1920240" cy="1440180"/>
            <wp:effectExtent l="0" t="0" r="10160" b="7620"/>
            <wp:wrapTopAndBottom/>
            <wp:docPr id="27" name="图片 27" descr="/private/var/folders/qf/29gft9793251tjm4gjc4n8mw0000gn/T/com.kingsoft.wpsoffice.mac/picturecompress_20221116141534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/private/var/folders/qf/29gft9793251tjm4gjc4n8mw0000gn/T/com.kingsoft.wpsoffice.mac/picturecompress_20221116141534/output_3.jpgoutput_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1722755</wp:posOffset>
            </wp:positionV>
            <wp:extent cx="1920240" cy="1440180"/>
            <wp:effectExtent l="0" t="0" r="10160" b="7620"/>
            <wp:wrapTopAndBottom/>
            <wp:docPr id="30" name="图片 30" descr="/private/var/folders/qf/29gft9793251tjm4gjc4n8mw0000gn/T/com.kingsoft.wpsoffice.mac/picturecompress_20221116141534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/private/var/folders/qf/29gft9793251tjm4gjc4n8mw0000gn/T/com.kingsoft.wpsoffice.mac/picturecompress_20221116141534/output_5.jpgoutput_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4068445</wp:posOffset>
            </wp:positionH>
            <wp:positionV relativeFrom="paragraph">
              <wp:posOffset>163830</wp:posOffset>
            </wp:positionV>
            <wp:extent cx="1920240" cy="1440180"/>
            <wp:effectExtent l="0" t="0" r="10160" b="7620"/>
            <wp:wrapTopAndBottom/>
            <wp:docPr id="31" name="图片 31" descr="/private/var/folders/qf/29gft9793251tjm4gjc4n8mw0000gn/T/com.kingsoft.wpsoffice.mac/picturecompress_20221116141534/output_6.jpgoutpu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/private/var/folders/qf/29gft9793251tjm4gjc4n8mw0000gn/T/com.kingsoft.wpsoffice.mac/picturecompress_20221116141534/output_6.jpgoutput_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1944370</wp:posOffset>
            </wp:positionH>
            <wp:positionV relativeFrom="paragraph">
              <wp:posOffset>182245</wp:posOffset>
            </wp:positionV>
            <wp:extent cx="1920240" cy="1440180"/>
            <wp:effectExtent l="0" t="0" r="10160" b="7620"/>
            <wp:wrapTopAndBottom/>
            <wp:docPr id="26" name="图片 26" descr="/private/var/folders/qf/29gft9793251tjm4gjc4n8mw0000gn/T/com.kingsoft.wpsoffice.mac/picturecompress_20221116141534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/private/var/folders/qf/29gft9793251tjm4gjc4n8mw0000gn/T/com.kingsoft.wpsoffice.mac/picturecompress_20221116141534/output_2.jpgoutput_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163830</wp:posOffset>
            </wp:positionV>
            <wp:extent cx="1920240" cy="1440180"/>
            <wp:effectExtent l="0" t="0" r="10160" b="7620"/>
            <wp:wrapTopAndBottom/>
            <wp:docPr id="25" name="图片 25" descr="/private/var/folders/qf/29gft9793251tjm4gjc4n8mw0000gn/T/com.kingsoft.wpsoffice.mac/picturecompress_2022111614153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/private/var/folders/qf/29gft9793251tjm4gjc4n8mw0000gn/T/com.kingsoft.wpsoffice.mac/picturecompress_20221116141534/output_1.jpgoutput_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  <w:embedRegular r:id="rId1" w:fontKey="{1B5E89F7-EAF2-8ADE-6880-74633CE7FC95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0289C99D-F84B-FD88-6880-7463BE89036D}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FFEF3A70"/>
    <w:rsid w:val="0018274C"/>
    <w:rsid w:val="002C4BEE"/>
    <w:rsid w:val="00356E4E"/>
    <w:rsid w:val="004E66A4"/>
    <w:rsid w:val="005141E4"/>
    <w:rsid w:val="005C68F0"/>
    <w:rsid w:val="00654A25"/>
    <w:rsid w:val="00AA3C17"/>
    <w:rsid w:val="00D853E4"/>
    <w:rsid w:val="00E60A36"/>
    <w:rsid w:val="00E92496"/>
    <w:rsid w:val="00F31782"/>
    <w:rsid w:val="01F266E9"/>
    <w:rsid w:val="01F31097"/>
    <w:rsid w:val="026D68C1"/>
    <w:rsid w:val="027F048F"/>
    <w:rsid w:val="033C341C"/>
    <w:rsid w:val="03634E62"/>
    <w:rsid w:val="036C40B0"/>
    <w:rsid w:val="03A92761"/>
    <w:rsid w:val="03B90808"/>
    <w:rsid w:val="047D7E0C"/>
    <w:rsid w:val="05282CA7"/>
    <w:rsid w:val="05880374"/>
    <w:rsid w:val="05A14E43"/>
    <w:rsid w:val="06023577"/>
    <w:rsid w:val="063B3638"/>
    <w:rsid w:val="06CC31E0"/>
    <w:rsid w:val="07184B75"/>
    <w:rsid w:val="075D112E"/>
    <w:rsid w:val="078E1545"/>
    <w:rsid w:val="07B25A7B"/>
    <w:rsid w:val="091E6286"/>
    <w:rsid w:val="09AB1EC7"/>
    <w:rsid w:val="0A3C4133"/>
    <w:rsid w:val="0AAB0D8C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855338"/>
    <w:rsid w:val="0FFB4B4A"/>
    <w:rsid w:val="101675F4"/>
    <w:rsid w:val="10AE7563"/>
    <w:rsid w:val="115F2B57"/>
    <w:rsid w:val="117874EE"/>
    <w:rsid w:val="11843C33"/>
    <w:rsid w:val="12C562C9"/>
    <w:rsid w:val="12EE656F"/>
    <w:rsid w:val="130A59EB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6BA6D54"/>
    <w:rsid w:val="16FE2244"/>
    <w:rsid w:val="177E0366"/>
    <w:rsid w:val="17E96B57"/>
    <w:rsid w:val="185E6243"/>
    <w:rsid w:val="188A7FF6"/>
    <w:rsid w:val="18C30C82"/>
    <w:rsid w:val="19481E9C"/>
    <w:rsid w:val="198B5326"/>
    <w:rsid w:val="19CD7048"/>
    <w:rsid w:val="19E26B6E"/>
    <w:rsid w:val="19EB2588"/>
    <w:rsid w:val="1A3F329F"/>
    <w:rsid w:val="1ABE299B"/>
    <w:rsid w:val="1AF16D66"/>
    <w:rsid w:val="1B551FDE"/>
    <w:rsid w:val="1B5C578B"/>
    <w:rsid w:val="1BC0765E"/>
    <w:rsid w:val="1BD73063"/>
    <w:rsid w:val="1C0D4701"/>
    <w:rsid w:val="1C224C26"/>
    <w:rsid w:val="1C554AD6"/>
    <w:rsid w:val="1C9222D7"/>
    <w:rsid w:val="1CB30909"/>
    <w:rsid w:val="1CB434AC"/>
    <w:rsid w:val="1CCF0D35"/>
    <w:rsid w:val="1DBF60DC"/>
    <w:rsid w:val="1DF41CD1"/>
    <w:rsid w:val="1E190710"/>
    <w:rsid w:val="1E3755BA"/>
    <w:rsid w:val="1E761259"/>
    <w:rsid w:val="1E8961F5"/>
    <w:rsid w:val="1EBF5D63"/>
    <w:rsid w:val="1F354C71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5F5FD5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7B6A"/>
    <w:rsid w:val="25FDFC31"/>
    <w:rsid w:val="26A37B2F"/>
    <w:rsid w:val="26AD0E74"/>
    <w:rsid w:val="26DE5BEE"/>
    <w:rsid w:val="2710754A"/>
    <w:rsid w:val="273F75D2"/>
    <w:rsid w:val="290925CD"/>
    <w:rsid w:val="29AA759D"/>
    <w:rsid w:val="2A0B5EB8"/>
    <w:rsid w:val="2A750533"/>
    <w:rsid w:val="2A833F04"/>
    <w:rsid w:val="2AC60264"/>
    <w:rsid w:val="2B211F52"/>
    <w:rsid w:val="2C673F8F"/>
    <w:rsid w:val="2C726C11"/>
    <w:rsid w:val="2CDA1B81"/>
    <w:rsid w:val="2CFA151C"/>
    <w:rsid w:val="2D336095"/>
    <w:rsid w:val="2D527427"/>
    <w:rsid w:val="2D693702"/>
    <w:rsid w:val="2D835797"/>
    <w:rsid w:val="2E7A5342"/>
    <w:rsid w:val="2E9D4008"/>
    <w:rsid w:val="2EB2164A"/>
    <w:rsid w:val="2F137412"/>
    <w:rsid w:val="2F204A56"/>
    <w:rsid w:val="2F3439B1"/>
    <w:rsid w:val="2F77273B"/>
    <w:rsid w:val="2F962AD5"/>
    <w:rsid w:val="2FA26C9D"/>
    <w:rsid w:val="2FB506BE"/>
    <w:rsid w:val="2FE51D9B"/>
    <w:rsid w:val="2FF760A9"/>
    <w:rsid w:val="30030473"/>
    <w:rsid w:val="303E2EAA"/>
    <w:rsid w:val="304033DC"/>
    <w:rsid w:val="30A560DE"/>
    <w:rsid w:val="30FF1031"/>
    <w:rsid w:val="319D61B9"/>
    <w:rsid w:val="31A16195"/>
    <w:rsid w:val="31E3377A"/>
    <w:rsid w:val="32110C25"/>
    <w:rsid w:val="326C418B"/>
    <w:rsid w:val="32BD2B5B"/>
    <w:rsid w:val="3361422C"/>
    <w:rsid w:val="33657736"/>
    <w:rsid w:val="336F776B"/>
    <w:rsid w:val="343B35D3"/>
    <w:rsid w:val="34CD2D0E"/>
    <w:rsid w:val="353E5E3A"/>
    <w:rsid w:val="356E17A5"/>
    <w:rsid w:val="35BFEBDD"/>
    <w:rsid w:val="36144736"/>
    <w:rsid w:val="362F5B1E"/>
    <w:rsid w:val="36435246"/>
    <w:rsid w:val="36835E6A"/>
    <w:rsid w:val="3696613B"/>
    <w:rsid w:val="37354632"/>
    <w:rsid w:val="37864A29"/>
    <w:rsid w:val="37A74D86"/>
    <w:rsid w:val="37B22071"/>
    <w:rsid w:val="37BA4AA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BFF649B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3FD9453B"/>
    <w:rsid w:val="405C0B58"/>
    <w:rsid w:val="405C7E57"/>
    <w:rsid w:val="40FD4E64"/>
    <w:rsid w:val="410170B7"/>
    <w:rsid w:val="411B5635"/>
    <w:rsid w:val="41B173D8"/>
    <w:rsid w:val="41D4276E"/>
    <w:rsid w:val="4253221C"/>
    <w:rsid w:val="42C64694"/>
    <w:rsid w:val="436C38F4"/>
    <w:rsid w:val="43920B81"/>
    <w:rsid w:val="44240C55"/>
    <w:rsid w:val="44C9538F"/>
    <w:rsid w:val="453B5643"/>
    <w:rsid w:val="45D3296A"/>
    <w:rsid w:val="45DF0E9A"/>
    <w:rsid w:val="45E32481"/>
    <w:rsid w:val="4600496D"/>
    <w:rsid w:val="4637012B"/>
    <w:rsid w:val="470912F2"/>
    <w:rsid w:val="47132828"/>
    <w:rsid w:val="47D32319"/>
    <w:rsid w:val="48493091"/>
    <w:rsid w:val="484C6DD4"/>
    <w:rsid w:val="48EE1869"/>
    <w:rsid w:val="48F6033B"/>
    <w:rsid w:val="498B39DF"/>
    <w:rsid w:val="49EF3EDB"/>
    <w:rsid w:val="4A3D2C46"/>
    <w:rsid w:val="4B761874"/>
    <w:rsid w:val="4B7E1A43"/>
    <w:rsid w:val="4BAC603C"/>
    <w:rsid w:val="4BFE6267"/>
    <w:rsid w:val="4C431ECB"/>
    <w:rsid w:val="4C621071"/>
    <w:rsid w:val="4D2B4E39"/>
    <w:rsid w:val="4D7A291B"/>
    <w:rsid w:val="4DA22CF0"/>
    <w:rsid w:val="4E3C2EAF"/>
    <w:rsid w:val="4EBC7D57"/>
    <w:rsid w:val="4F0D73FE"/>
    <w:rsid w:val="4F15609F"/>
    <w:rsid w:val="4F4704B5"/>
    <w:rsid w:val="4F824AB9"/>
    <w:rsid w:val="4FB718ED"/>
    <w:rsid w:val="4FDC71D2"/>
    <w:rsid w:val="4FE6406F"/>
    <w:rsid w:val="4FEB275A"/>
    <w:rsid w:val="4FF544EF"/>
    <w:rsid w:val="5068397E"/>
    <w:rsid w:val="514F369F"/>
    <w:rsid w:val="51B178D7"/>
    <w:rsid w:val="51CF6973"/>
    <w:rsid w:val="52D02128"/>
    <w:rsid w:val="530556EE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6F175C7"/>
    <w:rsid w:val="570635C1"/>
    <w:rsid w:val="57680A64"/>
    <w:rsid w:val="5783153C"/>
    <w:rsid w:val="57CB1EE0"/>
    <w:rsid w:val="57DE69A3"/>
    <w:rsid w:val="57FA1FD8"/>
    <w:rsid w:val="57FAF8DB"/>
    <w:rsid w:val="581C337E"/>
    <w:rsid w:val="595E2DCC"/>
    <w:rsid w:val="5998017E"/>
    <w:rsid w:val="59A71CEC"/>
    <w:rsid w:val="5A352D9A"/>
    <w:rsid w:val="5A4B7D1C"/>
    <w:rsid w:val="5A645CAF"/>
    <w:rsid w:val="5AFD06C4"/>
    <w:rsid w:val="5B9221D6"/>
    <w:rsid w:val="5BC42BE0"/>
    <w:rsid w:val="5BE74073"/>
    <w:rsid w:val="5C9D1184"/>
    <w:rsid w:val="5D24751F"/>
    <w:rsid w:val="5D5F28DD"/>
    <w:rsid w:val="5D713124"/>
    <w:rsid w:val="5DB17ED7"/>
    <w:rsid w:val="5DCF74DC"/>
    <w:rsid w:val="5DFD56E3"/>
    <w:rsid w:val="5E2C0A11"/>
    <w:rsid w:val="5E8E1540"/>
    <w:rsid w:val="5EDD54D3"/>
    <w:rsid w:val="5F0D536D"/>
    <w:rsid w:val="5F6D5D21"/>
    <w:rsid w:val="601608F3"/>
    <w:rsid w:val="60720D6D"/>
    <w:rsid w:val="60D231F6"/>
    <w:rsid w:val="60F375C4"/>
    <w:rsid w:val="60F45801"/>
    <w:rsid w:val="612300F4"/>
    <w:rsid w:val="61335A16"/>
    <w:rsid w:val="61856133"/>
    <w:rsid w:val="62412540"/>
    <w:rsid w:val="62BB2122"/>
    <w:rsid w:val="636F2F8D"/>
    <w:rsid w:val="63CE48AB"/>
    <w:rsid w:val="64200036"/>
    <w:rsid w:val="64550E33"/>
    <w:rsid w:val="64573FE7"/>
    <w:rsid w:val="64B901CD"/>
    <w:rsid w:val="65420C1E"/>
    <w:rsid w:val="65890F13"/>
    <w:rsid w:val="66395F4B"/>
    <w:rsid w:val="666D55CF"/>
    <w:rsid w:val="668D04BB"/>
    <w:rsid w:val="66BF9EF9"/>
    <w:rsid w:val="67261A04"/>
    <w:rsid w:val="674772B5"/>
    <w:rsid w:val="675C5CCE"/>
    <w:rsid w:val="679C37B6"/>
    <w:rsid w:val="67F26828"/>
    <w:rsid w:val="68B54F0D"/>
    <w:rsid w:val="68D66149"/>
    <w:rsid w:val="68ED74C3"/>
    <w:rsid w:val="69097644"/>
    <w:rsid w:val="69D97BBF"/>
    <w:rsid w:val="6A080407"/>
    <w:rsid w:val="6A8D4DE5"/>
    <w:rsid w:val="6B0FF16D"/>
    <w:rsid w:val="6BDA6CA7"/>
    <w:rsid w:val="6BE04BE9"/>
    <w:rsid w:val="6BFDB125"/>
    <w:rsid w:val="6C4C25B3"/>
    <w:rsid w:val="6C6E0447"/>
    <w:rsid w:val="6CE64A22"/>
    <w:rsid w:val="6D2106E6"/>
    <w:rsid w:val="6D3614F2"/>
    <w:rsid w:val="6D461E4E"/>
    <w:rsid w:val="6D7B106D"/>
    <w:rsid w:val="6D9FBCB2"/>
    <w:rsid w:val="6DB91B96"/>
    <w:rsid w:val="6DEB6218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883B9D"/>
    <w:rsid w:val="70B339BE"/>
    <w:rsid w:val="70D73231"/>
    <w:rsid w:val="711E2210"/>
    <w:rsid w:val="717C5043"/>
    <w:rsid w:val="718D6F92"/>
    <w:rsid w:val="71DD1F04"/>
    <w:rsid w:val="724C570A"/>
    <w:rsid w:val="72BDD192"/>
    <w:rsid w:val="72FB16B2"/>
    <w:rsid w:val="732325D6"/>
    <w:rsid w:val="7334319B"/>
    <w:rsid w:val="73343EB5"/>
    <w:rsid w:val="73B31ED7"/>
    <w:rsid w:val="75B809E6"/>
    <w:rsid w:val="75EFC584"/>
    <w:rsid w:val="76557BC6"/>
    <w:rsid w:val="76AA11EB"/>
    <w:rsid w:val="77383B2B"/>
    <w:rsid w:val="77393695"/>
    <w:rsid w:val="77503AA5"/>
    <w:rsid w:val="77580B62"/>
    <w:rsid w:val="7791013D"/>
    <w:rsid w:val="779F4AA1"/>
    <w:rsid w:val="77B8308A"/>
    <w:rsid w:val="77E37E61"/>
    <w:rsid w:val="77F997BE"/>
    <w:rsid w:val="78437800"/>
    <w:rsid w:val="789B7A02"/>
    <w:rsid w:val="789F10DE"/>
    <w:rsid w:val="78A4541C"/>
    <w:rsid w:val="797FEE23"/>
    <w:rsid w:val="79BFE76F"/>
    <w:rsid w:val="79FEF4AC"/>
    <w:rsid w:val="7A666F23"/>
    <w:rsid w:val="7AEC4EC4"/>
    <w:rsid w:val="7AFE78A7"/>
    <w:rsid w:val="7B036505"/>
    <w:rsid w:val="7B874D40"/>
    <w:rsid w:val="7BBB4D2B"/>
    <w:rsid w:val="7BE014BB"/>
    <w:rsid w:val="7BFB1B76"/>
    <w:rsid w:val="7BFEDC0F"/>
    <w:rsid w:val="7BFFED1D"/>
    <w:rsid w:val="7C484810"/>
    <w:rsid w:val="7C605FFE"/>
    <w:rsid w:val="7CA13BEE"/>
    <w:rsid w:val="7D3A0B7E"/>
    <w:rsid w:val="7D7CB188"/>
    <w:rsid w:val="7D7F4C58"/>
    <w:rsid w:val="7D9E4B3C"/>
    <w:rsid w:val="7D9FC245"/>
    <w:rsid w:val="7DDE1A77"/>
    <w:rsid w:val="7DE7EEAB"/>
    <w:rsid w:val="7DF937B8"/>
    <w:rsid w:val="7DFE393E"/>
    <w:rsid w:val="7DFF4770"/>
    <w:rsid w:val="7E77F5B5"/>
    <w:rsid w:val="7EA85A3A"/>
    <w:rsid w:val="7EB604C2"/>
    <w:rsid w:val="7EEF34FA"/>
    <w:rsid w:val="7EF730E2"/>
    <w:rsid w:val="7EFD7533"/>
    <w:rsid w:val="7F3D9F0D"/>
    <w:rsid w:val="7F5A0FF2"/>
    <w:rsid w:val="7F7CDB0E"/>
    <w:rsid w:val="7FA60A41"/>
    <w:rsid w:val="7FAAB650"/>
    <w:rsid w:val="7FAF6645"/>
    <w:rsid w:val="7FBF016C"/>
    <w:rsid w:val="7FF3853C"/>
    <w:rsid w:val="7FFF471F"/>
    <w:rsid w:val="7FFF6B8E"/>
    <w:rsid w:val="7FFFA3D3"/>
    <w:rsid w:val="7FFFCF67"/>
    <w:rsid w:val="8FB89798"/>
    <w:rsid w:val="95F31473"/>
    <w:rsid w:val="9DF31691"/>
    <w:rsid w:val="9E3BE5DB"/>
    <w:rsid w:val="9FFFF1D4"/>
    <w:rsid w:val="A7DE11FB"/>
    <w:rsid w:val="AECF5116"/>
    <w:rsid w:val="AFD7370E"/>
    <w:rsid w:val="B3FB117F"/>
    <w:rsid w:val="B5D3966C"/>
    <w:rsid w:val="BAF9969F"/>
    <w:rsid w:val="BBF3349A"/>
    <w:rsid w:val="BEFD2D6E"/>
    <w:rsid w:val="BF776ACD"/>
    <w:rsid w:val="BFF753B5"/>
    <w:rsid w:val="BFF7D512"/>
    <w:rsid w:val="BFF91F21"/>
    <w:rsid w:val="C33DEED3"/>
    <w:rsid w:val="C378D507"/>
    <w:rsid w:val="C63713C0"/>
    <w:rsid w:val="CA6E9705"/>
    <w:rsid w:val="CBBBB109"/>
    <w:rsid w:val="CDFB969B"/>
    <w:rsid w:val="CECB23E2"/>
    <w:rsid w:val="CEDFEE66"/>
    <w:rsid w:val="CEF919F3"/>
    <w:rsid w:val="CFFDF0D3"/>
    <w:rsid w:val="D79F8921"/>
    <w:rsid w:val="D7E9DD29"/>
    <w:rsid w:val="D9F70B7B"/>
    <w:rsid w:val="D9FF11D1"/>
    <w:rsid w:val="DB0F5AB7"/>
    <w:rsid w:val="DDCD9C83"/>
    <w:rsid w:val="DF4FA78F"/>
    <w:rsid w:val="DF76B835"/>
    <w:rsid w:val="DF7F5523"/>
    <w:rsid w:val="DFEBF6C4"/>
    <w:rsid w:val="E1FE50CC"/>
    <w:rsid w:val="E5F735AF"/>
    <w:rsid w:val="E5FFA22B"/>
    <w:rsid w:val="E7FC6A43"/>
    <w:rsid w:val="E9F4DB79"/>
    <w:rsid w:val="EBB7D953"/>
    <w:rsid w:val="ECE629F6"/>
    <w:rsid w:val="EF7561E4"/>
    <w:rsid w:val="EFB22932"/>
    <w:rsid w:val="EFBDAC83"/>
    <w:rsid w:val="EFEBE02D"/>
    <w:rsid w:val="F77CCD89"/>
    <w:rsid w:val="F7DBFB42"/>
    <w:rsid w:val="F7DD4549"/>
    <w:rsid w:val="F7FB1EE6"/>
    <w:rsid w:val="F8EEEB0E"/>
    <w:rsid w:val="FA73D695"/>
    <w:rsid w:val="FAE66569"/>
    <w:rsid w:val="FBEFB47E"/>
    <w:rsid w:val="FBF37954"/>
    <w:rsid w:val="FD6C4245"/>
    <w:rsid w:val="FD7EFE2E"/>
    <w:rsid w:val="FDDA2669"/>
    <w:rsid w:val="FDFE6930"/>
    <w:rsid w:val="FEEFF1DC"/>
    <w:rsid w:val="FFAF6B36"/>
    <w:rsid w:val="FFBF06D2"/>
    <w:rsid w:val="FFD7EE21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2"/>
    <w:qFormat/>
    <w:uiPriority w:val="99"/>
    <w:rPr>
      <w:sz w:val="18"/>
      <w:szCs w:val="18"/>
    </w:rPr>
  </w:style>
  <w:style w:type="paragraph" w:customStyle="1" w:styleId="12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3">
    <w:name w:val="Plain Table 1"/>
    <w:basedOn w:val="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2" Type="http://schemas.openxmlformats.org/officeDocument/2006/relationships/fontTable" Target="fontTable.xml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qingliang/Library/Containers/com.kingsoft.wpsoffice.mac/Data/C:\Users\chenqingliang\Library\Containers\com.kingsoft.wpsoffice.mac\Data\C:\Users\chenqingliang\Library\Containers\com.kingsoft.wpsoffice.mac\Data\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3</Pages>
  <Words>1045</Words>
  <Characters>1069</Characters>
  <Lines>1</Lines>
  <Paragraphs>1</Paragraphs>
  <TotalTime>13</TotalTime>
  <ScaleCrop>false</ScaleCrop>
  <LinksUpToDate>false</LinksUpToDate>
  <CharactersWithSpaces>1223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2021-10-07T13:50:00Z</dcterms:created>
  <dc:creator>jisha</dc:creator>
  <cp:lastModifiedBy>陈丶清凉</cp:lastModifiedBy>
  <dcterms:modified xsi:type="dcterms:W3CDTF">2022-11-16T14:17:12Z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C9EB3705AFCE08F068807463112F5564</vt:lpwstr>
  </property>
  <property fmtid="{D5CDD505-2E9C-101B-9397-08002B2CF9AE}" pid="4" name="commondata">
    <vt:lpwstr>eyJoZGlkIjoiYmRlYzM1NzQ3ODU1OGI0Nzg3MDBkZDYzZGJmZGQ3OTQifQ==</vt:lpwstr>
  </property>
</Properties>
</file>