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</w:pPr>
      <w:r>
        <w:rPr>
          <w:rFonts w:hint="eastAsia" w:ascii="黑体" w:hAnsi="黑体" w:eastAsia="黑体" w:cs="黑体"/>
          <w:sz w:val="21"/>
          <w:lang w:val="en-US" w:eastAsia="zh-CN"/>
        </w:rPr>
        <w:t xml:space="preserve">                      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11月14日动态</w:t>
      </w:r>
    </w:p>
    <w:p>
      <w:pPr>
        <w:rPr>
          <w:rFonts w:hint="eastAsia" w:ascii="宋体" w:hAnsi="宋体" w:eastAsia="宋体" w:cs="宋体"/>
          <w:b/>
          <w:bCs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lang w:val="en-US" w:eastAsia="zh-CN"/>
        </w:rPr>
        <w:t>集体活动篇</w:t>
      </w:r>
    </w:p>
    <w:p>
      <w:pPr>
        <w:jc w:val="center"/>
        <w:rPr>
          <w:rFonts w:hint="default" w:ascii="宋体" w:hAnsi="宋体" w:eastAsia="宋体" w:cs="宋体"/>
          <w:b w:val="0"/>
          <w:bCs w:val="0"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lang w:val="en-US" w:eastAsia="zh-CN"/>
        </w:rPr>
        <w:t>社会：《花儿好看我不摘》</w:t>
      </w:r>
    </w:p>
    <w:p>
      <w:pPr>
        <w:spacing w:line="360" w:lineRule="exact"/>
        <w:ind w:firstLine="42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</w:rPr>
        <w:t>《花儿好看我不摘》是一节社会文明礼仪的活动，本次活动主要是选取日常生活中的事件，在互相讨论的过程中懂得花儿是用来给大家欣赏的，它能美化我们周围环境，陶冶情操，花儿虽然好看但不能去摘花。</w:t>
      </w:r>
    </w:p>
    <w:p>
      <w:pPr>
        <w:spacing w:line="240" w:lineRule="auto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48260</wp:posOffset>
            </wp:positionV>
            <wp:extent cx="2179320" cy="1633855"/>
            <wp:effectExtent l="0" t="0" r="0" b="12065"/>
            <wp:wrapNone/>
            <wp:docPr id="3" name="图片 3" descr="C:\Users\13721\Desktop\新建文件夹\IMG_7233.JPGIMG_7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13721\Desktop\新建文件夹\IMG_7233.JPGIMG_723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41275</wp:posOffset>
            </wp:positionV>
            <wp:extent cx="2179320" cy="1634490"/>
            <wp:effectExtent l="0" t="0" r="0" b="11430"/>
            <wp:wrapNone/>
            <wp:docPr id="2" name="图片 2" descr="C:\Users\13721\Desktop\新建文件夹\IMG_7231.JPGIMG_7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13721\Desktop\新建文件夹\IMG_7231.JPGIMG_723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宋体" w:hAnsi="宋体" w:eastAsia="宋体" w:cs="宋体"/>
          <w:b w:val="0"/>
          <w:bCs w:val="0"/>
          <w:sz w:val="21"/>
          <w:lang w:val="en-US" w:eastAsia="zh-CN"/>
        </w:rPr>
      </w:pPr>
    </w:p>
    <w:p>
      <w:pPr>
        <w:rPr>
          <w:rFonts w:hint="default" w:ascii="黑体" w:hAnsi="黑体" w:eastAsia="黑体" w:cs="黑体"/>
          <w:sz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rPr>
          <w:rFonts w:hint="default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在本次活动中，孩子们</w:t>
      </w:r>
      <w:r>
        <w:rPr>
          <w:rFonts w:hint="eastAsia" w:ascii="宋体" w:hAnsi="宋体" w:cs="宋体"/>
        </w:rPr>
        <w:t>了解花草具有美化环境和净化空气的作用</w:t>
      </w:r>
      <w:r>
        <w:rPr>
          <w:rFonts w:hint="eastAsia" w:ascii="宋体" w:hAnsi="宋体" w:cs="宋体"/>
          <w:lang w:eastAsia="zh-CN"/>
        </w:rPr>
        <w:t>，</w:t>
      </w:r>
      <w:r>
        <w:rPr>
          <w:rFonts w:hint="eastAsia" w:ascii="宋体" w:hAnsi="宋体" w:cs="宋体"/>
        </w:rPr>
        <w:t>在生活中逐步增强爱花、护花的意识。</w:t>
      </w: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户外活动篇</w:t>
      </w:r>
    </w:p>
    <w:p>
      <w:pPr>
        <w:spacing w:line="360" w:lineRule="exact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>今天户外活动的时候，孩子们玩的是皮球，瞧，我们多开心啊！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102870</wp:posOffset>
            </wp:positionV>
            <wp:extent cx="1969770" cy="1477645"/>
            <wp:effectExtent l="0" t="0" r="11430" b="635"/>
            <wp:wrapNone/>
            <wp:docPr id="6" name="图片 6" descr="C:\Users\13721\Desktop\新建文件夹\IMG_7225.JPGIMG_7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3721\Desktop\新建文件夹\IMG_7225.JPGIMG_722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83820</wp:posOffset>
            </wp:positionV>
            <wp:extent cx="2080260" cy="1495425"/>
            <wp:effectExtent l="0" t="0" r="7620" b="13335"/>
            <wp:wrapNone/>
            <wp:docPr id="7" name="图片 7" descr="C:\Users\13721\Desktop\新建文件夹\IMG_7226.JPGIMG_7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3721\Desktop\新建文件夹\IMG_7226.JPGIMG_722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default" w:ascii="宋体" w:hAnsi="宋体" w:eastAsia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103505</wp:posOffset>
            </wp:positionV>
            <wp:extent cx="1932305" cy="1407160"/>
            <wp:effectExtent l="0" t="0" r="3175" b="10160"/>
            <wp:wrapNone/>
            <wp:docPr id="13" name="图片 13" descr="C:\Users\13721\Desktop\新建文件夹\IMG_7227.JPGIMG_7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13721\Desktop\新建文件夹\IMG_7227.JPGIMG_722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2713355</wp:posOffset>
            </wp:positionH>
            <wp:positionV relativeFrom="paragraph">
              <wp:posOffset>120015</wp:posOffset>
            </wp:positionV>
            <wp:extent cx="2075815" cy="1384300"/>
            <wp:effectExtent l="0" t="0" r="12065" b="2540"/>
            <wp:wrapNone/>
            <wp:docPr id="12" name="图片 12" descr="C:\Users\13721\Desktop\新建文件夹\IMG_7228.JPGIMG_7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13721\Desktop\新建文件夹\IMG_7228.JPGIMG_722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default" w:ascii="宋体" w:hAnsi="宋体" w:eastAsia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65405</wp:posOffset>
            </wp:positionV>
            <wp:extent cx="1934210" cy="1407160"/>
            <wp:effectExtent l="0" t="0" r="1270" b="10160"/>
            <wp:wrapNone/>
            <wp:docPr id="4" name="图片 4" descr="C:\Users\13721\Desktop\新建文件夹\IMG_7229.JPGIMG_7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13721\Desktop\新建文件夹\IMG_7229.JPGIMG_722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2727960</wp:posOffset>
            </wp:positionH>
            <wp:positionV relativeFrom="paragraph">
              <wp:posOffset>84455</wp:posOffset>
            </wp:positionV>
            <wp:extent cx="2052955" cy="1407160"/>
            <wp:effectExtent l="0" t="0" r="4445" b="10160"/>
            <wp:wrapNone/>
            <wp:docPr id="5" name="图片 5" descr="C:\Users\13721\Desktop\新建文件夹\IMG_7230.JPGIMG_7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3721\Desktop\新建文件夹\IMG_7230.JPGIMG_723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生活活动篇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</w:rPr>
        <w:t>今天的午餐是</w:t>
      </w:r>
      <w:r>
        <w:rPr>
          <w:rFonts w:hint="eastAsia" w:ascii="宋体" w:hAnsi="宋体" w:eastAsia="宋体"/>
          <w:szCs w:val="21"/>
          <w:lang w:val="en-US" w:eastAsia="zh-CN"/>
        </w:rPr>
        <w:t>洋葱猪肝</w:t>
      </w:r>
      <w:r>
        <w:rPr>
          <w:rFonts w:hint="eastAsia" w:ascii="宋体" w:hAnsi="宋体" w:eastAsia="宋体"/>
          <w:szCs w:val="21"/>
        </w:rPr>
        <w:t>，</w:t>
      </w:r>
      <w:r>
        <w:rPr>
          <w:rFonts w:hint="eastAsia" w:ascii="宋体" w:hAnsi="宋体" w:eastAsia="宋体"/>
          <w:szCs w:val="21"/>
          <w:lang w:val="en-US" w:eastAsia="zh-CN"/>
        </w:rPr>
        <w:t>莴苣虾糕，菠菜蘑菇汤，孩子们吃的很香！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50800</wp:posOffset>
            </wp:positionV>
            <wp:extent cx="1875790" cy="1407160"/>
            <wp:effectExtent l="0" t="0" r="13970" b="10160"/>
            <wp:wrapNone/>
            <wp:docPr id="8" name="图片 8" descr="C:\Users\13721\Desktop\新建文件夹\IMG_7237.JPGIMG_7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13721\Desktop\新建文件夹\IMG_7237.JPGIMG_7237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2620645</wp:posOffset>
            </wp:positionH>
            <wp:positionV relativeFrom="paragraph">
              <wp:posOffset>62230</wp:posOffset>
            </wp:positionV>
            <wp:extent cx="1875790" cy="1407160"/>
            <wp:effectExtent l="0" t="0" r="13970" b="10160"/>
            <wp:wrapNone/>
            <wp:docPr id="9" name="图片 9" descr="C:\Users\13721\Desktop\新建文件夹\IMG_7238.JPGIMG_7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13721\Desktop\新建文件夹\IMG_7238.JPGIMG_7238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default" w:ascii="宋体" w:hAnsi="宋体" w:eastAsia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46990</wp:posOffset>
            </wp:positionV>
            <wp:extent cx="1875790" cy="1407160"/>
            <wp:effectExtent l="0" t="0" r="13970" b="10160"/>
            <wp:wrapNone/>
            <wp:docPr id="10" name="图片 10" descr="C:\Users\13721\Desktop\新建文件夹\IMG_7239.JPGIMG_7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13721\Desktop\新建文件夹\IMG_7239.JPGIMG_7239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2632710</wp:posOffset>
            </wp:positionH>
            <wp:positionV relativeFrom="paragraph">
              <wp:posOffset>46355</wp:posOffset>
            </wp:positionV>
            <wp:extent cx="1875790" cy="1407160"/>
            <wp:effectExtent l="0" t="0" r="13970" b="10160"/>
            <wp:wrapNone/>
            <wp:docPr id="11" name="图片 11" descr="C:\Users\13721\Desktop\新建文件夹\IMG_7240.JPGIMG_7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3721\Desktop\新建文件夹\IMG_7240.JPGIMG_7240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188595</wp:posOffset>
            </wp:positionV>
            <wp:extent cx="1875790" cy="1407160"/>
            <wp:effectExtent l="0" t="0" r="13970" b="10160"/>
            <wp:wrapNone/>
            <wp:docPr id="14" name="图片 14" descr="C:\Users\13721\Desktop\新建文件夹\IMG_7241.JPGIMG_7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13721\Desktop\新建文件夹\IMG_7241.JPGIMG_724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2608580</wp:posOffset>
            </wp:positionH>
            <wp:positionV relativeFrom="paragraph">
              <wp:posOffset>187960</wp:posOffset>
            </wp:positionV>
            <wp:extent cx="1875790" cy="1407160"/>
            <wp:effectExtent l="0" t="0" r="13970" b="10160"/>
            <wp:wrapNone/>
            <wp:docPr id="15" name="图片 15" descr="C:\Users\13721\Desktop\新建文件夹\IMG_7244.JPGIMG_7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13721\Desktop\新建文件夹\IMG_7244.JPGIMG_7244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2632710</wp:posOffset>
            </wp:positionH>
            <wp:positionV relativeFrom="paragraph">
              <wp:posOffset>189230</wp:posOffset>
            </wp:positionV>
            <wp:extent cx="1875790" cy="1407160"/>
            <wp:effectExtent l="0" t="0" r="13970" b="10160"/>
            <wp:wrapNone/>
            <wp:docPr id="17" name="图片 17" descr="C:\Users\13721\Desktop\新建文件夹\IMG_7246.JPGIMG_7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13721\Desktop\新建文件夹\IMG_7246.JPGIMG_7246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2540</wp:posOffset>
            </wp:positionV>
            <wp:extent cx="1875790" cy="1407160"/>
            <wp:effectExtent l="0" t="0" r="13970" b="10160"/>
            <wp:wrapNone/>
            <wp:docPr id="16" name="图片 16" descr="C:\Users\13721\Desktop\新建文件夹\IMG_7245.JPGIMG_7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13721\Desktop\新建文件夹\IMG_7245.JPGIMG_7245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1670050</wp:posOffset>
            </wp:positionH>
            <wp:positionV relativeFrom="paragraph">
              <wp:posOffset>161925</wp:posOffset>
            </wp:positionV>
            <wp:extent cx="1875790" cy="1407160"/>
            <wp:effectExtent l="0" t="0" r="13970" b="10160"/>
            <wp:wrapNone/>
            <wp:docPr id="19" name="图片 19" descr="C:\Users\13721\Desktop\新建文件夹\IMG_7247.JPGIMG_7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13721\Desktop\新建文件夹\IMG_7247.JPGIMG_7247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>我们吃的可香啦！我们会好好爱惜粮食，好好吃饭哒！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最近天气</w:t>
      </w:r>
      <w:r>
        <w:rPr>
          <w:rFonts w:hint="eastAsia" w:ascii="宋体" w:hAnsi="宋体" w:eastAsia="宋体"/>
          <w:lang w:val="en-US" w:eastAsia="zh-CN"/>
        </w:rPr>
        <w:t>温差较大</w:t>
      </w:r>
      <w:r>
        <w:rPr>
          <w:rFonts w:hint="eastAsia" w:ascii="宋体" w:hAnsi="宋体" w:eastAsia="宋体"/>
        </w:rPr>
        <w:t>，小朋友们容易感冒咳嗽，爸爸妈妈要及时给小朋友添加衣物哦，请假在家休息的小朋友要及时照顾好自己的身体，多喝水哦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</w:rPr>
        <w:t>1.</w:t>
      </w:r>
      <w:r>
        <w:rPr>
          <w:rFonts w:hint="eastAsia" w:ascii="宋体" w:hAnsi="宋体" w:eastAsia="宋体"/>
        </w:rPr>
        <w:t>请各位家长给小朋友的保温杯里放温水哦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2.请各位将垫背巾在家给孩子垫好，户外出汗，预防感冒。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3.今天正常开展全托不延时班，请各位安排好工作，按时来接宝贝哦！</w:t>
      </w: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0975" cy="7015480"/>
            <wp:effectExtent l="0" t="0" r="12065" b="10160"/>
            <wp:docPr id="18" name="图片 18" descr="C:\Users\13721\Desktop\QQ图片20221116125244.jpgQQ图片20221116125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13721\Desktop\QQ图片20221116125244.jpgQQ图片20221116125244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mU3NTc0YWM3OGNkYWIxMGZlZTcxZWVjMTVmOTRlM2IwIiwidXNlckNvdW50IjozfQ=="/>
  </w:docVars>
  <w:rsids>
    <w:rsidRoot w:val="5C55666C"/>
    <w:rsid w:val="12B97A97"/>
    <w:rsid w:val="1ECB3DE1"/>
    <w:rsid w:val="336A0D3E"/>
    <w:rsid w:val="48F20486"/>
    <w:rsid w:val="498F6A09"/>
    <w:rsid w:val="59F941F8"/>
    <w:rsid w:val="5C55666C"/>
    <w:rsid w:val="6F134EE0"/>
    <w:rsid w:val="70AE301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3</Pages>
  <Words>103</Words>
  <Characters>103</Characters>
  <Lines>0</Lines>
  <Paragraphs>0</Paragraphs>
  <TotalTime>6</TotalTime>
  <ScaleCrop>false</ScaleCrop>
  <LinksUpToDate>false</LinksUpToDate>
  <CharactersWithSpaces>109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13721</cp:lastModifiedBy>
  <dcterms:modified xsi:type="dcterms:W3CDTF">2022-11-16T04:53:39Z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BF536EF087994BB4A41E54DEFDECEA3D</vt:lpwstr>
  </property>
</Properties>
</file>