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小四班今日出勤人数2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4人，4人请假。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请假幼儿分别是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蒋翊晗，胡奕可，李慕妍，李璟睿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入园：今天小朋友们都带着蔬菜宝宝来园分享呢</w:t>
      </w:r>
      <w:bookmarkStart w:id="0" w:name="_GoBack"/>
      <w:bookmarkEnd w:id="0"/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了。</w:t>
      </w:r>
    </w:p>
    <w:p>
      <w:pPr>
        <w:numPr>
          <w:numId w:val="0"/>
        </w:numPr>
        <w:snapToGrid/>
        <w:spacing w:before="0" w:beforeAutospacing="0" w:after="0" w:afterAutospacing="0" w:line="240" w:lineRule="auto"/>
        <w:ind w:firstLine="843" w:firstLineChars="4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王知霖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今天带了蔬菜来到教室，他一进门就兴奋的向老师展示他带的蔬菜，老师你看这个是我的青椒。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申晓文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今天虽然还是哭着鼻子被别的班的老师带进来的，但是比上次好多了， 不用抱着进来了，她今天还带了蔬菜来分享呢。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户外情况</w:t>
      </w:r>
    </w:p>
    <w:p>
      <w:pPr>
        <w:snapToGrid/>
        <w:spacing w:before="0" w:beforeAutospacing="0" w:after="0" w:afterAutospacing="0" w:line="360" w:lineRule="exact"/>
        <w:ind w:left="0" w:leftChars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今天我们玩了滑滑梯，休息两天不见滑滑梯，小朋友们玩的特别开心。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10" name="图片 10" descr="IMG_20221114_115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1114_1157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11" name="图片 11" descr="IMG_20221114_115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114_1157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1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12" name="图片 12" descr="IMG_20221114_115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1114_1157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13" name="图片 13" descr="IMG_20221114_11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1114_1157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/>
          <w:b w:val="0"/>
          <w:i w:val="0"/>
          <w:caps w:val="0"/>
          <w:spacing w:val="0"/>
          <w:w w:val="100"/>
          <w:sz w:val="20"/>
          <w:szCs w:val="21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/>
          <w:b w:val="0"/>
          <w:i w:val="0"/>
          <w:caps w:val="0"/>
          <w:spacing w:val="0"/>
          <w:w w:val="100"/>
          <w:sz w:val="20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/>
          <w:b w:val="0"/>
          <w:i w:val="0"/>
          <w:caps w:val="0"/>
          <w:spacing w:val="0"/>
          <w:w w:val="100"/>
          <w:sz w:val="20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/>
          <w:b w:val="0"/>
          <w:i w:val="0"/>
          <w:caps w:val="0"/>
          <w:spacing w:val="0"/>
          <w:w w:val="100"/>
          <w:sz w:val="20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ˎ̥" w:hAnsi="ˎ̥" w:cs="宋体"/>
          <w:b/>
          <w:bCs/>
          <w:i w:val="0"/>
          <w:caps w:val="0"/>
          <w:spacing w:val="0"/>
          <w:w w:val="100"/>
          <w:kern w:val="0"/>
          <w:sz w:val="20"/>
          <w:szCs w:val="21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20333335</wp:posOffset>
            </wp:positionV>
            <wp:extent cx="2964180" cy="2223770"/>
            <wp:effectExtent l="0" t="0" r="7620" b="5080"/>
            <wp:wrapNone/>
            <wp:docPr id="1034" name="图片 9" descr="IMG_20221017_092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9" descr="IMG_20221017_092831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223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四、区域游戏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区域游戏情况：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阅读区：申晓文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娃娃家：郑书韵、杨易、王若鑫、徐佳伊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美工区：王秋瑶、章昕媛、王诺婉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桌面建构：阴少帅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万能工匠：徐筱晞、刘锦宥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地面建构：天天、开心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走廊拼插区：豆豆、宗多多、许诺言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8" name="图片 8" descr="IMG_20221114_10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1114_1023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4" name="图片 4" descr="IMG_20221114_120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1114_1207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5" name="图片 5" descr="IMG_20221114_120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114_1205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" name="图片 6" descr="IMG_20221114_10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1114_1023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9" name="图片 9" descr="IMG_20221114_084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1114_0840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生活篇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eastAsia="zh-CN"/>
        </w:rPr>
        <w:t>午餐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</w:rPr>
        <w:t>情况：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今天吃的南瓜饭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菜是鹌鹑蛋红烧肉，包菜炒香干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汤是鸭血粉丝汤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今天是光盘行动第二天，光盘的小朋友把代表周一的红色雪花片插在了自己的小标记上，就完成一次光盘打卡咯。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申晓文，章昕媛，王若鑫，阴少帅，徐佳伊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小朋友</w:t>
      </w:r>
      <w:r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能把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饭菜都吃光，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宗韫玉，张奕涵，王诺婉，冯欣，谭沁，王秋瑶，徐筱晞，郑书韵，刘锦宥，杨易，李璟睿，王知霖，徐梓赫，谌睿，许诺言，周艺天，张悦威，王楷博，徐诺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也能一口菜一口饭，细嚼慢咽的吃。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今天下午点心吃的是山芋粥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许诺言小朋友很喜欢吃能吃两碗呢。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14" name="图片 14" descr="IMG_20221114_151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21114_1514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3810" b="12065"/>
                  <wp:docPr id="15" name="图片 15" descr="IMG_20221114_15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114_1508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t>今天有5个小朋友光盘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t>山芋粥香香甜甜的很好吃。</w:t>
            </w:r>
          </w:p>
        </w:tc>
      </w:tr>
    </w:tbl>
    <w:p>
      <w:pPr>
        <w:snapToGrid/>
        <w:spacing w:before="0" w:beforeAutospacing="0" w:after="0" w:afterAutospacing="0" w:line="300" w:lineRule="exact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午睡情况：</w:t>
      </w:r>
    </w:p>
    <w:p>
      <w:p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default" w:ascii="宋体" w:hAnsi="宋体" w:eastAsia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</w:rPr>
        <w:t>宗韫玉，张奕涵，王诺婉，冯欣，谭沁，王若鑫，王秋瑶，徐筱晞，郑书韵，刘锦宥，杨易，李璟睿，徐梓赫，谌睿，许诺言，周艺天，张悦威，阴少帅，王楷博，徐诺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睡着了，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</w:rPr>
        <w:t>王知霖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eastAsia="zh-CN"/>
        </w:rPr>
        <w:t>未睡，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eastAsia="zh-CN"/>
        </w:rPr>
        <w:t>徐佳伊，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</w:rPr>
        <w:t>章昕媛，申晓文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eastAsia="zh-CN"/>
        </w:rPr>
        <w:t>睡的比较晚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firstLine="422" w:firstLineChars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numPr>
          <w:ilvl w:val="0"/>
          <w:numId w:val="3"/>
        </w:numPr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今天做核酸的小朋友有7名，结果出来记得上传，李慕妍请假未做核酸。</w:t>
      </w:r>
    </w:p>
    <w:p>
      <w:pPr>
        <w:pStyle w:val="4"/>
        <w:keepLines w:val="0"/>
        <w:widowControl/>
        <w:numPr>
          <w:ilvl w:val="0"/>
          <w:numId w:val="3"/>
        </w:numPr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今天请还没换上厚被子的家长及时把厚被子换上，以防小朋友着凉感冒。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67CA5FDC"/>
    <w:multiLevelType w:val="singleLevel"/>
    <w:tmpl w:val="67CA5FD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sImhkaWQiOiJiMDg5ZjFiZTlkZDIxMGRkMGU2NGNiMjJkZTEyODc0ZiIsInVzZXJDb3VudCI6Mn0="/>
  </w:docVars>
  <w:rsids>
    <w:rsidRoot w:val="00000000"/>
    <w:rsid w:val="09BF1E8A"/>
    <w:rsid w:val="0D090CDC"/>
    <w:rsid w:val="132477B7"/>
    <w:rsid w:val="1DB357ED"/>
    <w:rsid w:val="287249AA"/>
    <w:rsid w:val="2C116EA2"/>
    <w:rsid w:val="42A56447"/>
    <w:rsid w:val="4DC434D2"/>
    <w:rsid w:val="4E557581"/>
    <w:rsid w:val="52883B4D"/>
    <w:rsid w:val="61235C9D"/>
    <w:rsid w:val="6B311856"/>
    <w:rsid w:val="779E3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5</Pages>
  <Words>1017</Words>
  <Characters>1033</Characters>
  <Paragraphs>83</Paragraphs>
  <TotalTime>6</TotalTime>
  <ScaleCrop>false</ScaleCrop>
  <LinksUpToDate>false</LinksUpToDate>
  <CharactersWithSpaces>1053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2021-10-19T00:10:00Z</cp:lastPrinted>
  <dcterms:modified xsi:type="dcterms:W3CDTF">2022-11-14T07:28:57Z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99352B6F1B3A4F7B8F4DB598FB9D911F</vt:lpwstr>
  </property>
</Properties>
</file>