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21"/>
          <w:lang w:val="en-US" w:eastAsia="zh-CN"/>
        </w:rPr>
        <w:t xml:space="preserve">                   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11月15日动态</w:t>
      </w: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入园篇</w:t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 xml:space="preserve">    孩子们今天都带了汗巾入园。表扬小三班的家长朋友们能够高度配合老师。也表扬小三班宝宝能够自主签到，和老师问好。其中小峰峰和瑞宝声音最洪亮哦。</w:t>
      </w: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2" name="图片 2" descr="IMG_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3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3" name="图片 3" descr="IMG_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3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4" name="图片 4" descr="IMG_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3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5" name="图片 5" descr="IMG_7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3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 xml:space="preserve">   赵夏冉、胡欣芮、钱进宝宝能够主动把自己的口罩叠好放入口罩休息处。沈奕恺、管亦星、刘倢序、易永恒和丁载誉能够把水杯带绕在杯子上后再放在水杯车上。宝宝们的自主整理习惯很不错哦。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户外活动篇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95885</wp:posOffset>
            </wp:positionV>
            <wp:extent cx="2520315" cy="1890395"/>
            <wp:effectExtent l="0" t="0" r="9525" b="14605"/>
            <wp:wrapNone/>
            <wp:docPr id="7" name="图片 7" descr="IMG_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3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84455</wp:posOffset>
            </wp:positionV>
            <wp:extent cx="2520315" cy="1890395"/>
            <wp:effectExtent l="0" t="0" r="9525" b="14605"/>
            <wp:wrapNone/>
            <wp:docPr id="6" name="图片 6" descr="IMG_7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3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                                   </w:t>
      </w: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default" w:ascii="宋体" w:hAnsi="宋体" w:eastAsia="宋体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205105</wp:posOffset>
            </wp:positionV>
            <wp:extent cx="2520315" cy="1890395"/>
            <wp:effectExtent l="0" t="0" r="9525" b="14605"/>
            <wp:wrapNone/>
            <wp:docPr id="8" name="图片 8" descr="IMG_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3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default" w:ascii="宋体" w:hAnsi="宋体" w:eastAsia="宋体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41275</wp:posOffset>
            </wp:positionV>
            <wp:extent cx="2520315" cy="1890395"/>
            <wp:effectExtent l="0" t="0" r="9525" b="14605"/>
            <wp:wrapNone/>
            <wp:docPr id="9" name="图片 9" descr="IMG_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3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                                     </w:t>
      </w: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在今天的骑小车游戏中，李闻淼和肖妙青能够耐心的等待其他小朋友游戏后再骑小车。陈怡何和董程宁能够主动礼让小车。</w:t>
      </w: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生活活动篇</w:t>
      </w:r>
    </w:p>
    <w:p>
      <w:pPr>
        <w:spacing w:line="360" w:lineRule="exact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今天的午餐是</w:t>
      </w:r>
      <w:r>
        <w:rPr>
          <w:rFonts w:hint="eastAsia" w:ascii="宋体" w:hAnsi="宋体" w:eastAsia="宋体"/>
          <w:szCs w:val="21"/>
          <w:lang w:val="en-US" w:eastAsia="zh-CN"/>
        </w:rPr>
        <w:t>青菜百叶，土豆炖牛肉和番茄鸡蛋汤</w:t>
      </w:r>
      <w:r>
        <w:rPr>
          <w:rFonts w:hint="eastAsia" w:ascii="宋体" w:hAnsi="宋体" w:eastAsia="宋体"/>
          <w:szCs w:val="21"/>
        </w:rPr>
        <w:t>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大部分小朋友都能做到不挑食，个别孩子青菜吃的少</w:t>
      </w:r>
      <w:r>
        <w:rPr>
          <w:rFonts w:hint="eastAsia" w:ascii="宋体" w:hAnsi="宋体" w:eastAsia="宋体"/>
          <w:szCs w:val="21"/>
          <w:lang w:eastAsia="zh-CN"/>
        </w:rPr>
        <w:t>！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家园配合篇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129540</wp:posOffset>
            </wp:positionV>
            <wp:extent cx="2520315" cy="1890395"/>
            <wp:effectExtent l="0" t="0" r="9525" b="14605"/>
            <wp:wrapNone/>
            <wp:docPr id="11" name="图片 11" descr="IMG_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3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/>
          <w:b w:val="0"/>
          <w:bCs w:val="0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150495</wp:posOffset>
            </wp:positionV>
            <wp:extent cx="2520315" cy="1890395"/>
            <wp:effectExtent l="0" t="0" r="9525" b="14605"/>
            <wp:wrapNone/>
            <wp:docPr id="10" name="图片 10" descr="IMG_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3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150495</wp:posOffset>
            </wp:positionV>
            <wp:extent cx="2520315" cy="1890395"/>
            <wp:effectExtent l="0" t="0" r="9525" b="14605"/>
            <wp:wrapNone/>
            <wp:docPr id="13" name="图片 13" descr="IMG_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3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117475</wp:posOffset>
            </wp:positionV>
            <wp:extent cx="2520315" cy="1890395"/>
            <wp:effectExtent l="0" t="0" r="9525" b="14605"/>
            <wp:wrapNone/>
            <wp:docPr id="12" name="图片 12" descr="IMG_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3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                                   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感谢李闻淼、管亦星、孙瑞晗、白新奇、丁载誉、董程宁、刘政凯的妈妈们为孩子们带来秋天的花卉，不仅装饰了我们的自然角，孩子们还从叶子、花朵的外形特征、气味等方面再一次的认识了秋天。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逐渐变冷，建议家长们在来园的路上给孩子们穿一件厚外套哦，每天给孩子们垫好吸汗巾后入园哦！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14" name="图片 14" descr="IMG_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73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mU3NTc0YWM3OGNkYWIxMGZlZTcxZWVjMTVmOTRlM2IwIiwidXNlckNvdW50Ijo2fQ=="/>
  </w:docVars>
  <w:rsids>
    <w:rsidRoot w:val="5C55666C"/>
    <w:rsid w:val="05212220"/>
    <w:rsid w:val="12B97A97"/>
    <w:rsid w:val="1ECB3DE1"/>
    <w:rsid w:val="2FFE735E"/>
    <w:rsid w:val="465B295F"/>
    <w:rsid w:val="48F20486"/>
    <w:rsid w:val="498F6A09"/>
    <w:rsid w:val="59F941F8"/>
    <w:rsid w:val="5C55666C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421</Words>
  <Characters>423</Characters>
  <Lines>0</Lines>
  <Paragraphs>0</Paragraphs>
  <TotalTime>63</TotalTime>
  <ScaleCrop>false</ScaleCrop>
  <LinksUpToDate>false</LinksUpToDate>
  <CharactersWithSpaces>590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2022-11-15T08:35:42Z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9F2EEEECC6F54774AA0E37F40BA72014</vt:lpwstr>
  </property>
</Properties>
</file>