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9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6人，2人请假。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请假幼儿分别是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申晓文，宗韫玉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入园：今天周三，小朋友们一个个精神抖擞的来到了幼儿园。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冯欣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喝完牛奶，就来到门口找到自己的区域牌选区域了，她今天想玩的是美工区。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刘锦宥：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老师，我找不到我的狮子的标记了。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豆豆：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我来帮你找，你看还在门上呢，我帮你拿下来吧。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drawing>
          <wp:inline distT="0" distB="0" distL="114300" distR="114300">
            <wp:extent cx="5234940" cy="3926205"/>
            <wp:effectExtent l="0" t="0" r="7620" b="5715"/>
            <wp:docPr id="18" name="图片 18" descr="IMG_20221109_08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21109_083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消防演练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今天我们园区举行了消防演练，警报响起来后，小朋友拿湿毛巾捂着嘴巴，弯着腰一个跟着一个出教室。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3"/>
        <w:gridCol w:w="42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88895" cy="1941195"/>
                  <wp:effectExtent l="0" t="0" r="1905" b="9525"/>
                  <wp:docPr id="1" name="图片 1" descr="15cdbc2c257fd74569c2369dfed4a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cdbc2c257fd74569c2369dfed4ac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5320"/>
                  <wp:effectExtent l="0" t="0" r="7620" b="10160"/>
                  <wp:docPr id="2" name="图片 2" descr="bae68915182671976e1e50efe8046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ae68915182671976e1e50efe8046f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5320"/>
                  <wp:effectExtent l="0" t="0" r="7620" b="10160"/>
                  <wp:docPr id="3" name="图片 3" descr="a7e5e8673e16184a737e8d10250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7e5e8673e16184a737e8d1025053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7940" cy="1925320"/>
                  <wp:effectExtent l="0" t="0" r="7620" b="10160"/>
                  <wp:docPr id="4" name="图片 4" descr="ec046ed9b620828948cab56cf209e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c046ed9b620828948cab56cf209e3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三、区域游戏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冯欣：小鱼们要分好类才能放到鱼缸里去哦。</w:t>
      </w: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谌睿：这个小桌子的底座有点少，我要多放些小圆片上去才行。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21109_08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109_0838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1667955367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679553674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21109_08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109_0849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21109_08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1109_0849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bookmarkStart w:id="0" w:name="_GoBack"/>
      <w:bookmarkEnd w:id="0"/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四、集体活动----区域分享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eastAsia"/>
        </w:rPr>
      </w:pPr>
      <w:r>
        <w:rPr>
          <w:rFonts w:hint="eastAsia"/>
          <w:b w:val="0"/>
          <w:bCs/>
          <w:lang w:val="en-US" w:eastAsia="zh-CN"/>
        </w:rPr>
        <w:t>今天区域活动小朋友们找好自己对应的区域标记去玩，而且都是成果满满哦</w:t>
      </w:r>
      <w:r>
        <w:rPr>
          <w:rFonts w:hint="eastAsia"/>
        </w:rPr>
        <w:t>。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王秋瑶：</w:t>
      </w:r>
      <w:r>
        <w:rPr>
          <w:rFonts w:hint="eastAsia"/>
          <w:lang w:val="en-US" w:eastAsia="zh-CN"/>
        </w:rPr>
        <w:t>我今天是在万能工匠区玩的，我和杨易一起玩的，我们玩的很开心，我用两个万能点，一个蓝管和一条紫软管制作了一个小汽车，你们看我的小汽车漂亮吗？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李璟睿：</w:t>
      </w:r>
      <w:r>
        <w:rPr>
          <w:rFonts w:hint="eastAsia"/>
          <w:lang w:val="en-US" w:eastAsia="zh-CN"/>
        </w:rPr>
        <w:t>我今天在地面建构和王若鑫一起玩的，我们一起做了挖掘机，可是收玩具的时候被我们不小心弄倒了，下次我们一定小心保护好我们的作品。</w:t>
      </w:r>
    </w:p>
    <w:p>
      <w:pPr>
        <w:widowControl/>
        <w:snapToGrid/>
        <w:spacing w:before="0" w:beforeAutospacing="0" w:after="0" w:afterAutospacing="0" w:line="360" w:lineRule="exact"/>
        <w:ind w:firstLine="422" w:firstLineChars="200"/>
        <w:jc w:val="both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丁曼婷，张奕涵，王诺婉，冯欣，谭沁，徐佳伊，章昕媛，王若鑫，王秋瑶，徐筱晞，李慕妍，郑书韵，胡奕可，蒋翊晗，刘锦宥，杨易，李璟睿，王知霖，徐梓赫，谌睿，许诺言，周艺天，张悦威，阴少帅，王楷博，徐诺</w:t>
      </w:r>
      <w:r>
        <w:rPr>
          <w:rFonts w:hint="eastAsia" w:ascii="宋体" w:hAnsi="宋体"/>
          <w:szCs w:val="21"/>
        </w:rPr>
        <w:t>能用简短的句子在集体面前介绍、交流自己</w:t>
      </w:r>
      <w:r>
        <w:rPr>
          <w:rFonts w:hint="eastAsia" w:ascii="宋体" w:hAnsi="宋体"/>
          <w:szCs w:val="21"/>
          <w:lang w:val="en-US" w:eastAsia="zh-CN"/>
        </w:rPr>
        <w:t>游戏的区域，以及自己搭建的作品</w:t>
      </w:r>
      <w:r>
        <w:rPr>
          <w:rFonts w:hint="eastAsia" w:ascii="宋体" w:hAnsi="宋体"/>
          <w:szCs w:val="21"/>
        </w:rPr>
        <w:t>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今天吃的饭蛋炒饭白米饭，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汤是萝卜排骨汤。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王若鑫，王秋瑶，徐筱晞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饭菜都吃光，其中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丁曼婷，张奕涵，王诺婉，冯欣，谭沁，徐佳伊，章昕媛，李慕妍，郑书韵，胡奕可，蒋翊晗，刘锦宥，杨易，李璟睿，王知霖，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吃完一半。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所有的宝宝吃完饭都能做好口腔清洁工作，接合适的水漱口，然后再擦擦小嘴巴。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940" cy="1925320"/>
                  <wp:effectExtent l="0" t="0" r="7620" b="10160"/>
                  <wp:docPr id="16" name="图片 16" descr="9167e3cffeac514133e6a017c54fb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167e3cffeac514133e6a017c54fb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940" cy="1925320"/>
                  <wp:effectExtent l="0" t="0" r="7620" b="10160"/>
                  <wp:docPr id="17" name="图片 17" descr="8e552165f7adb04b7af7fb91d08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8e552165f7adb04b7af7fb91d0838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丁曼婷，王诺婉，冯欣，谭沁，徐佳伊，章昕媛，王若鑫，王秋瑶，徐筱晞，李慕妍，郑书韵，胡奕可，刘锦宥，杨易，李璟睿，王知霖，徐梓赫，谌睿，许诺言，周艺天，阴少帅，王楷博，徐诺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张奕涵，张悦威，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未睡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4NWJjYmQyNTc0ZjNlMTAzNmYwYWRlZWJiY2RhZTc0MiIsInVzZXJDb3VudCI6MX0="/>
  </w:docVars>
  <w:rsids>
    <w:rsidRoot w:val="00000000"/>
    <w:rsid w:val="01FC04D1"/>
    <w:rsid w:val="2C116EA2"/>
    <w:rsid w:val="42A56447"/>
    <w:rsid w:val="47290FD0"/>
    <w:rsid w:val="480A0199"/>
    <w:rsid w:val="4DC434D2"/>
    <w:rsid w:val="4E557581"/>
    <w:rsid w:val="509B1EEF"/>
    <w:rsid w:val="52883B4D"/>
    <w:rsid w:val="61235C9D"/>
    <w:rsid w:val="7C05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1011</Words>
  <Characters>1024</Characters>
  <Paragraphs>83</Paragraphs>
  <TotalTime>2</TotalTime>
  <ScaleCrop>false</ScaleCrop>
  <LinksUpToDate>false</LinksUpToDate>
  <CharactersWithSpaces>1044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2022-11-11T05:43:53Z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B38FC00DFD234BC1BA40529F8E44AB26</vt:lpwstr>
  </property>
</Properties>
</file>