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bookmarkStart w:id="0" w:name="_GoBack"/>
      <w:bookmarkEnd w:id="0"/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秋叶飘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5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4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5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2395855" cy="1797050"/>
                  <wp:effectExtent l="0" t="0" r="17145" b="6350"/>
                  <wp:docPr id="7" name="图片 7" descr="/Users/teiiwa/Downloads/IMG_2837.JPGIMG_2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eiiwa/Downloads/IMG_2837.JPGIMG_283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855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111125</wp:posOffset>
                  </wp:positionV>
                  <wp:extent cx="2338070" cy="1753870"/>
                  <wp:effectExtent l="0" t="0" r="24130" b="24130"/>
                  <wp:wrapNone/>
                  <wp:docPr id="8" name="图片 8" descr="/Users/teiiwa/Downloads/IMG_2838.JPGIMG_2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2838.JPGIMG_283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070" cy="175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96520</wp:posOffset>
                  </wp:positionV>
                  <wp:extent cx="2228215" cy="1671320"/>
                  <wp:effectExtent l="0" t="0" r="6985" b="5080"/>
                  <wp:wrapNone/>
                  <wp:docPr id="9" name="图片 9" descr="/Users/teiiwa/Downloads/IMG_2839.JPGIMG_2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eiiwa/Downloads/IMG_2839.JPGIMG_283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215" cy="167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118745</wp:posOffset>
                  </wp:positionV>
                  <wp:extent cx="2190115" cy="1642745"/>
                  <wp:effectExtent l="0" t="0" r="19685" b="8255"/>
                  <wp:wrapNone/>
                  <wp:docPr id="11" name="图片 11" descr="/Users/teiiwa/Downloads/IMG_2840.JPGIMG_2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eiiwa/Downloads/IMG_2840.JPGIMG_284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115" cy="164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114300</wp:posOffset>
                  </wp:positionV>
                  <wp:extent cx="2251710" cy="1689100"/>
                  <wp:effectExtent l="0" t="0" r="8890" b="12700"/>
                  <wp:wrapNone/>
                  <wp:docPr id="21" name="图片 21" descr="/Users/teiiwa/Downloads/IMG_2841.JPGIMG_2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eiiwa/Downloads/IMG_2841.JPGIMG_284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54610</wp:posOffset>
                  </wp:positionV>
                  <wp:extent cx="2345690" cy="1759585"/>
                  <wp:effectExtent l="0" t="0" r="16510" b="18415"/>
                  <wp:wrapNone/>
                  <wp:docPr id="19" name="图片 19" descr="/Users/teiiwa/Downloads/IMG_2842.JPGIMG_2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teiiwa/Downloads/IMG_2842.JPGIMG_284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 w:cs="宋体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安全教育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：《</w:t>
      </w:r>
      <w:r>
        <w:rPr>
          <w:rFonts w:hint="default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eastAsia="zh-CN"/>
        </w:rPr>
        <w:t>119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消防安全教育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》</w:t>
      </w:r>
    </w:p>
    <w:p>
      <w:pPr>
        <w:ind w:firstLine="480" w:firstLineChars="200"/>
        <w:rPr>
          <w:rFonts w:hint="default" w:ascii="宋体" w:hAnsi="宋体" w:eastAsiaTheme="minorEastAsia"/>
          <w:bCs/>
          <w:lang w:eastAsia="zh-Hans"/>
        </w:rPr>
      </w:pPr>
      <w:r>
        <w:rPr>
          <w:rFonts w:hint="eastAsia" w:ascii="宋体" w:hAnsi="宋体"/>
          <w:bCs/>
          <w:lang w:val="en-US" w:eastAsia="zh-Hans"/>
        </w:rPr>
        <w:t>今天我们班进行了</w:t>
      </w:r>
      <w:r>
        <w:rPr>
          <w:rFonts w:hint="default" w:ascii="宋体" w:hAnsi="宋体"/>
          <w:bCs/>
          <w:lang w:eastAsia="zh-Hans"/>
        </w:rPr>
        <w:t>119</w:t>
      </w:r>
      <w:r>
        <w:rPr>
          <w:rFonts w:hint="eastAsia" w:ascii="宋体" w:hAnsi="宋体"/>
          <w:bCs/>
          <w:lang w:val="en-US" w:eastAsia="zh-Hans"/>
        </w:rPr>
        <w:t>消防安全教育活动，小朋友们学到了预防火灾的知识，回家要记得完成消防安全作业哦</w:t>
      </w:r>
      <w:r>
        <w:rPr>
          <w:rFonts w:hint="default" w:ascii="宋体" w:hAnsi="宋体"/>
          <w:bCs/>
          <w:lang w:eastAsia="zh-Hans"/>
        </w:rPr>
        <w:t>~</w:t>
      </w:r>
    </w:p>
    <w:p>
      <w:pPr>
        <w:ind w:firstLine="480" w:firstLineChars="200"/>
        <w:rPr>
          <w:rFonts w:hint="eastAsia" w:ascii="Arial" w:hAnsi="Arial" w:cs="Arial"/>
          <w:color w:val="000000"/>
          <w:szCs w:val="21"/>
        </w:rPr>
      </w:pPr>
    </w:p>
    <w:p>
      <w:pPr>
        <w:ind w:firstLine="480" w:firstLineChars="200"/>
        <w:rPr>
          <w:rFonts w:hint="eastAsia" w:ascii="Arial" w:hAnsi="Arial" w:cs="Arial"/>
          <w:color w:val="000000"/>
          <w:szCs w:val="21"/>
        </w:rPr>
      </w:pPr>
    </w:p>
    <w:p>
      <w:pPr>
        <w:jc w:val="left"/>
        <w:rPr>
          <w:rFonts w:hint="eastAsia" w:ascii="宋体" w:hAnsi="宋体" w:cs="宋体"/>
          <w:kern w:val="0"/>
        </w:rPr>
      </w:pPr>
    </w:p>
    <w:p>
      <w:pPr>
        <w:spacing w:line="300" w:lineRule="exact"/>
        <w:rPr>
          <w:rFonts w:hint="eastAsia" w:ascii="宋体" w:hAnsi="宋体"/>
          <w:color w:val="000000"/>
        </w:rPr>
      </w:pPr>
    </w:p>
    <w:p>
      <w:pPr>
        <w:pStyle w:val="38"/>
        <w:bidi w:val="0"/>
        <w:jc w:val="center"/>
        <w:rPr>
          <w:rFonts w:hint="default" w:ascii="宋体" w:hAnsi="宋体" w:cs="宋体"/>
          <w:kern w:val="0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户外篇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7"/>
        <w:tblpPr w:leftFromText="180" w:rightFromText="180" w:vertAnchor="text" w:horzAnchor="page" w:tblpX="1092" w:tblpY="57"/>
        <w:tblOverlap w:val="never"/>
        <w:tblW w:w="103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3104"/>
        <w:gridCol w:w="3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Helvetica" w:hAnsi="Helvetica" w:cs="Helvetica" w:eastAsiaTheme="minorEastAsia"/>
                <w:b/>
                <w:bCs/>
                <w:i/>
                <w:iCs/>
                <w:vertAlign w:val="baseline"/>
                <w:lang w:eastAsia="zh-CN"/>
              </w:rPr>
            </w:pPr>
            <w:r>
              <w:rPr>
                <w:rFonts w:hint="default" w:ascii="Helvetica" w:hAnsi="Helvetica" w:cs="Helvetica" w:eastAsiaTheme="minorEastAsia"/>
                <w:b/>
                <w:bCs/>
                <w:i/>
                <w:iCs/>
                <w:vertAlign w:val="baseline"/>
                <w:lang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12" name="图片 12" descr="/Users/teiiwa/Downloads/IMG_2774.jpgIMG_2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teiiwa/Downloads/IMG_2774.jpgIMG_277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755140" cy="1315720"/>
                  <wp:effectExtent l="0" t="0" r="22860" b="5080"/>
                  <wp:docPr id="13" name="图片 13" descr="/Users/teiiwa/Downloads/IMG_2784.jpgIMG_2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teiiwa/Downloads/IMG_2784.jpgIMG_278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140" cy="131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22450" cy="1366520"/>
                  <wp:effectExtent l="0" t="0" r="6350" b="5080"/>
                  <wp:docPr id="14" name="图片 14" descr="/Users/teiiwa/Downloads/IMG_2789.JPG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eiiwa/Downloads/IMG_2789.JPG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45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Helvetica" w:hAnsi="Helvetica" w:cs="Helvetica" w:eastAsiaTheme="minorEastAsia"/>
                <w:b/>
                <w:bCs/>
                <w:i/>
                <w:iCs/>
                <w:vertAlign w:val="baseline"/>
                <w:lang w:eastAsia="zh-CN"/>
              </w:rPr>
            </w:pPr>
            <w:r>
              <w:rPr>
                <w:rFonts w:hint="default" w:ascii="Helvetica" w:hAnsi="Helvetica" w:cs="Helvetica" w:eastAsiaTheme="minorEastAsia"/>
                <w:b/>
                <w:bCs/>
                <w:i/>
                <w:iCs/>
                <w:vertAlign w:val="baseline"/>
                <w:lang w:eastAsia="zh-CN"/>
              </w:rPr>
              <w:drawing>
                <wp:inline distT="0" distB="0" distL="114300" distR="114300">
                  <wp:extent cx="1908175" cy="1430655"/>
                  <wp:effectExtent l="0" t="0" r="22225" b="17145"/>
                  <wp:docPr id="15" name="图片 15" descr="/Users/teiiwa/Downloads/IMG_2804.jpgIMG_2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eiiwa/Downloads/IMG_2804.jpgIMG_280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31340" cy="1372870"/>
                  <wp:effectExtent l="0" t="0" r="22860" b="24130"/>
                  <wp:docPr id="17" name="图片 17" descr="/Users/teiiwa/Downloads/IMG_2809.jpgIMG_2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eiiwa/Downloads/IMG_2809.jpgIMG_280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340" cy="137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68805" cy="1401445"/>
                  <wp:effectExtent l="0" t="0" r="10795" b="20955"/>
                  <wp:docPr id="18" name="图片 18" descr="/Users/teiiwa/Downloads/IMG_2816.JPGIMG_2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teiiwa/Downloads/IMG_2816.JPGIMG_281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05" cy="140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FgAAAGRycy9QSwECFAAUAAAACACHTuJAy+jvF9EAAAAGAQAADwAAAAAAAAABACAAAAA4AAAA&#10;ZHJzL2Rvd25yZXYueG1sUEsBAhQAFAAAAAgAh07iQGELYm6jAgAAQwUAAA4AAAAAAAAAAQAgAAAA&#10;NgEAAGRycy9lMm9Eb2MueG1sUEsFBgAAAAAGAAYAWQEAAEsGAAAAAA=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50Mk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S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2edD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FBP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C0oM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kUE8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eEM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R4&#10;Qx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5" name="流程图: 摘录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tclwlwIAAO8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bXJc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y5ir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y&#10;5ir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73zl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jv&#10;fO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0" name="流程图: 摘录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xDoy/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MQ6Mv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4" name="五角星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E/KM5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HMl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HMl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6" name="流程图: 摘录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DKkF1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o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MqQXW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btWR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n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btW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NDS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G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7&#10;fND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6sCkF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n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qw&#10;KQ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MfD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EcUGKYxpP/+P7517dPP798JekSFO1dmCPzyl363gsw07yHxuv0xSTk&#10;UNHhYDY9noDcm4qOBtPZ5LinWBwi4SlhPCpLxDkShiejyWyc8It7IOdDfCmsJsmoKJTox5lZtrsI&#10;scu9zUmFg1WyXkulsuM31+fKkx3Dc6/Lybqc9fB/pClD9hh4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Ix&#10;8P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2" name="流程图: 摘录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Vucu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BSWGaWz59fePv759uvr6c0KuL79c/fhMohGpap2f4I1zdwa9&#10;5lGMde9q0PEfKyK7khbFaJCPR5RclHS8nw+H+aijWuwC4dFhPBodYhM4OhT7xXCQWpHdATnw4aWw&#10;mkShpLWy7bxhEF7sAjAeEtlse+IDJoLXbtxjDt4qWS2lUkmB9WqugGwZTsAyHy/zw5gJXvnDTRnS&#10;Igf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NW5y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vKP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8HlNimMaV//j++de3Tz+/fCXpIyjauzBH5pW79L0XYKZ5D43X6ReT&#10;kANABrPp8QTk3lR0NJjOJsc9xeIQCU8J41FZIs6RMDwZTWYZv7gHcj7El8JqkoyKQol+nJllu4sQ&#10;UR25tzmpcLBK1mupVHb85vpcebJjuO51OVmXs9Q+/vJHmjJkD+k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vK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69f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T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69f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8" name="流程图: 摘录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71OR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2HjDNLb8+vvHX98+XX39OSHXl1+ufnwm0YhUtc5P8Ma5O4Ne&#10;8yjGunc16PiPFZFdSYtiNMjHI0ouSjrez4fDfNRRLXaB8OgwHo0OsQkcHYr9YjhIrcjugBz48FJY&#10;TaJQ0lrZdt4wCC92ARgPiWy2PfEBE8FrN+4xB2+VrJZSqaTAejVXQLYMJ2CZj5f5YcwEr/zhpgxp&#10;kYN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vU5G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f8yTggIAANw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Zn/Mk4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34" name="流程图: 摘录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h3E0x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sDy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CHcTT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0gM6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fQxDCNX/7j++df3z79/PKVpEtItHdhjswrd+l7L8BMfA+N1+kLJuRQ&#10;0eFgNj2eAOimoqPBdDY57iUWh0h4ShiPyhJxjoThyWgyGyf84h7I+RBfCqtJMiqKSfTjrCzbXYTY&#10;5d7mpMLBKlmvpVLZ8Zvrc+XJjuF3r8vJupz18H+kKUP2IDyc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2&#10;0gM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4" name="流程图: 摘录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ncCsu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J3ArLp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0kh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0kh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2" name="流程图: 摘录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vuHX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FJQYprHl198//vr26errzwm5vvxy9eMziUakqnV+gjfO3Rn0&#10;mkcx1r2rQcd/rIjsEKwYDfLxiJKLko738+EwH3VUi10gPDqMR6NDbAJHh2K/GA5SK7I7IAc+vBRW&#10;kyiUtFa2nTcMwotdAMZDIpttT3zARPDajXvMwVslq6VUKimwXs0VkC3DCVjm42V+GDPBK3+4KUNa&#10;3IZ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+4dd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3" name="流程图: 摘录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80Fpt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7FNimMaWX3//+Ovbp6uvPyfk+vLL1Y/PJBqRqtb5Cd44d2fQ&#10;ax7FWPeuBh3/sSKyQ7BiNMjHI0ouSjrez4fDfNRRLXaB8OgwHo0OsQkcHYr9YjhIrcjugBz48FJY&#10;TaJQ0lrZdt4wCC92ARgPiWy2PfEBE8FrN+4xB2+VrJZSqaTAejVXQLYMJ2CZj5f5YcwEr/zhpgxp&#10;cRu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HzQWm2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ReF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C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ReF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0" name="五角星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9myF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72&#10;bI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4WuggA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/h&#10;a6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17" name="流程图: 摘录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83l08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nA8u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zhp1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z&#10;hp1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3" name="五角星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gjZm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gjZ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5" name="五角星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mMx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R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4&#10;mMx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9" name="流程图: 摘录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AwDFGt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NRC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x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v&#10;NR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BU/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BU/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Lbcw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k&#10;Lbcw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1X8J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LV&#10;fw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NVv7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c1&#10;W/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kdE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6&#10;kdE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j4A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B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j4A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aJO7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ho&#10;k7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tKIz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q0&#10;oj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6" name="流程图: 摘录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o58Cf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w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GjnwJ+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mL7Y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AEsM0/viP759/ffv088tXgjsQtHdhjrwrd+l7L8BM0x4ar9MXc5BD&#10;RYeD2fR4Apybio4G09nkuCdYHCLhKWE8KkvEORKGJ6PJbJzwi3sg50N8KawmyagodOjHmVe2uwix&#10;y73NSYWDVbJeS6Wy4zfX58qTHcPPXpeTdTnr4f9IU4bsIfzhJHfCIOEG0kFT2oGGYDaUMLXBbvDo&#10;c21jUwUUZ/NUe8VC29XIsKkEm2sZsRVK6opO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iY&#10;vt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6" name="流程图: 摘录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/e7KR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97spG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70" name="流程图: 摘录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NX39blg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BYAAABkcnMv&#10;UEsBAhQAFAAAAAgAh07iQHPzwbjTAAAAAwEAAA8AAAAAAAAAAQAgAAAAOAAAAGRycy9kb3ducmV2&#10;LnhtbFBLAQIUABQAAAAIAIdO4kDNX39blgIAAO8EAAAOAAAAAAAAAAEAIAAAADgBAABkcnMvZTJv&#10;RG9jLnhtbFBLBQYAAAAABgAGAFkBAABA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DoU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DoU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bcnQ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B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bcnQ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vop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PKT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a+&#10;in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91" name="流程图: 摘录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s2qgklw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rNqo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lQHp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V&#10;Ae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j1Xc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uPVd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21U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c&#10;21U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gXv1p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e/W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bw9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bw9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NrGi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NrG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KmGO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JYt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JYt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9" name="五角星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t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dl&#10;+H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4oH5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H&#10;4oH5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+Hv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5&#10;+Hv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8S3X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8S3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b&#10;sE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5cCr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I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rl&#10;wK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q6TF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4auk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IAgBfw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BSAI&#10;A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7" name="五角星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kZpI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kZp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C0fQ/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LR&#10;9D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4SDJ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R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BKFxy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fh&#10;IM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1" name="五角星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5Yv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Ll&#10;i8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9if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S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9if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+9r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+9r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47" name="流程图: 摘录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tZYi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jikxTGPLr79//PXt09XXnxNyffnl6sdnEo1IVev8BG+cuzPo&#10;NY9irHtXg47/WBHZIVgxGuTjESUXJR3v58NhPuqoFrtAeHQYj0aH2ASODsV+MRykVmR3QA58eCms&#10;JlEoaa1sO28YhBe7AIyHRDbbnviAieC1G/eYg7dKVkupVFJgvZorIFuGE7DMx8v8MGaCV/5wU4a0&#10;uA3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O1liJK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xni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e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xni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49" name="五角星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wtOf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a&#10;wtO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QTPw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BM&#10;/A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1.天气昼夜温差比较大，注意及时提醒幼儿穿脱衣物；水杯里装好温水。</w:t>
      </w:r>
    </w:p>
    <w:p>
      <w:pPr>
        <w:pStyle w:val="24"/>
        <w:numPr>
          <w:ilvl w:val="0"/>
          <w:numId w:val="4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今天进行了部分核酸，请大家注意。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abstractNum w:abstractNumId="3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4747F0"/>
    <w:rsid w:val="08656B2F"/>
    <w:rsid w:val="08EA74EC"/>
    <w:rsid w:val="096173C6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DDD862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A12105"/>
    <w:rsid w:val="2EB43D5F"/>
    <w:rsid w:val="2ED3422E"/>
    <w:rsid w:val="2ED8363A"/>
    <w:rsid w:val="2EE135EF"/>
    <w:rsid w:val="2F8A455D"/>
    <w:rsid w:val="2FC60991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E4CF8"/>
    <w:rsid w:val="335F2223"/>
    <w:rsid w:val="33732C25"/>
    <w:rsid w:val="3421711A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A65E3F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CA6905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3C47E6F"/>
    <w:rsid w:val="54210404"/>
    <w:rsid w:val="54413567"/>
    <w:rsid w:val="544D101A"/>
    <w:rsid w:val="54F23BED"/>
    <w:rsid w:val="55265417"/>
    <w:rsid w:val="55662FCA"/>
    <w:rsid w:val="55B668EA"/>
    <w:rsid w:val="56563ADF"/>
    <w:rsid w:val="568231D1"/>
    <w:rsid w:val="56F5556C"/>
    <w:rsid w:val="5752020D"/>
    <w:rsid w:val="57AE52C4"/>
    <w:rsid w:val="58236237"/>
    <w:rsid w:val="58592C6D"/>
    <w:rsid w:val="585D0505"/>
    <w:rsid w:val="58C80A32"/>
    <w:rsid w:val="59177F14"/>
    <w:rsid w:val="59701DD9"/>
    <w:rsid w:val="59B84AF1"/>
    <w:rsid w:val="59EC4941"/>
    <w:rsid w:val="59FB5B74"/>
    <w:rsid w:val="5A1C4FF5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E779C2"/>
    <w:rsid w:val="6C182CBF"/>
    <w:rsid w:val="6C6A2E4B"/>
    <w:rsid w:val="6D094565"/>
    <w:rsid w:val="6DCC231C"/>
    <w:rsid w:val="6E9D2DE6"/>
    <w:rsid w:val="6EC87ECA"/>
    <w:rsid w:val="6EE0324F"/>
    <w:rsid w:val="6EE87DF0"/>
    <w:rsid w:val="6F687C7E"/>
    <w:rsid w:val="6F986A4D"/>
    <w:rsid w:val="6FA97CC9"/>
    <w:rsid w:val="6FB54730"/>
    <w:rsid w:val="6FF9BC78"/>
    <w:rsid w:val="70AE5D59"/>
    <w:rsid w:val="70F6046D"/>
    <w:rsid w:val="718605D1"/>
    <w:rsid w:val="71E72862"/>
    <w:rsid w:val="71EE30A5"/>
    <w:rsid w:val="72120633"/>
    <w:rsid w:val="72381269"/>
    <w:rsid w:val="723E69EA"/>
    <w:rsid w:val="724573AC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5EC1BAC"/>
    <w:rsid w:val="767F4A4A"/>
    <w:rsid w:val="76A14F68"/>
    <w:rsid w:val="770D33A6"/>
    <w:rsid w:val="77567201"/>
    <w:rsid w:val="775871E3"/>
    <w:rsid w:val="776211EA"/>
    <w:rsid w:val="77B86FBD"/>
    <w:rsid w:val="77FF0191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BB6F4D"/>
    <w:rsid w:val="7B101AA1"/>
    <w:rsid w:val="7B5D74C6"/>
    <w:rsid w:val="7B6E5C05"/>
    <w:rsid w:val="7B766513"/>
    <w:rsid w:val="7B7A717E"/>
    <w:rsid w:val="7BC969B6"/>
    <w:rsid w:val="7C12435C"/>
    <w:rsid w:val="7C2E3D5F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  <w:rsid w:val="AFEF243F"/>
    <w:rsid w:val="B9376F37"/>
    <w:rsid w:val="C9E3BC9B"/>
    <w:rsid w:val="CBF3322B"/>
    <w:rsid w:val="D9BD9D67"/>
    <w:rsid w:val="EFBFC49B"/>
    <w:rsid w:val="EFED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9.pn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756</Words>
  <Characters>799</Characters>
  <Lines>33</Lines>
  <Paragraphs>9</Paragraphs>
  <TotalTime>0</TotalTime>
  <ScaleCrop>false</ScaleCrop>
  <LinksUpToDate>false</LinksUpToDate>
  <CharactersWithSpaces>887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2019-12-26T16:30:00Z</dcterms:created>
  <dc:creator>Microsoft Office 用户</dc:creator>
  <cp:lastModifiedBy>丁岩</cp:lastModifiedBy>
  <cp:lastPrinted>2022-09-28T14:53:00Z</cp:lastPrinted>
  <dcterms:modified xsi:type="dcterms:W3CDTF">2022-11-13T17:25:49Z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86948D81F5D645F6A1944E6F5FDBD8FC</vt:lpwstr>
  </property>
</Properties>
</file>