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小四班今日出勤人数2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4人，4人请假。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请假幼儿分别是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蒋翊晗，谭沁，宗韫玉、李璟睿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谌睿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来到教室看到我在分类雪花片，他也动手和老师一起分类起来，都忘记要先放物品喝牛奶了。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王秋瑶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今天似乎遇到什么开心的事情了，她来到教室跟老师说今天爸爸来接我，爸爸过生日，我还给爸爸准备了礼物了。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5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sz w:val="20"/>
                <w:szCs w:val="21"/>
                <w:lang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97790</wp:posOffset>
                  </wp:positionV>
                  <wp:extent cx="2548890" cy="1911985"/>
                  <wp:effectExtent l="0" t="0" r="11430" b="8255"/>
                  <wp:wrapNone/>
                  <wp:docPr id="24" name="图片 24" descr="IMG_20221111_083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21111_0834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sz w:val="20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97790</wp:posOffset>
                  </wp:positionV>
                  <wp:extent cx="2548890" cy="1911985"/>
                  <wp:effectExtent l="0" t="0" r="11430" b="8255"/>
                  <wp:wrapNone/>
                  <wp:docPr id="25" name="图片 25" descr="IMG_20221111_082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21111_0821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户外情况</w:t>
      </w:r>
    </w:p>
    <w:p>
      <w:pPr>
        <w:snapToGrid/>
        <w:spacing w:before="0" w:beforeAutospacing="0" w:after="0" w:afterAutospacing="0" w:line="360" w:lineRule="exact"/>
        <w:ind w:left="0" w:leftChars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今天户外我们混龄游戏，和大哥哥大姐姐一起玩了哦。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42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5240" cy="1915160"/>
                  <wp:effectExtent l="0" t="0" r="5080" b="5080"/>
                  <wp:docPr id="30" name="图片 30" descr="d24584c10f035b56ee03c79ea72b6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24584c10f035b56ee03c79ea72b63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40" cy="191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81580" cy="1861185"/>
                  <wp:effectExtent l="0" t="0" r="2540" b="13335"/>
                  <wp:docPr id="26" name="图片 26" descr="IMG_20221111_095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21111_0958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0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28" name="图片 28" descr="IMG_20221111_10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21111_1000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7940" cy="1925320"/>
                  <wp:effectExtent l="0" t="0" r="7620" b="10160"/>
                  <wp:docPr id="29" name="图片 29" descr="5d0d90c84b7f038a323bfe9d9798a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5d0d90c84b7f038a323bfe9d9798a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集体活动----线条画《南瓜》</w:t>
      </w:r>
    </w:p>
    <w:p>
      <w:pPr>
        <w:rPr>
          <w:rFonts w:hint="eastAsia"/>
          <w:b/>
        </w:rPr>
      </w:pPr>
      <w:r>
        <w:rPr>
          <w:rFonts w:hint="eastAsia"/>
          <w:b/>
        </w:rPr>
        <w:t>教材分析：</w:t>
      </w:r>
    </w:p>
    <w:p>
      <w:pPr>
        <w:ind w:firstLine="411" w:firstLineChars="196"/>
        <w:rPr>
          <w:rFonts w:hint="default" w:eastAsia="宋体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本周主题是蔬菜，你看起来好好吃，幼儿之前认识了各种不同种类的蔬菜，其中对果菜类蔬菜南瓜很感兴趣，所以本节课通过画南瓜加深幼儿对常见蔬菜的认识。</w:t>
      </w:r>
    </w:p>
    <w:p>
      <w:pPr>
        <w:rPr>
          <w:rFonts w:hint="eastAsia"/>
          <w:b/>
        </w:rPr>
      </w:pPr>
      <w:r>
        <w:rPr>
          <w:rFonts w:hint="eastAsia"/>
          <w:b/>
        </w:rPr>
        <w:t>幼儿发展分析：</w:t>
      </w:r>
    </w:p>
    <w:p>
      <w:pPr>
        <w:widowControl/>
        <w:snapToGrid/>
        <w:spacing w:before="0" w:beforeAutospacing="0" w:after="0" w:afterAutospacing="0" w:line="360" w:lineRule="exact"/>
        <w:ind w:firstLine="420" w:firstLineChars="200"/>
        <w:jc w:val="both"/>
        <w:textAlignment w:val="baseline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南瓜是幼儿常见的植物，南瓜大大的造型和暖暖的颜色一直受到幼儿的喜爱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通过绘画活动，使幼儿全方面认识南瓜，培养幼儿对物品观察的方法和习惯。增强幼儿的手眼协调能力。</w:t>
      </w:r>
    </w:p>
    <w:p>
      <w:pPr>
        <w:widowControl/>
        <w:snapToGrid/>
        <w:spacing w:before="0" w:beforeAutospacing="0" w:after="0" w:afterAutospacing="0" w:line="360" w:lineRule="exact"/>
        <w:ind w:firstLine="422" w:firstLineChars="200"/>
        <w:jc w:val="both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张奕涵，申晓文，谌睿，许诺言，周艺天，王若鑫，杨易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小朋友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能把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饭菜都吃光，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丁曼婷，王诺婉，冯欣，徐佳伊，章昕媛，王秋瑶，徐筱晞，李慕妍，郑书韵，胡奕可，刘锦宥，王知霖，徐梓赫，张悦威，阴少帅，王楷博，徐诺</w:t>
      </w:r>
      <w:r>
        <w:rPr>
          <w:rFonts w:hint="eastAsia" w:ascii="宋体" w:hAnsi="宋体"/>
          <w:szCs w:val="21"/>
        </w:rPr>
        <w:t>能用</w:t>
      </w:r>
      <w:r>
        <w:rPr>
          <w:rFonts w:hint="eastAsia" w:ascii="宋体" w:hAnsi="宋体"/>
          <w:szCs w:val="21"/>
          <w:lang w:val="en-US" w:eastAsia="zh-CN"/>
        </w:rPr>
        <w:t>通过不同的线条装饰南瓜，并用明亮的橙色给南瓜涂上好看的颜色</w:t>
      </w:r>
      <w:r>
        <w:rPr>
          <w:rFonts w:hint="eastAsia" w:ascii="宋体" w:hAnsi="宋体"/>
          <w:szCs w:val="21"/>
        </w:rPr>
        <w:t>。</w:t>
      </w:r>
    </w:p>
    <w:p>
      <w:pPr>
        <w:snapToGrid/>
        <w:spacing w:before="0" w:beforeAutospacing="0" w:after="0" w:afterAutospacing="0" w:line="360" w:lineRule="exact"/>
        <w:ind w:firstLine="400" w:firstLineChars="200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5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sz w:val="20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37465</wp:posOffset>
                  </wp:positionV>
                  <wp:extent cx="2566670" cy="1925320"/>
                  <wp:effectExtent l="0" t="0" r="8890" b="10160"/>
                  <wp:wrapNone/>
                  <wp:docPr id="1" name="图片 1" descr="IMG_20221111_15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1111_1511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b w:val="0"/>
                <w:i w:val="0"/>
                <w:caps w:val="0"/>
                <w:spacing w:val="0"/>
                <w:w w:val="100"/>
                <w:sz w:val="2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40640</wp:posOffset>
                  </wp:positionV>
                  <wp:extent cx="2548890" cy="1911985"/>
                  <wp:effectExtent l="0" t="0" r="11430" b="8255"/>
                  <wp:wrapNone/>
                  <wp:docPr id="2" name="图片 2" descr="IMG_20221111_150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1111_1507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ˎ̥" w:hAnsi="ˎ̥" w:cs="宋体"/>
          <w:b/>
          <w:bCs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20333335</wp:posOffset>
            </wp:positionV>
            <wp:extent cx="2964180" cy="2223770"/>
            <wp:effectExtent l="0" t="0" r="7620" b="5080"/>
            <wp:wrapNone/>
            <wp:docPr id="1034" name="图片 9" descr="IMG_20221017_09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IMG_20221017_09283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四、区域游戏</w:t>
      </w: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片段：</w:t>
      </w: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谌睿：我插卡了，我可以玩这个区吗？</w:t>
      </w: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天天：你不能进来玩的。</w:t>
      </w: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谌睿（又指了指插卡区）：我插卡了，可以进这个区玩的</w:t>
      </w: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天天（抬头看了看）：那你可以进来的</w:t>
      </w: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谌睿还没脱鞋进去，就把桌上的蛋糕和盘子全端到了地上</w:t>
      </w: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谌睿：他们都吃完了呀！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36" name="图片 36" descr="IMG_20221111_113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21111_1130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37" name="图片 37" descr="IMG_20221111_113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21111_1132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bookmarkStart w:id="0" w:name="_GoBack"/>
      <w:bookmarkEnd w:id="0"/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进餐情况：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今天吃的饭白米饭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菜是黄瓜炒鸡蛋，百叶卷肉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汤是西湖牛肉羹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今天我们开始了光盘行动，每个光盘的小朋友把代表周五的蓝色雪花片插在自己的小标记上，就完成一次光盘打卡咯。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张奕涵，申晓文，谌睿，许诺言，周艺天，王若鑫，杨易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小朋友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能把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饭菜都吃光，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丁曼婷，王诺婉，冯欣，徐佳伊，章昕媛，王秋瑶，徐筱晞，李慕妍，郑书韵，胡奕可，刘锦宥，王知霖，徐梓赫，张悦威，阴少帅，王楷博，徐诺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吃完一半。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31" name="图片 31" descr="IMG_20221111_110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21111_1109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32" name="图片 32" descr="IMG_20221111_11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21111_11294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我会一口菜一口饭慢慢吃。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吃完饭吃个水果吧。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87930" cy="1865630"/>
                  <wp:effectExtent l="0" t="0" r="11430" b="8890"/>
                  <wp:docPr id="33" name="图片 33" descr="IMG_20221111_113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21111_1131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30" cy="186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35" name="图片 35" descr="IMG_20221111_11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21111_11100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我光盘咯，你光盘了吗？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张悦威，可以开始吃了！</w:t>
            </w:r>
          </w:p>
        </w:tc>
      </w:tr>
    </w:tbl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default" w:ascii="宋体" w:hAnsi="宋体" w:eastAsia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丁曼婷，张奕涵，王诺婉，冯欣，徐佳伊，章昕媛，王若鑫，王秋瑶，徐筱晞，李慕妍，郑书韵，胡奕可，刘锦宥，杨易，王知霖，徐梓赫，谌睿，许诺言，周艺天，张悦威，阴少帅，王楷博，徐诺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睡着了，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申晓文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未睡，王若鑫、徐梓赫醒的比较早，在床上甩汗巾和衣服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numPr>
          <w:ilvl w:val="0"/>
          <w:numId w:val="3"/>
        </w:numPr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今天做核酸的小朋友是徐筱晞，刘锦宥、徐诺。结果出来记得上传。</w:t>
      </w:r>
    </w:p>
    <w:p>
      <w:pPr>
        <w:pStyle w:val="4"/>
        <w:keepLines w:val="0"/>
        <w:widowControl/>
        <w:numPr>
          <w:ilvl w:val="0"/>
          <w:numId w:val="3"/>
        </w:numPr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今天周五，没有延时班，请家长们3:33准时过来接孩子。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7CA5FDC"/>
    <w:multiLevelType w:val="singleLevel"/>
    <w:tmpl w:val="67CA5F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I4NWJjYmQyNTc0ZjNlMTAzNmYwYWRlZWJiY2RhZTc0MiIsInVzZXJDb3VudCI6Nn0="/>
  </w:docVars>
  <w:rsids>
    <w:rsidRoot w:val="00000000"/>
    <w:rsid w:val="09BF1E8A"/>
    <w:rsid w:val="0D090CDC"/>
    <w:rsid w:val="132477B7"/>
    <w:rsid w:val="287249AA"/>
    <w:rsid w:val="2C116EA2"/>
    <w:rsid w:val="42A56447"/>
    <w:rsid w:val="4DC434D2"/>
    <w:rsid w:val="4E557581"/>
    <w:rsid w:val="52883B4D"/>
    <w:rsid w:val="61235C9D"/>
    <w:rsid w:val="779E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1011</Words>
  <Characters>1024</Characters>
  <Paragraphs>83</Paragraphs>
  <TotalTime>2</TotalTime>
  <ScaleCrop>false</ScaleCrop>
  <LinksUpToDate>false</LinksUpToDate>
  <CharactersWithSpaces>1044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2021-10-19T00:10:00Z</cp:lastPrinted>
  <dcterms:modified xsi:type="dcterms:W3CDTF">2022-11-11T10:13:17Z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99352B6F1B3A4F7B8F4DB598FB9D911F</vt:lpwstr>
  </property>
</Properties>
</file>