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大三动态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主题三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金色的秋天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秋天来了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蓝蓝的天空中飘着几片白云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南飞的大雁也多了</w:t>
      </w:r>
      <w:r>
        <w:rPr>
          <w:rFonts w:hint="eastAsia" w:ascii="楷体" w:hAnsi="楷体" w:eastAsia="楷体" w:cs="楷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inline distT="0" distB="0" distL="114300" distR="114300">
            <wp:extent cx="2538730" cy="1692275"/>
            <wp:effectExtent l="0" t="0" r="1270" b="9525"/>
            <wp:docPr id="28" name="图片 28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1722755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今天共来园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35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刘润栋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管浩轩请假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2397125" cy="1800225"/>
            <wp:effectExtent l="0" t="0" r="15875" b="3175"/>
            <wp:docPr id="18" name="图片 18" descr="49A9E6FF-E285-480B-B833-0F3A354F6DE3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9A9E6FF-E285-480B-B833-0F3A354F6DE3_1_105_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2397125" cy="1800225"/>
            <wp:effectExtent l="0" t="0" r="15875" b="3175"/>
            <wp:docPr id="11" name="图片 11" descr="DA1FB857-9BD6-47A6-92D7-3ACA080F797A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A1FB857-9BD6-47A6-92D7-3ACA080F797A_1_105_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小朋友们来园之后先放好水杯与日记本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在门口排队签到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然后进入午睡室自主喝牛奶吃饼干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喝多少倒多少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一口牛奶一口饼干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2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区域游戏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9" name="图片 19" descr="961D1813-BACC-4E94-BC11-D1F7F2164DA1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61D1813-BACC-4E94-BC11-D1F7F2164DA1_1_105_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0" name="图片 20" descr="0F157C02-733E-498E-BD59-35C00A3B017C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F157C02-733E-498E-BD59-35C00A3B017C_1_105_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1" name="图片 21" descr="FEF628C8-7C94-4FDD-90BB-E7018F6151D3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EF628C8-7C94-4FDD-90BB-E7018F6151D3_1_105_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3" name="图片 23" descr="7434539F-5D86-4932-9636-ECE4C34B5258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7434539F-5D86-4932-9636-ECE4C34B5258_1_105_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4" name="图片 24" descr="36C68CC8-7351-48E5-9AF8-1A789BE21DB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36C68CC8-7351-48E5-9AF8-1A789BE21DB4_1_105_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今天区域游戏时间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董奕清来到了图书角看绘本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亚亚和小橘子在美工室画水墨画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王欣玥和肖筱雨在画颜料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姜若瑾和代语涵在科探区玩吹泡泡的游戏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游戏过后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张晨可分享了动物探索机的玩法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ind w:firstLine="641" w:firstLineChars="200"/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03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午餐情况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今天我们吃的是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百叶卷肉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黄瓜炒鸡蛋和鱼丸汤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本周是</w:t>
      </w:r>
      <w:r>
        <w:rPr>
          <w:rFonts w:hint="default" w:eastAsia="宋体" w:cs="宋体" w:asciiTheme="minorAscii" w:hAnsiTheme="minorAscii"/>
          <w:b w:val="0"/>
          <w:bCs w:val="0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张乐祺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负责发餐盘和毛巾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张晨可</w:t>
      </w:r>
      <w:bookmarkStart w:id="0" w:name="_GoBack"/>
      <w:bookmarkEnd w:id="0"/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负责发筷子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章宇馨负责看洗手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3844290</wp:posOffset>
            </wp:positionH>
            <wp:positionV relativeFrom="paragraph">
              <wp:posOffset>1644650</wp:posOffset>
            </wp:positionV>
            <wp:extent cx="1920240" cy="1440180"/>
            <wp:effectExtent l="0" t="0" r="10160" b="7620"/>
            <wp:wrapTopAndBottom/>
            <wp:docPr id="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1742440</wp:posOffset>
            </wp:positionH>
            <wp:positionV relativeFrom="paragraph">
              <wp:posOffset>1644650</wp:posOffset>
            </wp:positionV>
            <wp:extent cx="1920240" cy="1440180"/>
            <wp:effectExtent l="0" t="0" r="10160" b="7620"/>
            <wp:wrapTopAndBottom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-311785</wp:posOffset>
            </wp:positionH>
            <wp:positionV relativeFrom="paragraph">
              <wp:posOffset>1673860</wp:posOffset>
            </wp:positionV>
            <wp:extent cx="1920240" cy="1440180"/>
            <wp:effectExtent l="0" t="0" r="10160" b="7620"/>
            <wp:wrapTopAndBottom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3844290</wp:posOffset>
            </wp:positionH>
            <wp:positionV relativeFrom="paragraph">
              <wp:posOffset>80645</wp:posOffset>
            </wp:positionV>
            <wp:extent cx="1920240" cy="1440180"/>
            <wp:effectExtent l="0" t="0" r="10160" b="7620"/>
            <wp:wrapTopAndBottom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1744345</wp:posOffset>
            </wp:positionH>
            <wp:positionV relativeFrom="paragraph">
              <wp:posOffset>81915</wp:posOffset>
            </wp:positionV>
            <wp:extent cx="1920240" cy="1440180"/>
            <wp:effectExtent l="0" t="0" r="10160" b="7620"/>
            <wp:wrapTopAndBottom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77470</wp:posOffset>
            </wp:positionV>
            <wp:extent cx="1920240" cy="1440180"/>
            <wp:effectExtent l="0" t="0" r="10160" b="7620"/>
            <wp:wrapTopAndBottom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left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317A585A-FC5C-814C-1FD1-6D63C8446AF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E3F3AA5B-0F79-84CE-1FD1-6D63B8BC528D}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BF60DC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AA759D"/>
    <w:rsid w:val="2A0B5EB8"/>
    <w:rsid w:val="2A750533"/>
    <w:rsid w:val="2A833F04"/>
    <w:rsid w:val="2AC6026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506BE"/>
    <w:rsid w:val="2FE51D9B"/>
    <w:rsid w:val="2FF760A9"/>
    <w:rsid w:val="30030473"/>
    <w:rsid w:val="303E2EAA"/>
    <w:rsid w:val="304033DC"/>
    <w:rsid w:val="30A560DE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4CD2D0E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BFF649B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3FD9453B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7E1A43"/>
    <w:rsid w:val="4BAC603C"/>
    <w:rsid w:val="4BFE6267"/>
    <w:rsid w:val="4C431ECB"/>
    <w:rsid w:val="4C621071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DE69A3"/>
    <w:rsid w:val="57FA1FD8"/>
    <w:rsid w:val="57FAF8DB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BE74073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EDD54D3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F9EF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0FF16D"/>
    <w:rsid w:val="6BDA6CA7"/>
    <w:rsid w:val="6BE04BE9"/>
    <w:rsid w:val="6BFDB125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2FB16B2"/>
    <w:rsid w:val="732325D6"/>
    <w:rsid w:val="7334319B"/>
    <w:rsid w:val="73343EB5"/>
    <w:rsid w:val="73B31ED7"/>
    <w:rsid w:val="75B809E6"/>
    <w:rsid w:val="75EFC584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7F997BE"/>
    <w:rsid w:val="78437800"/>
    <w:rsid w:val="789B7A02"/>
    <w:rsid w:val="789F10DE"/>
    <w:rsid w:val="78A4541C"/>
    <w:rsid w:val="797FEE23"/>
    <w:rsid w:val="79BFE76F"/>
    <w:rsid w:val="79FEF4AC"/>
    <w:rsid w:val="7A666F23"/>
    <w:rsid w:val="7AEC4EC4"/>
    <w:rsid w:val="7AFE78A7"/>
    <w:rsid w:val="7B036505"/>
    <w:rsid w:val="7B874D40"/>
    <w:rsid w:val="7BBB4D2B"/>
    <w:rsid w:val="7BE014BB"/>
    <w:rsid w:val="7BFB1B76"/>
    <w:rsid w:val="7BFEDC0F"/>
    <w:rsid w:val="7BFFED1D"/>
    <w:rsid w:val="7C484810"/>
    <w:rsid w:val="7C605FFE"/>
    <w:rsid w:val="7CA13BEE"/>
    <w:rsid w:val="7D3A0B7E"/>
    <w:rsid w:val="7D7CB188"/>
    <w:rsid w:val="7D7F4C58"/>
    <w:rsid w:val="7D9E4B3C"/>
    <w:rsid w:val="7D9FC245"/>
    <w:rsid w:val="7DDE1A77"/>
    <w:rsid w:val="7DE7EEAB"/>
    <w:rsid w:val="7DF937B8"/>
    <w:rsid w:val="7DFE393E"/>
    <w:rsid w:val="7DFF4770"/>
    <w:rsid w:val="7E77F5B5"/>
    <w:rsid w:val="7EA85A3A"/>
    <w:rsid w:val="7EB604C2"/>
    <w:rsid w:val="7EEF34FA"/>
    <w:rsid w:val="7EF730E2"/>
    <w:rsid w:val="7EFD7533"/>
    <w:rsid w:val="7F3D9F0D"/>
    <w:rsid w:val="7F5A0FF2"/>
    <w:rsid w:val="7F7CDB0E"/>
    <w:rsid w:val="7FA60A41"/>
    <w:rsid w:val="7FAAB650"/>
    <w:rsid w:val="7FAF6645"/>
    <w:rsid w:val="7FBF016C"/>
    <w:rsid w:val="7FF3853C"/>
    <w:rsid w:val="7FFF471F"/>
    <w:rsid w:val="7FFF6B8E"/>
    <w:rsid w:val="7FFFA3D3"/>
    <w:rsid w:val="7FFFCF67"/>
    <w:rsid w:val="8FB89798"/>
    <w:rsid w:val="95F31473"/>
    <w:rsid w:val="9DF31691"/>
    <w:rsid w:val="9E3BE5DB"/>
    <w:rsid w:val="9FFFF1D4"/>
    <w:rsid w:val="A7DE11FB"/>
    <w:rsid w:val="AECF5116"/>
    <w:rsid w:val="AFD7370E"/>
    <w:rsid w:val="B3FB117F"/>
    <w:rsid w:val="B5D3966C"/>
    <w:rsid w:val="BAF9969F"/>
    <w:rsid w:val="BBF3349A"/>
    <w:rsid w:val="BEFD2D6E"/>
    <w:rsid w:val="BF776ACD"/>
    <w:rsid w:val="BFF753B5"/>
    <w:rsid w:val="BFF7D512"/>
    <w:rsid w:val="BFF91F21"/>
    <w:rsid w:val="C33DEED3"/>
    <w:rsid w:val="C378D507"/>
    <w:rsid w:val="C63713C0"/>
    <w:rsid w:val="CA6E9705"/>
    <w:rsid w:val="CBBBB109"/>
    <w:rsid w:val="CDFB969B"/>
    <w:rsid w:val="CECB23E2"/>
    <w:rsid w:val="CEDFEE66"/>
    <w:rsid w:val="CEF919F3"/>
    <w:rsid w:val="CFFDF0D3"/>
    <w:rsid w:val="D79F8921"/>
    <w:rsid w:val="D7E9DD29"/>
    <w:rsid w:val="D9F70B7B"/>
    <w:rsid w:val="D9FF11D1"/>
    <w:rsid w:val="DB0F5AB7"/>
    <w:rsid w:val="DDCD9C83"/>
    <w:rsid w:val="DF4FA78F"/>
    <w:rsid w:val="DF7F5523"/>
    <w:rsid w:val="DFEBF6C4"/>
    <w:rsid w:val="E1FE50CC"/>
    <w:rsid w:val="E5F735AF"/>
    <w:rsid w:val="E5FFA22B"/>
    <w:rsid w:val="E9F4DB79"/>
    <w:rsid w:val="EBB7D953"/>
    <w:rsid w:val="ECE629F6"/>
    <w:rsid w:val="EF7561E4"/>
    <w:rsid w:val="EFB22932"/>
    <w:rsid w:val="EFBDAC83"/>
    <w:rsid w:val="EFEBE02D"/>
    <w:rsid w:val="F77CCD89"/>
    <w:rsid w:val="F7DBFB42"/>
    <w:rsid w:val="F7DD4549"/>
    <w:rsid w:val="F7FB1EE6"/>
    <w:rsid w:val="F8EEEB0E"/>
    <w:rsid w:val="FA73D695"/>
    <w:rsid w:val="FAE66569"/>
    <w:rsid w:val="FBEFB47E"/>
    <w:rsid w:val="FBF37954"/>
    <w:rsid w:val="FD6C4245"/>
    <w:rsid w:val="FD7EFE2E"/>
    <w:rsid w:val="FDFE6930"/>
    <w:rsid w:val="FEEFF1DC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3">
    <w:name w:val="Plain Table 1"/>
    <w:basedOn w:val="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2</TotalTime>
  <ScaleCrop>false</ScaleCrop>
  <LinksUpToDate>false</LinksUpToDate>
  <CharactersWithSpaces>1223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2021-10-06T21:50:00Z</dcterms:created>
  <dc:creator>jisha</dc:creator>
  <cp:lastModifiedBy>陈丶清凉</cp:lastModifiedBy>
  <dcterms:modified xsi:type="dcterms:W3CDTF">2022-11-11T12:35:43Z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D272A51934BEA88B1FD16D63BAE74B2A</vt:lpwstr>
  </property>
  <property fmtid="{D5CDD505-2E9C-101B-9397-08002B2CF9AE}" pid="4" name="commondata">
    <vt:lpwstr>eyJoZGlkIjoiYmRlYzM1NzQ3ODU1OGI0Nzg3MDBkZDYzZGJmZGQ3OTQifQ==</vt:lpwstr>
  </property>
</Properties>
</file>