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1"/>
        </w:rPr>
      </w:pPr>
      <w:bookmarkStart w:id="0" w:name="_GoBack"/>
      <w:bookmarkEnd w:id="0"/>
      <w:r>
        <w:rPr>
          <w:rFonts w:hint="eastAsia" w:ascii="黑体" w:hAnsi="黑体" w:eastAsia="黑体" w:cs="黑体"/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-148590</wp:posOffset>
                </wp:positionV>
                <wp:extent cx="6103620" cy="92900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929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11.10日动态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入园篇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孩子们早上基本都会自己插卡进行入园登记，主动和老师问好，很棒哦！希望你们继续保持哦！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集体活动篇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美术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美丽的树叶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》</w:t>
                            </w:r>
                          </w:p>
                          <w:p>
                            <w:pPr>
                              <w:widowControl/>
                              <w:ind w:firstLine="420" w:firstLineChars="200"/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《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</w:rPr>
                              <w:t>这是一节用树叶来拓印的美术活动。拓印，也称"拓石"，就是把石碑或器物上的文字或图画印在纸上。也可用纸紧覆在物体（如植物的叶等）表面，将其纹理结构打拓在纸上。本次活动主要是让幼儿通过欣赏秋天树叶的色彩美，形态美，并用拓印的方式感知树叶的形状、纹路，让幼儿在绘画活动中充分拓展想象力和创造力，感受拓印画这种新的美术表现形式带来的快乐体验。</w:t>
                            </w:r>
                          </w:p>
                          <w:p>
                            <w:pPr>
                              <w:widowControl/>
                              <w:spacing w:line="300" w:lineRule="exact"/>
                              <w:ind w:firstLine="420" w:firstLineChars="200"/>
                              <w:jc w:val="left"/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3390" cy="1292225"/>
                                  <wp:effectExtent l="0" t="0" r="13970" b="3175"/>
                                  <wp:docPr id="3" name="图片 3" descr="C:\Users\13721\Desktop\IMG_7159.JPGIMG_7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13721\Desktop\IMG_7159.JPGIMG_71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3390" cy="1292860"/>
                                  <wp:effectExtent l="0" t="0" r="13970" b="2540"/>
                                  <wp:docPr id="4" name="图片 4" descr="IMG_7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71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3390" cy="1292225"/>
                                  <wp:effectExtent l="0" t="0" r="13970" b="3175"/>
                                  <wp:docPr id="6" name="图片 6" descr="C:\Users\13721\Desktop\IMG_7160.JPGIMG_7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13721\Desktop\IMG_7160.JPGIMG_71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3390" cy="1292225"/>
                                  <wp:effectExtent l="0" t="0" r="13970" b="3175"/>
                                  <wp:docPr id="8" name="图片 8" descr="C:\Users\13721\Desktop\IMG_7161.JPGIMG_7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C:\Users\13721\Desktop\IMG_7161.JPGIMG_71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3390" cy="1292225"/>
                                  <wp:effectExtent l="0" t="0" r="13970" b="3175"/>
                                  <wp:docPr id="10" name="图片 10" descr="C:\Users\13721\Desktop\IMG_7168.JPGIMG_7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\Users\13721\Desktop\IMG_7168.JPGIMG_71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3390" cy="1292225"/>
                                  <wp:effectExtent l="0" t="0" r="13970" b="3175"/>
                                  <wp:docPr id="7" name="图片 7" descr="C:\Users\13721\Desktop\IMG_7169.JPGIMG_7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\Users\13721\Desktop\IMG_7169.JPGIMG_71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3390" cy="1292225"/>
                                  <wp:effectExtent l="0" t="0" r="13970" b="3175"/>
                                  <wp:docPr id="9" name="图片 9" descr="C:\Users\13721\Desktop\IMG_7170.JPGIMG_7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:\Users\13721\Desktop\IMG_7170.JPGIMG_71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3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widowControl/>
                              <w:spacing w:line="380" w:lineRule="exac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孩子们在本次活动中能积极参与进来，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</w:rPr>
                              <w:t>能够在树叶上较均匀地涂颜色并印画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</w:rPr>
                              <w:t>喜欢参加美术拓印活动，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  <w:lang w:val="en-US" w:eastAsia="zh-CN"/>
                              </w:rPr>
                              <w:t>尝试发现美和</w:t>
                            </w:r>
                            <w:r>
                              <w:rPr>
                                <w:rFonts w:hint="eastAsia" w:ascii="宋体" w:hAnsi="宋体" w:cs="宋体"/>
                                <w:kern w:val="0"/>
                                <w:szCs w:val="21"/>
                              </w:rPr>
                              <w:t>表现美。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分享交流篇</w:t>
                            </w:r>
                          </w:p>
                          <w:p>
                            <w:pPr>
                              <w:ind w:firstLine="420"/>
                              <w:jc w:val="left"/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今天区域结束后，孩子们进行分享交流今天的游戏玩法和遇到的问题，表现很棒哦！</w:t>
                            </w:r>
                          </w:p>
                          <w:p>
                            <w:pPr>
                              <w:ind w:firstLine="420"/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316480" cy="1384935"/>
                                  <wp:effectExtent l="0" t="0" r="0" b="1905"/>
                                  <wp:docPr id="1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6480" cy="1384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9pt;margin-top:-11.7pt;height:731.5pt;width:480.6pt;z-index:-251657216;mso-width-relative:page;mso-height-relative:page;" filled="f" stroked="f" coordsize="21600,21600" o:gfxdata="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hmfJ3AAAAAwBAAAPAAAAAAAAAAEAIAAAACIAAABk&#10;cnMvZG93bnJldi54bWxQSwECFAAUAAAACACHTuJAHz4bej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11.10日动态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入园篇</w:t>
                      </w: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 孩子们早上基本都会自己插卡进行入园登记，主动和老师问好，很棒哦！希望你们继续保持哦！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集体活动篇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美术</w:t>
                      </w: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《</w:t>
                      </w: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美丽的树叶</w:t>
                      </w: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》</w:t>
                      </w:r>
                    </w:p>
                    <w:p>
                      <w:pPr>
                        <w:widowControl/>
                        <w:ind w:firstLine="420" w:firstLineChars="200"/>
                        <w:rPr>
                          <w:rFonts w:hint="eastAsia" w:ascii="宋体" w:hAnsi="宋体" w:cs="宋体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《</w:t>
                      </w:r>
                      <w:r>
                        <w:rPr>
                          <w:rFonts w:hint="eastAsia" w:ascii="宋体" w:hAnsi="宋体" w:cs="宋体"/>
                          <w:kern w:val="0"/>
                          <w:szCs w:val="21"/>
                        </w:rPr>
                        <w:t>这是一节用树叶来拓印的美术活动。拓印，也称"拓石"，就是把石碑或器物上的文字或图画印在纸上。也可用纸紧覆在物体（如植物的叶等）表面，将其纹理结构打拓在纸上。本次活动主要是让幼儿通过欣赏秋天树叶的色彩美，形态美，并用拓印的方式感知树叶的形状、纹路，让幼儿在绘画活动中充分拓展想象力和创造力，感受拓印画这种新的美术表现形式带来的快乐体验。</w:t>
                      </w:r>
                    </w:p>
                    <w:p>
                      <w:pPr>
                        <w:widowControl/>
                        <w:spacing w:line="300" w:lineRule="exact"/>
                        <w:ind w:firstLine="420" w:firstLineChars="200"/>
                        <w:jc w:val="left"/>
                        <w:rPr>
                          <w:rFonts w:hint="eastAsia" w:ascii="宋体" w:hAnsi="宋体" w:cs="宋体"/>
                          <w:kern w:val="0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1723390" cy="1292225"/>
                            <wp:effectExtent l="0" t="0" r="13970" b="3175"/>
                            <wp:docPr id="3" name="图片 3" descr="C:\Users\13721\Desktop\IMG_7159.JPGIMG_7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13721\Desktop\IMG_7159.JPGIMG_71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1723390" cy="1292860"/>
                            <wp:effectExtent l="0" t="0" r="13970" b="2540"/>
                            <wp:docPr id="4" name="图片 4" descr="IMG_7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71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1723390" cy="1292225"/>
                            <wp:effectExtent l="0" t="0" r="13970" b="3175"/>
                            <wp:docPr id="6" name="图片 6" descr="C:\Users\13721\Desktop\IMG_7160.JPGIMG_7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13721\Desktop\IMG_7160.JPGIMG_71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1723390" cy="1292225"/>
                            <wp:effectExtent l="0" t="0" r="13970" b="3175"/>
                            <wp:docPr id="8" name="图片 8" descr="C:\Users\13721\Desktop\IMG_7161.JPGIMG_7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C:\Users\13721\Desktop\IMG_7161.JPGIMG_71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1723390" cy="1292225"/>
                            <wp:effectExtent l="0" t="0" r="13970" b="3175"/>
                            <wp:docPr id="10" name="图片 10" descr="C:\Users\13721\Desktop\IMG_7168.JPGIMG_7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\Users\13721\Desktop\IMG_7168.JPGIMG_71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1723390" cy="1292225"/>
                            <wp:effectExtent l="0" t="0" r="13970" b="3175"/>
                            <wp:docPr id="7" name="图片 7" descr="C:\Users\13721\Desktop\IMG_7169.JPGIMG_7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\Users\13721\Desktop\IMG_7169.JPGIMG_71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drawing>
                          <wp:inline distT="0" distB="0" distL="114300" distR="114300">
                            <wp:extent cx="1723390" cy="1292225"/>
                            <wp:effectExtent l="0" t="0" r="13970" b="3175"/>
                            <wp:docPr id="9" name="图片 9" descr="C:\Users\13721\Desktop\IMG_7170.JPGIMG_7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:\Users\13721\Desktop\IMG_7170.JPGIMG_71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3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widowControl/>
                        <w:spacing w:line="380" w:lineRule="exac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    孩子们在本次活动中能积极参与进来，</w:t>
                      </w:r>
                      <w:r>
                        <w:rPr>
                          <w:rFonts w:hint="eastAsia" w:ascii="宋体" w:hAnsi="宋体" w:cs="宋体"/>
                          <w:kern w:val="0"/>
                          <w:szCs w:val="21"/>
                        </w:rPr>
                        <w:t>能够在树叶上较均匀地涂颜色并印画</w:t>
                      </w:r>
                      <w:r>
                        <w:rPr>
                          <w:rFonts w:hint="eastAsia" w:ascii="宋体" w:hAnsi="宋体" w:cs="宋体"/>
                          <w:kern w:val="0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宋体" w:hAnsi="宋体" w:cs="宋体"/>
                          <w:kern w:val="0"/>
                          <w:szCs w:val="21"/>
                        </w:rPr>
                        <w:t>喜欢参加美术拓印活动，</w:t>
                      </w:r>
                      <w:r>
                        <w:rPr>
                          <w:rFonts w:hint="eastAsia" w:ascii="宋体" w:hAnsi="宋体" w:cs="宋体"/>
                          <w:kern w:val="0"/>
                          <w:szCs w:val="21"/>
                          <w:lang w:val="en-US" w:eastAsia="zh-CN"/>
                        </w:rPr>
                        <w:t>尝试发现美和</w:t>
                      </w:r>
                      <w:r>
                        <w:rPr>
                          <w:rFonts w:hint="eastAsia" w:ascii="宋体" w:hAnsi="宋体" w:cs="宋体"/>
                          <w:kern w:val="0"/>
                          <w:szCs w:val="21"/>
                        </w:rPr>
                        <w:t>表现美。</w:t>
                      </w:r>
                    </w:p>
                    <w:p>
                      <w:pPr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分享交流篇</w:t>
                      </w:r>
                    </w:p>
                    <w:p>
                      <w:pPr>
                        <w:ind w:firstLine="420"/>
                        <w:jc w:val="left"/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今天区域结束后，孩子们进行分享交流今天的游戏玩法和遇到的问题，表现很棒哦！</w:t>
                      </w:r>
                    </w:p>
                    <w:p>
                      <w:pPr>
                        <w:ind w:firstLine="420"/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316480" cy="1384935"/>
                            <wp:effectExtent l="0" t="0" r="0" b="1905"/>
                            <wp:docPr id="1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6480" cy="1384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</w:rPr>
      </w:pPr>
    </w:p>
    <w:p>
      <w:pPr>
        <w:rPr>
          <w:rFonts w:hint="eastAsia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  </w:t>
      </w:r>
    </w:p>
    <w:p>
      <w:pPr>
        <w:rPr>
          <w:rFonts w:hint="eastAsia" w:ascii="黑体" w:hAnsi="黑体" w:eastAsia="黑体" w:cs="黑体"/>
          <w:sz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今天的午餐是</w:t>
      </w:r>
      <w:r>
        <w:rPr>
          <w:rFonts w:hint="eastAsia" w:ascii="宋体" w:hAnsi="宋体" w:eastAsia="宋体"/>
          <w:szCs w:val="21"/>
          <w:lang w:val="en-US" w:eastAsia="zh-CN"/>
        </w:rPr>
        <w:t>百叶卷肉</w:t>
      </w:r>
      <w:r>
        <w:rPr>
          <w:rFonts w:hint="eastAsia" w:ascii="宋体" w:hAnsi="宋体" w:eastAsia="宋体"/>
          <w:szCs w:val="21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黄瓜鸡蛋，鱼丸菠菜汤</w:t>
      </w:r>
      <w:r>
        <w:rPr>
          <w:rFonts w:hint="eastAsia" w:ascii="宋体" w:hAnsi="宋体" w:eastAsia="宋体"/>
          <w:szCs w:val="21"/>
        </w:rPr>
        <w:t>。</w:t>
      </w:r>
    </w:p>
    <w:p>
      <w:pPr>
        <w:spacing w:line="360" w:lineRule="exact"/>
        <w:ind w:firstLine="420" w:firstLineChars="200"/>
      </w:pPr>
      <w:r>
        <w:rPr>
          <w:rFonts w:hint="eastAsia" w:ascii="宋体" w:hAnsi="宋体" w:eastAsia="宋体"/>
          <w:szCs w:val="21"/>
        </w:rPr>
        <w:t>小朋友们整体的午睡情况都很好，早早的就进入梦乡啦</w:t>
      </w:r>
      <w:r>
        <w:rPr>
          <w:rFonts w:hint="eastAsia" w:ascii="宋体" w:hAnsi="宋体" w:eastAsia="宋体"/>
          <w:szCs w:val="21"/>
          <w:lang w:eastAsia="zh-CN"/>
        </w:rPr>
        <w:t>！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240" w:lineRule="auto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125095</wp:posOffset>
            </wp:positionV>
            <wp:extent cx="4604385" cy="5146040"/>
            <wp:effectExtent l="0" t="0" r="13335" b="5080"/>
            <wp:wrapNone/>
            <wp:docPr id="5" name="图片 5" descr="C:\Users\13721\Desktop\IMG_7183.JPGIMG_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IMG_7183.JPGIMG_718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F730CE1"/>
    <w:rsid w:val="1ECB3DE1"/>
    <w:rsid w:val="251D1178"/>
    <w:rsid w:val="498F6A09"/>
    <w:rsid w:val="4F2144EE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3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2022-11-11T04:35:48Z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442ABF1ECAF0486D962B365FB16A9185</vt:lpwstr>
  </property>
</Properties>
</file>