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2022.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五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晴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小四班今日出勤人数2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2人，6人请假。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 xml:space="preserve">        请假幼儿分别是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张奕涵，申晓文，谭沁，许诺言，宗韫玉、胡奕可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1"/>
        </w:rPr>
      </w:pPr>
      <w:bookmarkStart w:id="0" w:name="_GoBack"/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入园：今天幼儿来园比较早，8点20之前就已经有小朋友来班级啦，今天天气比</w:t>
      </w:r>
      <w:bookmarkEnd w:id="0"/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较凉，小朋友们要多穿点衣服哦。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 xml:space="preserve">        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王秋瑶、王诺婉、郑书韵、王若鑫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能放水杯的时候能主动绕好杯带。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 xml:space="preserve">        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刘锦宥：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老师，我帮你把小朋友们的区域牌都放回去吧。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 xml:space="preserve">       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 xml:space="preserve"> 李慕妍：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今天的牛奶好香，我想多喝一杯。</w:t>
      </w:r>
    </w:p>
    <w:p>
      <w:pPr>
        <w:snapToGrid/>
        <w:spacing w:before="0" w:beforeAutospacing="0" w:after="0" w:afterAutospacing="0" w:line="240" w:lineRule="auto"/>
        <w:ind w:firstLine="843" w:firstLineChars="4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杨易：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老师，早上好，今天好冷啊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tbl>
      <w:tblPr>
        <w:tblStyle w:val="6"/>
        <w:tblpPr w:leftFromText="180" w:rightFromText="180" w:vertAnchor="text" w:horzAnchor="page" w:tblpX="1995" w:tblpY="41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603500" cy="1952625"/>
                  <wp:effectExtent l="0" t="0" r="2540" b="13335"/>
                  <wp:docPr id="5" name="图片 5" descr="IMG_20221104_08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21104_08202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60350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94610" cy="1945640"/>
                  <wp:effectExtent l="0" t="0" r="11430" b="5080"/>
                  <wp:docPr id="6" name="图片 6" descr="IMG_20221104_081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21104_08143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610" cy="19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户外情况</w:t>
      </w:r>
    </w:p>
    <w:p>
      <w:pPr>
        <w:snapToGrid/>
        <w:spacing w:before="0" w:beforeAutospacing="0" w:after="0" w:afterAutospacing="0" w:line="360" w:lineRule="exact"/>
        <w:ind w:left="0" w:leftChars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今天我们玩了会攀爬网，小朋友们下滑滑梯的时候要注意安全哦。</w:t>
      </w:r>
    </w:p>
    <w:p>
      <w:pPr>
        <w:snapToGrid/>
        <w:spacing w:before="0" w:beforeAutospacing="0" w:after="0" w:afterAutospacing="0" w:line="360" w:lineRule="exact"/>
        <w:ind w:left="0" w:leftChars="0" w:firstLine="422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丁曼婷，王诺婉，冯欣，徐佳伊，章昕媛，王若鑫，王秋瑶，徐筱晞，李慕妍，郑书韵，蒋翊晗，刘锦宥，杨易，李璟睿，徐梓赫，周艺天，阴少帅，王楷博，徐诺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能注意安全，排好队一个跟着一个玩。</w:t>
      </w:r>
    </w:p>
    <w:tbl>
      <w:tblPr>
        <w:tblStyle w:val="6"/>
        <w:tblpPr w:leftFromText="180" w:rightFromText="180" w:vertAnchor="text" w:horzAnchor="page" w:tblpX="1995" w:tblpY="41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7" name="图片 7" descr="IMG_20221104_115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21104_11501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8" name="图片 8" descr="IMG_20221104_114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21104_11490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0"/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</w:rPr>
      </w:pPr>
    </w:p>
    <w:p>
      <w:pPr>
        <w:widowControl w:val="0"/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1"/>
        </w:rPr>
      </w:pPr>
    </w:p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/>
          <w:b w:val="0"/>
          <w:i w:val="0"/>
          <w:caps w:val="0"/>
          <w:spacing w:val="0"/>
          <w:w w:val="100"/>
          <w:sz w:val="20"/>
          <w:szCs w:val="21"/>
          <w:lang w:eastAsia="zh-CN"/>
        </w:rPr>
      </w:pPr>
    </w:p>
    <w:p>
      <w:pPr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eastAsia" w:ascii="ˎ̥" w:hAnsi="ˎ̥" w:cs="宋体"/>
          <w:b/>
          <w:bCs/>
          <w:i w:val="0"/>
          <w:caps w:val="0"/>
          <w:spacing w:val="0"/>
          <w:w w:val="100"/>
          <w:kern w:val="0"/>
          <w:sz w:val="20"/>
          <w:szCs w:val="21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20333335</wp:posOffset>
            </wp:positionV>
            <wp:extent cx="2964180" cy="2223770"/>
            <wp:effectExtent l="0" t="0" r="7620" b="5080"/>
            <wp:wrapNone/>
            <wp:docPr id="1034" name="图片 9" descr="IMG_20221017_092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9" descr="IMG_20221017_092831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22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四、区域游戏</w:t>
      </w:r>
    </w:p>
    <w:p>
      <w:pPr>
        <w:snapToGrid/>
        <w:spacing w:before="0" w:beforeAutospacing="0" w:after="0" w:afterAutospacing="0" w:line="360" w:lineRule="exact"/>
        <w:ind w:left="0" w:leftChars="0" w:firstLine="420" w:firstLineChars="200"/>
        <w:jc w:val="left"/>
        <w:textAlignment w:val="baseline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今天区域活动，大部分小朋友都玩的很好，而且都能做出作品，区域结束后有几个小朋友没有收拾好玩具就离开了，下次可一定要记得把玩具宝宝送回家哦。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4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lang w:eastAsia="zh-CN"/>
              </w:rPr>
              <w:drawing>
                <wp:inline distT="0" distB="0" distL="114300" distR="114300">
                  <wp:extent cx="2520315" cy="1890395"/>
                  <wp:effectExtent l="0" t="0" r="9525" b="14605"/>
                  <wp:docPr id="11" name="图片 11" descr="IMG_20221104_091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21104_09135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9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lang w:eastAsia="zh-CN"/>
              </w:rPr>
              <w:drawing>
                <wp:inline distT="0" distB="0" distL="114300" distR="114300">
                  <wp:extent cx="2505075" cy="1879600"/>
                  <wp:effectExtent l="0" t="0" r="9525" b="10160"/>
                  <wp:docPr id="10" name="图片 10" descr="IMG_20221104_091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21104_0914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18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4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lang w:eastAsia="zh-CN"/>
              </w:rPr>
              <w:drawing>
                <wp:inline distT="0" distB="0" distL="114300" distR="114300">
                  <wp:extent cx="2520315" cy="1890395"/>
                  <wp:effectExtent l="0" t="0" r="9525" b="14605"/>
                  <wp:docPr id="9" name="图片 9" descr="IMG_20221104_091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21104_09170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9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lang w:eastAsia="zh-CN"/>
              </w:rPr>
              <w:drawing>
                <wp:inline distT="0" distB="0" distL="114300" distR="114300">
                  <wp:extent cx="2520315" cy="1890395"/>
                  <wp:effectExtent l="0" t="0" r="9525" b="14605"/>
                  <wp:docPr id="12" name="图片 12" descr="IMG_20221104_092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21104_09274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189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生活篇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/>
          <w:b w:val="0"/>
          <w:i w:val="0"/>
          <w:caps w:val="0"/>
          <w:spacing w:val="0"/>
          <w:w w:val="100"/>
          <w:sz w:val="20"/>
        </w:rPr>
      </w:pP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</w:rPr>
        <w:t>进餐情况：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今天吃的饭是胡萝卜饭，菜是糖醋排骨，莴苣炒腐竹，汤是生菜油面筋汤。</w:t>
      </w: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徐佳伊，王秋瑶，王若鑫，徐梓赫，谌睿，阴少帅，周艺天，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小朋友</w:t>
      </w:r>
      <w:r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能把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饭菜都吃光咯，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丁曼婷，王诺婉，冯欣，章昕媛，徐筱晞，李慕妍，郑书韵，蒋翊晗，刘锦宥，杨易，李璟睿，王知霖，张悦威，王楷博，徐诺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  <w:t>都剩菜了！</w:t>
      </w:r>
    </w:p>
    <w:p>
      <w:pPr>
        <w:snapToGrid/>
        <w:spacing w:before="0" w:beforeAutospacing="0" w:after="0" w:afterAutospacing="0" w:line="300" w:lineRule="exact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300" w:lineRule="exact"/>
        <w:ind w:firstLine="420"/>
        <w:jc w:val="both"/>
        <w:textAlignment w:val="baseline"/>
        <w:rPr>
          <w:rFonts w:hint="default" w:ascii="宋体" w:hAnsi="宋体" w:cs="宋体"/>
          <w:b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午睡情况：</w:t>
      </w:r>
    </w:p>
    <w:p>
      <w:pPr>
        <w:snapToGrid/>
        <w:spacing w:before="0" w:beforeAutospacing="0" w:after="0" w:afterAutospacing="0" w:line="240" w:lineRule="auto"/>
        <w:ind w:firstLine="422" w:firstLineChars="200"/>
        <w:jc w:val="both"/>
        <w:textAlignment w:val="baseline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</w:rPr>
        <w:t>丁曼婷，王诺婉，冯欣，徐佳伊，章昕媛，王若鑫，王秋瑶，徐筱晞，李慕妍，郑书韵，刘锦宥，杨易，李璟睿，王知霖，徐梓赫，谌睿，周艺天，张悦威，阴少帅，王楷博</w:t>
      </w: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睡着了，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郑书韵、徐梓赫、</w:t>
      </w: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1"/>
          <w:szCs w:val="21"/>
        </w:rPr>
        <w:t>徐诺</w:t>
      </w:r>
      <w:r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1"/>
          <w:szCs w:val="21"/>
          <w:lang w:val="en-US" w:eastAsia="zh-CN"/>
        </w:rPr>
        <w:t>未睡。</w:t>
      </w: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tbl>
      <w:tblPr>
        <w:tblStyle w:val="6"/>
        <w:tblpPr w:leftFromText="180" w:rightFromText="180" w:vertAnchor="text" w:horzAnchor="page" w:tblpX="1995" w:tblpY="415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5" name="图片 15" descr="IMG_20221104_134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21104_13473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6" name="图片 16" descr="IMG_20221104_134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21104_13471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pStyle w:val="4"/>
        <w:keepLines w:val="0"/>
        <w:widowControl/>
        <w:numPr>
          <w:ilvl w:val="0"/>
          <w:numId w:val="1"/>
        </w:numPr>
        <w:suppressLineNumbers w:val="0"/>
        <w:snapToGrid/>
        <w:spacing w:before="0" w:beforeAutospacing="0" w:after="0" w:afterAutospacing="0" w:line="400" w:lineRule="exact"/>
        <w:ind w:left="0" w:leftChars="0" w:right="0" w:firstLine="422" w:firstLineChars="0"/>
        <w:jc w:val="left"/>
        <w:textAlignment w:val="baseline"/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温馨提示：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 今天星期五，不上延时班，请大家3:33来园接孩子哦，另外今天统一带被子回家晾晒，大家提前十分钟到门口领被子。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今天做核酸的宝贝记得上传核酸结果哦！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312" w:beforeAutospacing="1" w:after="312" w:afterAutospacing="1" w:line="240" w:lineRule="auto"/>
        <w:ind w:left="0" w:right="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iwiaGRpZCI6IjFjZTA1NTA3YWZlNDM2OTI4ZTBhMGZiYjlkYWExMjgwIiwidXNlckNvdW50IjoxfQ=="/>
  </w:docVars>
  <w:rsids>
    <w:rsidRoot w:val="00000000"/>
    <w:rsid w:val="10294DE6"/>
    <w:rsid w:val="255C3815"/>
    <w:rsid w:val="3C743A7D"/>
    <w:rsid w:val="4E557581"/>
    <w:rsid w:val="52883B4D"/>
    <w:rsid w:val="61235C9D"/>
    <w:rsid w:val="77FF2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713</Words>
  <Characters>726</Characters>
  <Paragraphs>83</Paragraphs>
  <TotalTime>1</TotalTime>
  <ScaleCrop>false</ScaleCrop>
  <LinksUpToDate>false</LinksUpToDate>
  <CharactersWithSpaces>762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2021-10-19T00:10:00Z</cp:lastPrinted>
  <dcterms:modified xsi:type="dcterms:W3CDTF">2022-11-06T09:35:10Z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10850F2BC66B4D519D8CD11304A1F69A</vt:lpwstr>
  </property>
</Properties>
</file>