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2022.11.8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蔬菜，你看起来真好吃！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有8位小朋友来园，14位小朋友参加亲子游，6位小朋友请假不来园！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今天来园后在老师的提醒下都能够自主绕杯带放进水杯车哦！看，一个个小能手表现很棒哦！喝完牛奶后就自主插区域游戏喽~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</w:t>
      </w:r>
    </w:p>
    <w:p>
      <w:pPr>
        <w:numPr>
          <w:ilvl w:val="0"/>
          <w:numId w:val="2"/>
        </w:numPr>
        <w:ind w:left="420" w:leftChars="0" w:firstLine="0" w:firstLineChars="0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在园活动</w:t>
      </w:r>
    </w:p>
    <w:p>
      <w:pPr>
        <w:numPr>
          <w:numId w:val="0"/>
        </w:numPr>
        <w:ind w:firstLine="420" w:firstLineChars="200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在园的孩子们分享了一本绘本，所有的孩子都能够认证倾听，积极举手表达自己看到的内容，大家积极举手的样子真的很神气。</w:t>
      </w:r>
    </w:p>
    <w:p>
      <w:pPr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5D45D68C78A3EF5BBA29C40F56AE2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D45D68C78A3EF5BBA29C40F56AE21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F20941EA5B64D66AB58BFBC0A42ED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20941EA5B64D66AB58BFBC0A42EDC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0" w:firstLineChars="0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亲子游活动</w:t>
      </w:r>
    </w:p>
    <w:p>
      <w:pPr>
        <w:numPr>
          <w:numId w:val="0"/>
        </w:numPr>
        <w:ind w:firstLine="420" w:firstLineChars="200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今天我们去太湖湾露营谷进行了亲子游活动，上午我们进行了拓展活动，家长们都能够和孩子们共同努力，在增进亲子关系的同时，还增强了一定的集体荣誉感，在大家的努力下，我们小四班在两个项目中都获得了第一名。在下午自由的环节，大家也都愉快的游戏着。期待着下次的相约相聚！</w:t>
      </w:r>
    </w:p>
    <w:p>
      <w:pPr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C:/Users/ADMINI~1/AppData/Local/Temp/picturecompress_2022110919442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~1/AppData/Local/Temp/picturecompress_20221109194427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C:/Users/ADMINI~1/AppData/Local/Temp/picturecompress_20221109194427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~1/AppData/Local/Temp/picturecompress_20221109194427/output_2.jpgoutput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C:/Users/ADMINI~1/AppData/Local/Temp/picturecompress_20221109194427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~1/AppData/Local/Temp/picturecompress_20221109194427/output_4.jpgoutput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C:/Users/ADMINI~1/AppData/Local/Temp/picturecompress_20221109194427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~1/AppData/Local/Temp/picturecompress_20221109194427/output_3.jpgoutput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C:/Users/ADMINI~1/AppData/Local/Temp/picturecompress_20221109194427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~1/AppData/Local/Temp/picturecompress_20221109194427/output_5.jpgoutput_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C:/Users/ADMINI~1/AppData/Local/Temp/picturecompress_20221109194427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~1/AppData/Local/Temp/picturecompress_20221109194427/output_6.jpgoutput_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C:/Users/ADMINI~1/AppData/Local/Temp/picturecompress_20221109194427/output_7.jpgoutpu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~1/AppData/Local/Temp/picturecompress_20221109194427/output_7.jpgoutput_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t xml:space="preserve">       </w:t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C:/Users/ADMINI~1/AppData/Local/Temp/picturecompress_20221109194427/output_8.jpgoutpu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~1/AppData/Local/Temp/picturecompress_20221109194427/output_8.jpgoutput_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t xml:space="preserve">       </w:t>
      </w: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D22DFE0C14F4670696BF9A15E6F24E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22DFE0C14F4670696BF9A15E6F24EC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A77DA179954DAAFB8615B5A538737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77DA179954DAAFB8615B5A5387376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我最喜欢在美工区进行彩泥游戏啦。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小小厨师上线，撒点调料更好吃。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D1976031F1C6B9A5C894BBA129D45E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1976031F1C6B9A5C894BBA129D45EA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6D1D4AB15BE8DB25C1CE36878602F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D1D4AB15BE8DB25C1CE36878602FE0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照顾娃娃穿衣服我最行。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看我的作品多棒呀。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今天我们吃的是：鱼香肉丝、清炒西蓝花，喝的是香菜鸡蛋羹。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1.有关自主穿脱衣物、整理衣物大家也要坚持在家练习哦~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2.《快乐家园》还没有带来的记得带来哦！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3.119消防安全作业记得点击完成。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4.《蔬菜大调查》表格带来幼儿园哦~</w:t>
      </w:r>
      <w:bookmarkStart w:id="0" w:name="_GoBack"/>
      <w:bookmarkEnd w:id="0"/>
    </w:p>
    <w:sectPr>
      <w:headerReference r:id="rId3" w:type="default"/>
      <w:pgSz w:w="11906" w:h="16838"/>
      <w:pgMar w:top="1440" w:right="1800" w:bottom="49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CB115F"/>
    <w:multiLevelType w:val="singleLevel"/>
    <w:tmpl w:val="9CCB115F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20" w:leftChars="0" w:firstLine="0" w:firstLineChars="0"/>
      </w:pPr>
    </w:lvl>
  </w:abstractNum>
  <w:abstractNum w:abstractNumId="1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IwMDBkY2QxNzQ2ZjM2YTVjYWVmOTQ2YjMxOWYwNTYyYiIsInVzZXJDb3VudCI6Mn0="/>
  </w:docVars>
  <w:rsids>
    <w:rsidRoot w:val="767A192E"/>
    <w:rsid w:val="0D4471D1"/>
    <w:rsid w:val="0F7E1E41"/>
    <w:rsid w:val="11D60E00"/>
    <w:rsid w:val="12E94889"/>
    <w:rsid w:val="16443E43"/>
    <w:rsid w:val="1DCF332C"/>
    <w:rsid w:val="1EA739DD"/>
    <w:rsid w:val="241C2348"/>
    <w:rsid w:val="2BFD3212"/>
    <w:rsid w:val="30564EB6"/>
    <w:rsid w:val="3672558B"/>
    <w:rsid w:val="4B9E0825"/>
    <w:rsid w:val="4D0B685F"/>
    <w:rsid w:val="54076AB4"/>
    <w:rsid w:val="54357E14"/>
    <w:rsid w:val="587B3A2E"/>
    <w:rsid w:val="5D885831"/>
    <w:rsid w:val="5FE93D86"/>
    <w:rsid w:val="5FF76C10"/>
    <w:rsid w:val="64D7267F"/>
    <w:rsid w:val="6F8D63A0"/>
    <w:rsid w:val="73F90DAF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2</Pages>
  <Words>719</Words>
  <Characters>731</Characters>
  <Lines>0</Lines>
  <Paragraphs>0</Paragraphs>
  <TotalTime>11</TotalTime>
  <ScaleCrop>false</ScaleCrop>
  <LinksUpToDate>false</LinksUpToDate>
  <CharactersWithSpaces>751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dcterms:modified xsi:type="dcterms:W3CDTF">2022-11-09T11:55:29Z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D1109C6148AF482D9089B1BF708C317F</vt:lpwstr>
  </property>
</Properties>
</file>