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media/image1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</w:p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  <w:t>大三动态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2022/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11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8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ascii="Times New Roman" w:hAnsi="Times New Roman" w:cs="Times New Roman"/>
          <w:spacing w:val="45"/>
          <w:szCs w:val="18"/>
          <w:lang w:eastAsia="zh-CN"/>
        </w:rPr>
        <w:t>//</w:t>
      </w:r>
      <w:r>
        <w:rPr>
          <w:rFonts w:hint="eastAsia" w:cs="Times New Roman"/>
          <w:spacing w:val="45"/>
          <w:szCs w:val="18"/>
          <w:lang w:val="en-US" w:eastAsia="zh-Hans"/>
        </w:rPr>
        <w:t>主题三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ascii="Times New Roman" w:hAnsi="Times New Roman" w:cs="Times New Roman"/>
          <w:spacing w:val="45"/>
          <w:szCs w:val="18"/>
          <w:lang w:val="en-US" w:eastAsia="zh-Hans"/>
        </w:rPr>
        <w:t>金色的秋天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秋天来了</w:t>
      </w:r>
      <w:r>
        <w:rPr>
          <w:rFonts w:hint="default" w:ascii="楷体" w:hAnsi="楷体" w:eastAsia="楷体" w:cs="楷体"/>
          <w:sz w:val="24"/>
          <w:szCs w:val="24"/>
          <w:lang w:eastAsia="zh-Hans"/>
        </w:rPr>
        <w:t>，</w:t>
      </w: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蓝蓝的天空中飘着几片白云</w:t>
      </w:r>
      <w:r>
        <w:rPr>
          <w:rFonts w:hint="default" w:ascii="楷体" w:hAnsi="楷体" w:eastAsia="楷体" w:cs="楷体"/>
          <w:sz w:val="24"/>
          <w:szCs w:val="24"/>
          <w:lang w:eastAsia="zh-Hans"/>
        </w:rPr>
        <w:t>，</w:t>
      </w: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南飞的大雁也多了</w:t>
      </w:r>
      <w:r>
        <w:rPr>
          <w:rFonts w:hint="eastAsia" w:ascii="楷体" w:hAnsi="楷体" w:eastAsia="楷体" w:cs="楷体"/>
          <w:sz w:val="24"/>
          <w:szCs w:val="24"/>
          <w:lang w:eastAsia="zh-Hans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inline distT="0" distB="0" distL="114300" distR="114300">
            <wp:extent cx="2538730" cy="1692275"/>
            <wp:effectExtent l="0" t="0" r="1270" b="9525"/>
            <wp:docPr id="28" name="图片 28" descr="db3ff7cc66f09e4e1de673de01886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b3ff7cc66f09e4e1de673de018861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2509520</wp:posOffset>
            </wp:positionH>
            <wp:positionV relativeFrom="paragraph">
              <wp:posOffset>1722755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both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u w:val="none"/>
          <w:lang w:eastAsia="zh-CN"/>
        </w:rPr>
        <w:t xml:space="preserve">       </w:t>
      </w:r>
      <w:r>
        <w:rPr>
          <w:rFonts w:hint="default" w:ascii="宋体" w:hAnsi="宋体" w:eastAsia="宋体" w:cs="宋体"/>
          <w:sz w:val="24"/>
          <w:szCs w:val="24"/>
          <w:u w:val="thick" w:color="C55911" w:themeColor="accent2" w:themeShade="BF"/>
          <w:lang w:eastAsia="zh-CN"/>
        </w:rPr>
        <w:t xml:space="preserve">                                                                 </w:t>
      </w:r>
      <w:r>
        <w:rPr>
          <w:rFonts w:hint="default" w:ascii="宋体" w:hAnsi="宋体" w:eastAsia="宋体" w:cs="宋体"/>
          <w:sz w:val="24"/>
          <w:szCs w:val="24"/>
          <w:u w:val="none" w:color="auto"/>
          <w:lang w:eastAsia="zh-CN"/>
        </w:rPr>
        <w:t xml:space="preserve">    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 xml:space="preserve">01 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  <w:t>今天共来园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CN"/>
        </w:rPr>
        <w:t>17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  <w:t>人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CN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刘润栋请假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，19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人参加亲子游活动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0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>2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区域游戏</w:t>
      </w:r>
    </w:p>
    <w:p>
      <w:pPr>
        <w:jc w:val="both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2" name="图片 2" descr="/private/var/folders/qf/29gft9793251tjm4gjc4n8mw0000gn/T/com.kingsoft.wpsoffice.mac/picturecompress_20221108145331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private/var/folders/qf/29gft9793251tjm4gjc4n8mw0000gn/T/com.kingsoft.wpsoffice.mac/picturecompress_20221108145331/output_1.jpgoutput_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3" name="图片 3" descr="/private/var/folders/qf/29gft9793251tjm4gjc4n8mw0000gn/T/com.kingsoft.wpsoffice.mac/picturecompress_20221108145353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/private/var/folders/qf/29gft9793251tjm4gjc4n8mw0000gn/T/com.kingsoft.wpsoffice.mac/picturecompress_20221108145353/output_1.jpgoutput_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4" name="图片 4" descr="/private/var/folders/qf/29gft9793251tjm4gjc4n8mw0000gn/T/com.kingsoft.wpsoffice.mac/picturecompress_20221108145407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private/var/folders/qf/29gft9793251tjm4gjc4n8mw0000gn/T/com.kingsoft.wpsoffice.mac/picturecompress_20221108145407/output_1.jpgoutput_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今天区域游戏时间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刁瑾一在美工区玩橡皮泥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刘欣悦和肖筱雨在画画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叶祉艺和王俊杰在科探区玩动物百科探索机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肖琨耀在益智区玩叠叠高的游戏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游戏结束后崔书旻和孙金莎来分享了自己的作品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both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5" name="图片 5" descr="/private/var/folders/qf/29gft9793251tjm4gjc4n8mw0000gn/T/com.kingsoft.wpsoffice.mac/picturecompress_20221108145421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/private/var/folders/qf/29gft9793251tjm4gjc4n8mw0000gn/T/com.kingsoft.wpsoffice.mac/picturecompress_20221108145421/output_1.jpgoutput_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6" name="图片 6" descr="/private/var/folders/qf/29gft9793251tjm4gjc4n8mw0000gn/T/com.kingsoft.wpsoffice.mac/picturecompress_20221108145453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private/var/folders/qf/29gft9793251tjm4gjc4n8mw0000gn/T/com.kingsoft.wpsoffice.mac/picturecompress_20221108145453/output_1.jpgoutput_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7" name="图片 7" descr="/private/var/folders/qf/29gft9793251tjm4gjc4n8mw0000gn/T/com.kingsoft.wpsoffice.mac/picturecompress_2022110814550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/private/var/folders/qf/29gft9793251tjm4gjc4n8mw0000gn/T/com.kingsoft.wpsoffice.mac/picturecompress_20221108145505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 xml:space="preserve">03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户外活动</w:t>
      </w:r>
    </w:p>
    <w:p>
      <w:pPr>
        <w:jc w:val="both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8" name="图片 8" descr="/private/var/folders/qf/29gft9793251tjm4gjc4n8mw0000gn/T/com.kingsoft.wpsoffice.mac/picturecompress_2022110814552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/private/var/folders/qf/29gft9793251tjm4gjc4n8mw0000gn/T/com.kingsoft.wpsoffice.mac/picturecompress_20221108145525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9" name="图片 9" descr="/private/var/folders/qf/29gft9793251tjm4gjc4n8mw0000gn/T/com.kingsoft.wpsoffice.mac/picturecompress_20221108145549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/private/var/folders/qf/29gft9793251tjm4gjc4n8mw0000gn/T/com.kingsoft.wpsoffice.mac/picturecompress_20221108145549/output_1.jpgoutput_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10" name="图片 10" descr="/private/var/folders/qf/29gft9793251tjm4gjc4n8mw0000gn/T/com.kingsoft.wpsoffice.mac/picturecompress_20221108145603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/private/var/folders/qf/29gft9793251tjm4gjc4n8mw0000gn/T/com.kingsoft.wpsoffice.mac/picturecompress_20221108145603/output_1.jpgoutput_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both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bookmarkStart w:id="0" w:name="_GoBack"/>
      <w:bookmarkEnd w:id="0"/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户外活动时间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我们去了小朋友们最爱玩的滑滑梯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一部分小朋友们开心的排着队上了滑滑梯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一部分小朋友则是钻在滑滑梯下面手机地上的小颗粒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他们用这些小颗粒和飘落在地上的树叶在滑滑梯侧边开了两间“冰淇凌商店”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有的小朋友们制作“冰淇淋”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有的小朋友们负责送给顾客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大家都玩的不亦乐乎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both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0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>4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午餐情况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今天我们吃的是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：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鱼香肉丝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西兰花和鸡蛋汤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</w:pPr>
      <w:r>
        <w:rPr>
          <w:rFonts w:hint="eastAsia" w:eastAsia="宋体" w:cs="宋体" w:asciiTheme="minorAscii" w:hAnsiTheme="minorAscii"/>
          <w:b w:val="0"/>
          <w:bCs w:val="0"/>
          <w:sz w:val="24"/>
          <w:szCs w:val="24"/>
          <w:u w:val="none"/>
          <w:lang w:val="en-US" w:eastAsia="zh-Hans"/>
        </w:rPr>
        <w:t>本周是</w:t>
      </w:r>
      <w:r>
        <w:rPr>
          <w:rFonts w:hint="default" w:eastAsia="宋体" w:cs="宋体" w:asciiTheme="minorAscii" w:hAnsiTheme="minorAscii"/>
          <w:b w:val="0"/>
          <w:bCs w:val="0"/>
          <w:sz w:val="24"/>
          <w:szCs w:val="24"/>
          <w:u w:val="none"/>
          <w:lang w:eastAsia="zh-Hans"/>
        </w:rPr>
        <w:t>：</w:t>
      </w:r>
      <w:r>
        <w:rPr>
          <w:rFonts w:hint="eastAsia" w:eastAsia="宋体" w:cs="宋体" w:asciiTheme="minorAscii" w:hAnsiTheme="minorAscii"/>
          <w:b w:val="0"/>
          <w:bCs w:val="0"/>
          <w:sz w:val="24"/>
          <w:szCs w:val="24"/>
          <w:u w:val="none"/>
          <w:lang w:val="en-US" w:eastAsia="zh-Hans"/>
        </w:rPr>
        <w:t>刘欣悦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负责发餐盘和毛巾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肖琨耀负责发筷子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孙金莎负责看洗手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left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2" name="图片 12" descr="/private/var/folders/qf/29gft9793251tjm4gjc4n8mw0000gn/T/com.kingsoft.wpsoffice.mac/picturecompress_2022110814580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/private/var/folders/qf/29gft9793251tjm4gjc4n8mw0000gn/T/com.kingsoft.wpsoffice.mac/picturecompress_20221108145800/output_1.jpgoutput_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7" name="图片 17" descr="/private/var/folders/qf/29gft9793251tjm4gjc4n8mw0000gn/T/com.kingsoft.wpsoffice.mac/picturecompress_20221108145818/output_5.jpgoutput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/private/var/folders/qf/29gft9793251tjm4gjc4n8mw0000gn/T/com.kingsoft.wpsoffice.mac/picturecompress_20221108145818/output_5.jpgoutput_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6" name="图片 16" descr="/private/var/folders/qf/29gft9793251tjm4gjc4n8mw0000gn/T/com.kingsoft.wpsoffice.mac/picturecompress_20221108145818/output_4.jpgoutput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/private/var/folders/qf/29gft9793251tjm4gjc4n8mw0000gn/T/com.kingsoft.wpsoffice.mac/picturecompress_20221108145818/output_4.jpgoutput_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5" name="图片 15" descr="/private/var/folders/qf/29gft9793251tjm4gjc4n8mw0000gn/T/com.kingsoft.wpsoffice.mac/picturecompress_20221108145818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/private/var/folders/qf/29gft9793251tjm4gjc4n8mw0000gn/T/com.kingsoft.wpsoffice.mac/picturecompress_20221108145818/output_3.jpgoutput_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4" name="图片 14" descr="/private/var/folders/qf/29gft9793251tjm4gjc4n8mw0000gn/T/com.kingsoft.wpsoffice.mac/picturecompress_20221108145818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/private/var/folders/qf/29gft9793251tjm4gjc4n8mw0000gn/T/com.kingsoft.wpsoffice.mac/picturecompress_20221108145818/output_2.jpgoutput_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3" name="图片 13" descr="/private/var/folders/qf/29gft9793251tjm4gjc4n8mw0000gn/T/com.kingsoft.wpsoffice.mac/picturecompress_2022110814581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/private/var/folders/qf/29gft9793251tjm4gjc4n8mw0000gn/T/com.kingsoft.wpsoffice.mac/picturecompress_20221108145818/output_1.jpgoutput_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17" w:right="1304" w:bottom="1247" w:left="1304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  <w:embedRegular r:id="rId1" w:fontKey="{98433844-F04E-2B9F-D900-6A63C2C695C3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3689F4F8-3BB0-1C9F-D900-6A63A2207579}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FFEF3A70"/>
    <w:rsid w:val="0018274C"/>
    <w:rsid w:val="002C4BEE"/>
    <w:rsid w:val="00356E4E"/>
    <w:rsid w:val="004E66A4"/>
    <w:rsid w:val="005141E4"/>
    <w:rsid w:val="005C68F0"/>
    <w:rsid w:val="00654A25"/>
    <w:rsid w:val="00AA3C17"/>
    <w:rsid w:val="00D853E4"/>
    <w:rsid w:val="00E60A36"/>
    <w:rsid w:val="00E92496"/>
    <w:rsid w:val="00F31782"/>
    <w:rsid w:val="01F266E9"/>
    <w:rsid w:val="01F31097"/>
    <w:rsid w:val="026D68C1"/>
    <w:rsid w:val="027F048F"/>
    <w:rsid w:val="033C341C"/>
    <w:rsid w:val="03634E62"/>
    <w:rsid w:val="036C40B0"/>
    <w:rsid w:val="03A92761"/>
    <w:rsid w:val="03B90808"/>
    <w:rsid w:val="047D7E0C"/>
    <w:rsid w:val="05282CA7"/>
    <w:rsid w:val="05880374"/>
    <w:rsid w:val="05A14E43"/>
    <w:rsid w:val="06023577"/>
    <w:rsid w:val="063B3638"/>
    <w:rsid w:val="06CC31E0"/>
    <w:rsid w:val="07184B75"/>
    <w:rsid w:val="075D112E"/>
    <w:rsid w:val="078E1545"/>
    <w:rsid w:val="07B25A7B"/>
    <w:rsid w:val="091E6286"/>
    <w:rsid w:val="09AB1EC7"/>
    <w:rsid w:val="0A3C4133"/>
    <w:rsid w:val="0AAB0D8C"/>
    <w:rsid w:val="0B2A55D7"/>
    <w:rsid w:val="0B9D48C6"/>
    <w:rsid w:val="0BD474A8"/>
    <w:rsid w:val="0CE45DF6"/>
    <w:rsid w:val="0D813343"/>
    <w:rsid w:val="0DDA5166"/>
    <w:rsid w:val="0EC608B8"/>
    <w:rsid w:val="0EE434AB"/>
    <w:rsid w:val="0F2E00E6"/>
    <w:rsid w:val="0F855338"/>
    <w:rsid w:val="0FFB4B4A"/>
    <w:rsid w:val="101675F4"/>
    <w:rsid w:val="10AE7563"/>
    <w:rsid w:val="115F2B57"/>
    <w:rsid w:val="117874EE"/>
    <w:rsid w:val="11843C33"/>
    <w:rsid w:val="12C562C9"/>
    <w:rsid w:val="12EE656F"/>
    <w:rsid w:val="130A59EB"/>
    <w:rsid w:val="130C0DC8"/>
    <w:rsid w:val="13871DFF"/>
    <w:rsid w:val="13D30F33"/>
    <w:rsid w:val="145B7036"/>
    <w:rsid w:val="149F4479"/>
    <w:rsid w:val="14A94611"/>
    <w:rsid w:val="14A97F56"/>
    <w:rsid w:val="14E654BF"/>
    <w:rsid w:val="15202377"/>
    <w:rsid w:val="1541215F"/>
    <w:rsid w:val="15B60A14"/>
    <w:rsid w:val="15FD233D"/>
    <w:rsid w:val="1613557A"/>
    <w:rsid w:val="16BA6D54"/>
    <w:rsid w:val="16FE2244"/>
    <w:rsid w:val="177E0366"/>
    <w:rsid w:val="17E96B57"/>
    <w:rsid w:val="185E6243"/>
    <w:rsid w:val="188A7FF6"/>
    <w:rsid w:val="18C30C82"/>
    <w:rsid w:val="19481E9C"/>
    <w:rsid w:val="198B5326"/>
    <w:rsid w:val="19CD7048"/>
    <w:rsid w:val="19E26B6E"/>
    <w:rsid w:val="19EB2588"/>
    <w:rsid w:val="1A3F329F"/>
    <w:rsid w:val="1ABE299B"/>
    <w:rsid w:val="1AF16D66"/>
    <w:rsid w:val="1B551FDE"/>
    <w:rsid w:val="1B5C578B"/>
    <w:rsid w:val="1BC0765E"/>
    <w:rsid w:val="1BD73063"/>
    <w:rsid w:val="1C0D4701"/>
    <w:rsid w:val="1C224C26"/>
    <w:rsid w:val="1C554AD6"/>
    <w:rsid w:val="1C9222D7"/>
    <w:rsid w:val="1CB30909"/>
    <w:rsid w:val="1CB434AC"/>
    <w:rsid w:val="1CCF0D35"/>
    <w:rsid w:val="1DBF60DC"/>
    <w:rsid w:val="1DF41CD1"/>
    <w:rsid w:val="1E190710"/>
    <w:rsid w:val="1E3755BA"/>
    <w:rsid w:val="1E761259"/>
    <w:rsid w:val="1E8961F5"/>
    <w:rsid w:val="1EBF5D63"/>
    <w:rsid w:val="1F354C71"/>
    <w:rsid w:val="1F550E6F"/>
    <w:rsid w:val="1F7008B3"/>
    <w:rsid w:val="1F7E4433"/>
    <w:rsid w:val="1F8F7381"/>
    <w:rsid w:val="1FA314CD"/>
    <w:rsid w:val="1FF7ADFE"/>
    <w:rsid w:val="1FFF9DB6"/>
    <w:rsid w:val="203647FC"/>
    <w:rsid w:val="207F6319"/>
    <w:rsid w:val="20B255E6"/>
    <w:rsid w:val="20EC5803"/>
    <w:rsid w:val="21496A60"/>
    <w:rsid w:val="215F5FD5"/>
    <w:rsid w:val="21EE69A1"/>
    <w:rsid w:val="22396826"/>
    <w:rsid w:val="228601F6"/>
    <w:rsid w:val="22E7C0AF"/>
    <w:rsid w:val="2312318F"/>
    <w:rsid w:val="234A7BE2"/>
    <w:rsid w:val="235B73ED"/>
    <w:rsid w:val="25E05D0C"/>
    <w:rsid w:val="25E07979"/>
    <w:rsid w:val="25F325E4"/>
    <w:rsid w:val="25FD7B6A"/>
    <w:rsid w:val="25FDFC31"/>
    <w:rsid w:val="26A37B2F"/>
    <w:rsid w:val="26AD0E74"/>
    <w:rsid w:val="26DE5BEE"/>
    <w:rsid w:val="2710754A"/>
    <w:rsid w:val="273F75D2"/>
    <w:rsid w:val="290925CD"/>
    <w:rsid w:val="29AA759D"/>
    <w:rsid w:val="2A0B5EB8"/>
    <w:rsid w:val="2A750533"/>
    <w:rsid w:val="2A833F04"/>
    <w:rsid w:val="2AC60264"/>
    <w:rsid w:val="2B211F52"/>
    <w:rsid w:val="2C673F8F"/>
    <w:rsid w:val="2C726C11"/>
    <w:rsid w:val="2CDA1B81"/>
    <w:rsid w:val="2CFA151C"/>
    <w:rsid w:val="2D336095"/>
    <w:rsid w:val="2D527427"/>
    <w:rsid w:val="2D693702"/>
    <w:rsid w:val="2D835797"/>
    <w:rsid w:val="2E7A5342"/>
    <w:rsid w:val="2E9D4008"/>
    <w:rsid w:val="2EB2164A"/>
    <w:rsid w:val="2F137412"/>
    <w:rsid w:val="2F204A56"/>
    <w:rsid w:val="2F3439B1"/>
    <w:rsid w:val="2F77273B"/>
    <w:rsid w:val="2F962AD5"/>
    <w:rsid w:val="2FA26C9D"/>
    <w:rsid w:val="2FB506BE"/>
    <w:rsid w:val="2FE51D9B"/>
    <w:rsid w:val="2FF760A9"/>
    <w:rsid w:val="30030473"/>
    <w:rsid w:val="303E2EAA"/>
    <w:rsid w:val="304033DC"/>
    <w:rsid w:val="30A560DE"/>
    <w:rsid w:val="30FF1031"/>
    <w:rsid w:val="319D61B9"/>
    <w:rsid w:val="31A16195"/>
    <w:rsid w:val="31E3377A"/>
    <w:rsid w:val="32110C25"/>
    <w:rsid w:val="326C418B"/>
    <w:rsid w:val="32BD2B5B"/>
    <w:rsid w:val="3361422C"/>
    <w:rsid w:val="33657736"/>
    <w:rsid w:val="336F776B"/>
    <w:rsid w:val="343B35D3"/>
    <w:rsid w:val="34CD2D0E"/>
    <w:rsid w:val="353E5E3A"/>
    <w:rsid w:val="356E17A5"/>
    <w:rsid w:val="35BFEBDD"/>
    <w:rsid w:val="36144736"/>
    <w:rsid w:val="362F5B1E"/>
    <w:rsid w:val="36435246"/>
    <w:rsid w:val="36835E6A"/>
    <w:rsid w:val="3696613B"/>
    <w:rsid w:val="37354632"/>
    <w:rsid w:val="37864A29"/>
    <w:rsid w:val="37A74D86"/>
    <w:rsid w:val="37B22071"/>
    <w:rsid w:val="37BA4AA1"/>
    <w:rsid w:val="37BA9624"/>
    <w:rsid w:val="37D73D6F"/>
    <w:rsid w:val="37FE33B7"/>
    <w:rsid w:val="38F5283C"/>
    <w:rsid w:val="39381984"/>
    <w:rsid w:val="39A700C1"/>
    <w:rsid w:val="39BE242F"/>
    <w:rsid w:val="3A1B269A"/>
    <w:rsid w:val="3A744447"/>
    <w:rsid w:val="3A792567"/>
    <w:rsid w:val="3A8B5751"/>
    <w:rsid w:val="3ADA70CD"/>
    <w:rsid w:val="3B377978"/>
    <w:rsid w:val="3BF74648"/>
    <w:rsid w:val="3BFB395F"/>
    <w:rsid w:val="3BFF649B"/>
    <w:rsid w:val="3C353797"/>
    <w:rsid w:val="3C836BC3"/>
    <w:rsid w:val="3D614F5C"/>
    <w:rsid w:val="3D643C9E"/>
    <w:rsid w:val="3DA84A24"/>
    <w:rsid w:val="3DB64B23"/>
    <w:rsid w:val="3DDF42CD"/>
    <w:rsid w:val="3DF75056"/>
    <w:rsid w:val="3E5F1506"/>
    <w:rsid w:val="3FB26746"/>
    <w:rsid w:val="3FD9453B"/>
    <w:rsid w:val="405C0B58"/>
    <w:rsid w:val="405C7E57"/>
    <w:rsid w:val="40FD4E64"/>
    <w:rsid w:val="410170B7"/>
    <w:rsid w:val="411B5635"/>
    <w:rsid w:val="41B173D8"/>
    <w:rsid w:val="41D4276E"/>
    <w:rsid w:val="4253221C"/>
    <w:rsid w:val="42C64694"/>
    <w:rsid w:val="436C38F4"/>
    <w:rsid w:val="43920B81"/>
    <w:rsid w:val="44240C55"/>
    <w:rsid w:val="44C9538F"/>
    <w:rsid w:val="453B5643"/>
    <w:rsid w:val="45D3296A"/>
    <w:rsid w:val="45DF0E9A"/>
    <w:rsid w:val="45E32481"/>
    <w:rsid w:val="4600496D"/>
    <w:rsid w:val="4637012B"/>
    <w:rsid w:val="470912F2"/>
    <w:rsid w:val="47132828"/>
    <w:rsid w:val="47D32319"/>
    <w:rsid w:val="48493091"/>
    <w:rsid w:val="484C6DD4"/>
    <w:rsid w:val="48EE1869"/>
    <w:rsid w:val="48F6033B"/>
    <w:rsid w:val="498B39DF"/>
    <w:rsid w:val="49EF3EDB"/>
    <w:rsid w:val="4A3D2C46"/>
    <w:rsid w:val="4B761874"/>
    <w:rsid w:val="4B7E1A43"/>
    <w:rsid w:val="4BAC603C"/>
    <w:rsid w:val="4BFE6267"/>
    <w:rsid w:val="4C431ECB"/>
    <w:rsid w:val="4C621071"/>
    <w:rsid w:val="4D2B4E39"/>
    <w:rsid w:val="4D7A291B"/>
    <w:rsid w:val="4DA22CF0"/>
    <w:rsid w:val="4E3C2EAF"/>
    <w:rsid w:val="4EBC7D57"/>
    <w:rsid w:val="4F0D73FE"/>
    <w:rsid w:val="4F15609F"/>
    <w:rsid w:val="4F4704B5"/>
    <w:rsid w:val="4F824AB9"/>
    <w:rsid w:val="4FB718ED"/>
    <w:rsid w:val="4FDC71D2"/>
    <w:rsid w:val="4FE6406F"/>
    <w:rsid w:val="4FEB275A"/>
    <w:rsid w:val="4FF544EF"/>
    <w:rsid w:val="5068397E"/>
    <w:rsid w:val="514F369F"/>
    <w:rsid w:val="51B178D7"/>
    <w:rsid w:val="51CF6973"/>
    <w:rsid w:val="52D02128"/>
    <w:rsid w:val="530556EE"/>
    <w:rsid w:val="53120DB2"/>
    <w:rsid w:val="542D3B93"/>
    <w:rsid w:val="545972F2"/>
    <w:rsid w:val="545C6B8D"/>
    <w:rsid w:val="54972190"/>
    <w:rsid w:val="54A91AD2"/>
    <w:rsid w:val="55442F98"/>
    <w:rsid w:val="5592616E"/>
    <w:rsid w:val="55B67488"/>
    <w:rsid w:val="560A545E"/>
    <w:rsid w:val="56F175C7"/>
    <w:rsid w:val="570635C1"/>
    <w:rsid w:val="57680A64"/>
    <w:rsid w:val="5783153C"/>
    <w:rsid w:val="57CB1EE0"/>
    <w:rsid w:val="57DE69A3"/>
    <w:rsid w:val="57FA1FD8"/>
    <w:rsid w:val="57FAF8DB"/>
    <w:rsid w:val="581C337E"/>
    <w:rsid w:val="595E2DCC"/>
    <w:rsid w:val="5998017E"/>
    <w:rsid w:val="59A71CEC"/>
    <w:rsid w:val="5A352D9A"/>
    <w:rsid w:val="5A4B7D1C"/>
    <w:rsid w:val="5A645CAF"/>
    <w:rsid w:val="5AFD06C4"/>
    <w:rsid w:val="5B9221D6"/>
    <w:rsid w:val="5BC42BE0"/>
    <w:rsid w:val="5BE74073"/>
    <w:rsid w:val="5C9D1184"/>
    <w:rsid w:val="5D24751F"/>
    <w:rsid w:val="5D5F28DD"/>
    <w:rsid w:val="5D713124"/>
    <w:rsid w:val="5DB17ED7"/>
    <w:rsid w:val="5DCF74DC"/>
    <w:rsid w:val="5DFD56E3"/>
    <w:rsid w:val="5E2C0A11"/>
    <w:rsid w:val="5E8E1540"/>
    <w:rsid w:val="5EDD54D3"/>
    <w:rsid w:val="5F0D536D"/>
    <w:rsid w:val="5F6D5D21"/>
    <w:rsid w:val="601608F3"/>
    <w:rsid w:val="60720D6D"/>
    <w:rsid w:val="60D231F6"/>
    <w:rsid w:val="60F375C4"/>
    <w:rsid w:val="60F45801"/>
    <w:rsid w:val="612300F4"/>
    <w:rsid w:val="61335A16"/>
    <w:rsid w:val="61856133"/>
    <w:rsid w:val="62412540"/>
    <w:rsid w:val="62BB2122"/>
    <w:rsid w:val="636F2F8D"/>
    <w:rsid w:val="63CE48AB"/>
    <w:rsid w:val="64200036"/>
    <w:rsid w:val="64550E33"/>
    <w:rsid w:val="64573FE7"/>
    <w:rsid w:val="64B901CD"/>
    <w:rsid w:val="65420C1E"/>
    <w:rsid w:val="65890F13"/>
    <w:rsid w:val="66395F4B"/>
    <w:rsid w:val="666D55CF"/>
    <w:rsid w:val="668D04BB"/>
    <w:rsid w:val="66BF9EF9"/>
    <w:rsid w:val="67261A04"/>
    <w:rsid w:val="674772B5"/>
    <w:rsid w:val="675C5CCE"/>
    <w:rsid w:val="679C37B6"/>
    <w:rsid w:val="67F26828"/>
    <w:rsid w:val="68B54F0D"/>
    <w:rsid w:val="68D66149"/>
    <w:rsid w:val="68ED74C3"/>
    <w:rsid w:val="69097644"/>
    <w:rsid w:val="69D97BBF"/>
    <w:rsid w:val="6A080407"/>
    <w:rsid w:val="6A8D4DE5"/>
    <w:rsid w:val="6B0FF16D"/>
    <w:rsid w:val="6BDA6CA7"/>
    <w:rsid w:val="6BE04BE9"/>
    <w:rsid w:val="6BFDB125"/>
    <w:rsid w:val="6C4C25B3"/>
    <w:rsid w:val="6C6E0447"/>
    <w:rsid w:val="6CE64A22"/>
    <w:rsid w:val="6D2106E6"/>
    <w:rsid w:val="6D3614F2"/>
    <w:rsid w:val="6D461E4E"/>
    <w:rsid w:val="6D7B106D"/>
    <w:rsid w:val="6D9FBCB2"/>
    <w:rsid w:val="6DB91B96"/>
    <w:rsid w:val="6DEB6218"/>
    <w:rsid w:val="6DFF4FE3"/>
    <w:rsid w:val="6E077C8B"/>
    <w:rsid w:val="6E3E5988"/>
    <w:rsid w:val="6E7C3A32"/>
    <w:rsid w:val="6E9D266F"/>
    <w:rsid w:val="6EC67640"/>
    <w:rsid w:val="6EE24BAA"/>
    <w:rsid w:val="6F395D4B"/>
    <w:rsid w:val="6F5645EB"/>
    <w:rsid w:val="6F7CCCFE"/>
    <w:rsid w:val="6F9F50B4"/>
    <w:rsid w:val="6FF8638D"/>
    <w:rsid w:val="6FFD6A48"/>
    <w:rsid w:val="70160FE5"/>
    <w:rsid w:val="707063A8"/>
    <w:rsid w:val="70883B9D"/>
    <w:rsid w:val="70B339BE"/>
    <w:rsid w:val="70D73231"/>
    <w:rsid w:val="711E2210"/>
    <w:rsid w:val="717C5043"/>
    <w:rsid w:val="718D6F92"/>
    <w:rsid w:val="71DD1F04"/>
    <w:rsid w:val="724C570A"/>
    <w:rsid w:val="72BDD192"/>
    <w:rsid w:val="72FB16B2"/>
    <w:rsid w:val="732325D6"/>
    <w:rsid w:val="7334319B"/>
    <w:rsid w:val="73343EB5"/>
    <w:rsid w:val="73B31ED7"/>
    <w:rsid w:val="75B809E6"/>
    <w:rsid w:val="75EFC584"/>
    <w:rsid w:val="76557BC6"/>
    <w:rsid w:val="76AA11EB"/>
    <w:rsid w:val="77383B2B"/>
    <w:rsid w:val="77393695"/>
    <w:rsid w:val="77503AA5"/>
    <w:rsid w:val="77580B62"/>
    <w:rsid w:val="7791013D"/>
    <w:rsid w:val="779F4AA1"/>
    <w:rsid w:val="77B8308A"/>
    <w:rsid w:val="77E37E61"/>
    <w:rsid w:val="77F997BE"/>
    <w:rsid w:val="78437800"/>
    <w:rsid w:val="789B7A02"/>
    <w:rsid w:val="789F10DE"/>
    <w:rsid w:val="78A4541C"/>
    <w:rsid w:val="797FEE23"/>
    <w:rsid w:val="79BFE76F"/>
    <w:rsid w:val="79FEF4AC"/>
    <w:rsid w:val="7A666F23"/>
    <w:rsid w:val="7AEC4EC4"/>
    <w:rsid w:val="7AFE78A7"/>
    <w:rsid w:val="7B036505"/>
    <w:rsid w:val="7B874D40"/>
    <w:rsid w:val="7BBB4D2B"/>
    <w:rsid w:val="7BE014BB"/>
    <w:rsid w:val="7BFB1B76"/>
    <w:rsid w:val="7BFEDC0F"/>
    <w:rsid w:val="7BFFED1D"/>
    <w:rsid w:val="7C484810"/>
    <w:rsid w:val="7C605FFE"/>
    <w:rsid w:val="7CA13BEE"/>
    <w:rsid w:val="7D3A0B7E"/>
    <w:rsid w:val="7D7CB188"/>
    <w:rsid w:val="7D7F4C58"/>
    <w:rsid w:val="7D9E4B3C"/>
    <w:rsid w:val="7D9FC245"/>
    <w:rsid w:val="7DDE1A77"/>
    <w:rsid w:val="7DE7EEAB"/>
    <w:rsid w:val="7DF937B8"/>
    <w:rsid w:val="7DFE393E"/>
    <w:rsid w:val="7DFF4770"/>
    <w:rsid w:val="7E77F5B5"/>
    <w:rsid w:val="7EA85A3A"/>
    <w:rsid w:val="7EB604C2"/>
    <w:rsid w:val="7EEF34FA"/>
    <w:rsid w:val="7EF730E2"/>
    <w:rsid w:val="7EFD7533"/>
    <w:rsid w:val="7F3D9F0D"/>
    <w:rsid w:val="7F5A0FF2"/>
    <w:rsid w:val="7F7CDB0E"/>
    <w:rsid w:val="7FA60A41"/>
    <w:rsid w:val="7FAAB650"/>
    <w:rsid w:val="7FAF6645"/>
    <w:rsid w:val="7FBF016C"/>
    <w:rsid w:val="7FF3853C"/>
    <w:rsid w:val="7FFF471F"/>
    <w:rsid w:val="7FFF6B8E"/>
    <w:rsid w:val="7FFFA3D3"/>
    <w:rsid w:val="7FFFCF67"/>
    <w:rsid w:val="8FB89798"/>
    <w:rsid w:val="95F31473"/>
    <w:rsid w:val="9DF31691"/>
    <w:rsid w:val="9E3BE5DB"/>
    <w:rsid w:val="9FFFF1D4"/>
    <w:rsid w:val="A7DE11FB"/>
    <w:rsid w:val="AECF5116"/>
    <w:rsid w:val="AFD7370E"/>
    <w:rsid w:val="B3FB117F"/>
    <w:rsid w:val="B5D3966C"/>
    <w:rsid w:val="BAF9969F"/>
    <w:rsid w:val="BBF3349A"/>
    <w:rsid w:val="BEFD2D6E"/>
    <w:rsid w:val="BF776ACD"/>
    <w:rsid w:val="BFF753B5"/>
    <w:rsid w:val="BFF7D512"/>
    <w:rsid w:val="BFF91F21"/>
    <w:rsid w:val="C33DEED3"/>
    <w:rsid w:val="C378D507"/>
    <w:rsid w:val="C63713C0"/>
    <w:rsid w:val="CA6E9705"/>
    <w:rsid w:val="CBBBB109"/>
    <w:rsid w:val="CDFB969B"/>
    <w:rsid w:val="CECB23E2"/>
    <w:rsid w:val="CEDFEE66"/>
    <w:rsid w:val="CEF919F3"/>
    <w:rsid w:val="CFFDF0D3"/>
    <w:rsid w:val="D79F8921"/>
    <w:rsid w:val="D7E9DD29"/>
    <w:rsid w:val="D9F70B7B"/>
    <w:rsid w:val="D9FF11D1"/>
    <w:rsid w:val="DB0F5AB7"/>
    <w:rsid w:val="DDCD9C83"/>
    <w:rsid w:val="DF4FA78F"/>
    <w:rsid w:val="DF7F5523"/>
    <w:rsid w:val="DFEBF6C4"/>
    <w:rsid w:val="E1FE50CC"/>
    <w:rsid w:val="E5F735AF"/>
    <w:rsid w:val="E5FFA22B"/>
    <w:rsid w:val="E9F4DB79"/>
    <w:rsid w:val="EBB7D953"/>
    <w:rsid w:val="ECE629F6"/>
    <w:rsid w:val="EF7561E4"/>
    <w:rsid w:val="EFB22932"/>
    <w:rsid w:val="EFBDAC83"/>
    <w:rsid w:val="EFEBE02D"/>
    <w:rsid w:val="F77CCD89"/>
    <w:rsid w:val="F7DBFB42"/>
    <w:rsid w:val="F7DD4549"/>
    <w:rsid w:val="F8EEEB0E"/>
    <w:rsid w:val="FA73D695"/>
    <w:rsid w:val="FAE66569"/>
    <w:rsid w:val="FBEFB47E"/>
    <w:rsid w:val="FBF37954"/>
    <w:rsid w:val="FD6C4245"/>
    <w:rsid w:val="FD7EFE2E"/>
    <w:rsid w:val="FDFE6930"/>
    <w:rsid w:val="FEEFF1DC"/>
    <w:rsid w:val="FFAF6B36"/>
    <w:rsid w:val="FFBF06D2"/>
    <w:rsid w:val="FFDCA2C2"/>
    <w:rsid w:val="FFEF3A70"/>
    <w:rsid w:val="FFF77753"/>
    <w:rsid w:val="FFF7B53D"/>
    <w:rsid w:val="FFF9B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2"/>
    <w:qFormat/>
    <w:uiPriority w:val="99"/>
    <w:rPr>
      <w:sz w:val="18"/>
      <w:szCs w:val="18"/>
    </w:rPr>
  </w:style>
  <w:style w:type="paragraph" w:customStyle="1" w:styleId="12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table" w:customStyle="1" w:styleId="13">
    <w:name w:val="Plain Table 1"/>
    <w:basedOn w:val="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sv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chenqingliang/Library/Containers/com.kingsoft.wpsoffice.mac/Data/C:\Users\chenqingliang\Library\Containers\com.kingsoft.wpsoffice.mac\Data\C:\Users\chenqingliang\Library\Containers\com.kingsoft.wpsoffice.mac\Data\C:\Users\jisha\Library\Containers\com.kingsoft.wpsoffice.mac\Data\.kingsoft\office6\templates\download\f8919dd1-571c-fdee-2725-848c8c965f4c\&#21487;&#29233;&#21345;&#36890;&#39118;&#26223;&#23567;&#28165;&#26032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可爱卡通风景小清新信纸.docx</Template>
  <Pages>3</Pages>
  <Words>1045</Words>
  <Characters>1069</Characters>
  <Lines>1</Lines>
  <Paragraphs>1</Paragraphs>
  <TotalTime>14</TotalTime>
  <ScaleCrop>false</ScaleCrop>
  <LinksUpToDate>false</LinksUpToDate>
  <CharactersWithSpaces>1223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2021-10-06T13:50:00Z</dcterms:created>
  <dc:creator>jisha</dc:creator>
  <cp:lastModifiedBy>陈丶清凉</cp:lastModifiedBy>
  <dcterms:modified xsi:type="dcterms:W3CDTF">2022-11-08T15:10:17Z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6C9C5D2C550BD3AAD9006A630F3FCE1A</vt:lpwstr>
  </property>
  <property fmtid="{D5CDD505-2E9C-101B-9397-08002B2CF9AE}" pid="4" name="commondata">
    <vt:lpwstr>eyJoZGlkIjoiYmRlYzM1NzQ3ODU1OGI0Nzg3MDBkZDYzZGJmZGQ3OTQifQ==</vt:lpwstr>
  </property>
</Properties>
</file>