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大三动态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主题三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金色的秋天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秋天来了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蓝蓝的天空中飘着几片白云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南飞的大雁也多了</w:t>
      </w:r>
      <w:r>
        <w:rPr>
          <w:rFonts w:hint="eastAsia" w:ascii="楷体" w:hAnsi="楷体" w:eastAsia="楷体" w:cs="楷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inline distT="0" distB="0" distL="114300" distR="114300">
            <wp:extent cx="2538730" cy="1692275"/>
            <wp:effectExtent l="0" t="0" r="1270" b="9525"/>
            <wp:docPr id="28" name="图片 28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1722755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ind w:firstLine="4164" w:firstLineChars="13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ind w:firstLine="4484" w:firstLineChars="14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今天共来园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36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刘润栋请假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2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区域活动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7" name="图片 7" descr="10A836B3-6AA9-4F58-8F27-01ECA7D5D638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0A836B3-6AA9-4F58-8F27-01ECA7D5D638_1_105_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1" name="图片 11" descr="B841709C-ABD3-442B-9B9B-CB97D4A3CCD8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841709C-ABD3-442B-9B9B-CB97D4A3CCD8_1_105_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5" name="图片 5" descr="2BC37E5B-9506-463F-85B3-5C8D24ADE88F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BC37E5B-9506-463F-85B3-5C8D24ADE88F_1_105_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今天早晨区域游戏时间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单思豫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代语涵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王欣玥和丁宇辰来到了图书角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选了一本爱看的绘本坐在垫子上阅读了起来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刁瑾一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查晟睿和姜若瑾拿着铅笔坐在图书角的桌子上开始练习控笔训练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刁瑾一还去植物角观察了一会儿小金鱼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0" name="图片 10" descr="889EAB86-37F5-41CE-ACAA-A6ADC5662E80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89EAB86-37F5-41CE-ACAA-A6ADC5662E80_1_105_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9" name="图片 9" descr="331B6381-1459-4035-A018-9FEC48AB355D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31B6381-1459-4035-A018-9FEC48AB355D_1_105_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    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张馨月和史一菲在益智区玩蜂窝拼图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王俊杰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程颢茗和刘润梁在下象棋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" name="图片 2" descr="9130B6A9-045B-4D58-A7F8-4DFAEC7EBAFD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130B6A9-045B-4D58-A7F8-4DFAEC7EBAFD_1_105_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3" name="图片 3" descr="B69AD671-8F53-497A-A796-CA549239A0C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69AD671-8F53-497A-A796-CA549239A0C4_1_105_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郭子萱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叶祉艺和刘欣泽在美工区画水墨画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董奕清和张筱绾在用勾线笔绘画作品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鞠欣橙在制作泥工作品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2" name="图片 12" descr="3FDC9D3B-7C5F-4FE0-8699-37C9763EDB2E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FDC9D3B-7C5F-4FE0-8699-37C9763EDB2E_1_105_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4" name="图片 14" descr="47F0E215-BAF8-4EF3-835B-E3DA82BCDAB9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7F0E215-BAF8-4EF3-835B-E3DA82BCDAB9_1_105_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3" name="图片 13" descr="518DB3FF-028D-4087-84B6-5F918EA864BD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18DB3FF-028D-4087-84B6-5F918EA864BD_1_105_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分享交流时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小朋友们介绍了自己的作品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5" name="图片 15" descr="09C2D8BD-0D0D-457E-9BC3-533F2DF495DF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09C2D8BD-0D0D-457E-9BC3-533F2DF495DF_1_105_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6" name="图片 16" descr="3081187E-CC20-4F2A-8E8D-59CB30325166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081187E-CC20-4F2A-8E8D-59CB30325166_1_105_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3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午餐情况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今天我们吃的是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糖醋排骨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莴苣丝炒腐竹和生菜面筋汤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本周是</w:t>
      </w:r>
      <w:r>
        <w:rPr>
          <w:rFonts w:hint="default" w:eastAsia="宋体" w:cs="宋体" w:asciiTheme="minorAscii" w:hAnsiTheme="minorAscii"/>
          <w:b w:val="0"/>
          <w:bCs w:val="0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刘欣悦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负责发餐盘和毛巾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沈意涛负责发筷子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郭子萱负责看洗手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left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17" name="图片 17" descr="A2464BA8-2946-483A-BF6A-83DA62DED4A5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2464BA8-2946-483A-BF6A-83DA62DED4A5_1_105_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18" name="图片 18" descr="99AD3E74-7B70-4600-A01E-4E89A8997AA0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99AD3E74-7B70-4600-A01E-4E89A8997AA0_1_105_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19" name="图片 19" descr="4C857080-6033-4C2C-9EAA-E4078BD9781A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C857080-6033-4C2C-9EAA-E4078BD9781A_1_105_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20" name="图片 20" descr="04908D7C-57C3-46D4-9E3F-7BF995F3520A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4908D7C-57C3-46D4-9E3F-7BF995F3520A_1_105_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21" name="图片 21" descr="D018815A-9428-4755-9394-C44E5EF18562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018815A-9428-4755-9394-C44E5EF18562_1_105_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22" name="图片 22" descr="434D1348-CF91-4C50-A2DF-2EF82EDD15BA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434D1348-CF91-4C50-A2DF-2EF82EDD15BA_1_105_c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bookmarkStart w:id="0" w:name="_GoBack"/>
      <w:bookmarkEnd w:id="0"/>
    </w:p>
    <w:p>
      <w:pPr>
        <w:ind w:firstLine="480" w:firstLineChars="200"/>
        <w:jc w:val="left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AF29F372-7D7D-5D81-4646-68632E38D1A5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24EE242F-A227-3E61-4646-6863937278B5}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BF60DC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AA759D"/>
    <w:rsid w:val="2A0B5EB8"/>
    <w:rsid w:val="2A750533"/>
    <w:rsid w:val="2A833F04"/>
    <w:rsid w:val="2AC6026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506BE"/>
    <w:rsid w:val="2FE51D9B"/>
    <w:rsid w:val="2FF760A9"/>
    <w:rsid w:val="30030473"/>
    <w:rsid w:val="303E2EAA"/>
    <w:rsid w:val="304033DC"/>
    <w:rsid w:val="30A560DE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4CD2D0E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BFF649B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3FD9453B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DE69A3"/>
    <w:rsid w:val="57FA1FD8"/>
    <w:rsid w:val="57FAF8DB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BE74073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EDD54D3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F9EF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0FF16D"/>
    <w:rsid w:val="6BDA6CA7"/>
    <w:rsid w:val="6BE04BE9"/>
    <w:rsid w:val="6BFDB125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2FB16B2"/>
    <w:rsid w:val="732325D6"/>
    <w:rsid w:val="7334319B"/>
    <w:rsid w:val="73343EB5"/>
    <w:rsid w:val="73B31ED7"/>
    <w:rsid w:val="75B809E6"/>
    <w:rsid w:val="75EFC584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7F997BE"/>
    <w:rsid w:val="78437800"/>
    <w:rsid w:val="789B7A02"/>
    <w:rsid w:val="789F10DE"/>
    <w:rsid w:val="78A4541C"/>
    <w:rsid w:val="797FEE23"/>
    <w:rsid w:val="79BFE76F"/>
    <w:rsid w:val="79FEF4AC"/>
    <w:rsid w:val="7A666F23"/>
    <w:rsid w:val="7AEC4EC4"/>
    <w:rsid w:val="7AFE78A7"/>
    <w:rsid w:val="7B036505"/>
    <w:rsid w:val="7B874D40"/>
    <w:rsid w:val="7BBB4D2B"/>
    <w:rsid w:val="7BE014BB"/>
    <w:rsid w:val="7BFB1B76"/>
    <w:rsid w:val="7BFEDC0F"/>
    <w:rsid w:val="7BFFED1D"/>
    <w:rsid w:val="7C484810"/>
    <w:rsid w:val="7C605FFE"/>
    <w:rsid w:val="7CA13BEE"/>
    <w:rsid w:val="7D3A0B7E"/>
    <w:rsid w:val="7D7CB188"/>
    <w:rsid w:val="7D7F4C58"/>
    <w:rsid w:val="7D9E4B3C"/>
    <w:rsid w:val="7D9FC245"/>
    <w:rsid w:val="7DDE1A77"/>
    <w:rsid w:val="7DE7EEAB"/>
    <w:rsid w:val="7DF937B8"/>
    <w:rsid w:val="7DFE393E"/>
    <w:rsid w:val="7DFF4770"/>
    <w:rsid w:val="7E77F5B5"/>
    <w:rsid w:val="7EA85A3A"/>
    <w:rsid w:val="7EB604C2"/>
    <w:rsid w:val="7EEF34FA"/>
    <w:rsid w:val="7EF730E2"/>
    <w:rsid w:val="7EFD7533"/>
    <w:rsid w:val="7F5A0FF2"/>
    <w:rsid w:val="7F7CDB0E"/>
    <w:rsid w:val="7FA60A41"/>
    <w:rsid w:val="7FAAB650"/>
    <w:rsid w:val="7FAF6645"/>
    <w:rsid w:val="7FBF016C"/>
    <w:rsid w:val="7FF3853C"/>
    <w:rsid w:val="7FFF471F"/>
    <w:rsid w:val="7FFF6B8E"/>
    <w:rsid w:val="7FFFA3D3"/>
    <w:rsid w:val="7FFFCF67"/>
    <w:rsid w:val="8FB89798"/>
    <w:rsid w:val="95F31473"/>
    <w:rsid w:val="9DF31691"/>
    <w:rsid w:val="9E3BE5DB"/>
    <w:rsid w:val="9FFFF1D4"/>
    <w:rsid w:val="A7DE11FB"/>
    <w:rsid w:val="AECF5116"/>
    <w:rsid w:val="AFD7370E"/>
    <w:rsid w:val="B3FB117F"/>
    <w:rsid w:val="B5D3966C"/>
    <w:rsid w:val="BAF9969F"/>
    <w:rsid w:val="BBF3349A"/>
    <w:rsid w:val="BEFD2D6E"/>
    <w:rsid w:val="BF776ACD"/>
    <w:rsid w:val="BFF753B5"/>
    <w:rsid w:val="BFF7D512"/>
    <w:rsid w:val="BFF91F21"/>
    <w:rsid w:val="C33DEED3"/>
    <w:rsid w:val="C378D507"/>
    <w:rsid w:val="C63713C0"/>
    <w:rsid w:val="CA6E9705"/>
    <w:rsid w:val="CBBBB109"/>
    <w:rsid w:val="CDFB969B"/>
    <w:rsid w:val="CECB23E2"/>
    <w:rsid w:val="CEDFEE66"/>
    <w:rsid w:val="CEF919F3"/>
    <w:rsid w:val="CFFDF0D3"/>
    <w:rsid w:val="D79F8921"/>
    <w:rsid w:val="D7E9DD29"/>
    <w:rsid w:val="D9F70B7B"/>
    <w:rsid w:val="D9FF11D1"/>
    <w:rsid w:val="DB0F5AB7"/>
    <w:rsid w:val="DDCD9C83"/>
    <w:rsid w:val="DF4FA78F"/>
    <w:rsid w:val="DFEBF6C4"/>
    <w:rsid w:val="E1FE50CC"/>
    <w:rsid w:val="E5F735AF"/>
    <w:rsid w:val="E5FFA22B"/>
    <w:rsid w:val="E9F4DB79"/>
    <w:rsid w:val="EBB7D953"/>
    <w:rsid w:val="ECE629F6"/>
    <w:rsid w:val="EF7561E4"/>
    <w:rsid w:val="EFB22932"/>
    <w:rsid w:val="EFBDAC83"/>
    <w:rsid w:val="EFEBE02D"/>
    <w:rsid w:val="F77CCD89"/>
    <w:rsid w:val="F7DBFB42"/>
    <w:rsid w:val="F7DD4549"/>
    <w:rsid w:val="F8EEEB0E"/>
    <w:rsid w:val="FA73D695"/>
    <w:rsid w:val="FAE66569"/>
    <w:rsid w:val="FBEFB47E"/>
    <w:rsid w:val="FBF37954"/>
    <w:rsid w:val="FD6C4245"/>
    <w:rsid w:val="FD7EFE2E"/>
    <w:rsid w:val="FDFE6930"/>
    <w:rsid w:val="FEEFF1DC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3">
    <w:name w:val="Plain Table 1"/>
    <w:basedOn w:val="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288</TotalTime>
  <ScaleCrop>false</ScaleCrop>
  <LinksUpToDate>false</LinksUpToDate>
  <CharactersWithSpaces>1223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2021-10-05T21:50:00Z</dcterms:created>
  <dc:creator>jisha</dc:creator>
  <cp:lastModifiedBy>陈丶清凉</cp:lastModifiedBy>
  <dcterms:modified xsi:type="dcterms:W3CDTF">2022-11-07T07:41:57Z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9B6826EFA5BBE70F45466863D43CF253</vt:lpwstr>
  </property>
  <property fmtid="{D5CDD505-2E9C-101B-9397-08002B2CF9AE}" pid="4" name="commondata">
    <vt:lpwstr>eyJoZGlkIjoiYmRlYzM1NzQ3ODU1OGI0Nzg3MDBkZDYzZGJmZGQ3OTQifQ==</vt:lpwstr>
  </property>
</Properties>
</file>