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2022.11.3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我喜欢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有23位小朋友来园，5位小朋友请假在家休息！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今天来园后在老师的提醒下都能够自主绕杯带放进水杯车哦！看，一个个小能手表现很棒哦！喝完牛奶后就自主插区域游戏喽~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5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5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集体活动--半日活动《水果拼盘》</w:t>
      </w:r>
    </w:p>
    <w:p>
      <w:pPr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水果拼盘是一种造型生动、形态各异，诱人食欲的菜，它的制作方法比较简单，是菜谱里的常见菜，水果拼盘口味属于甜味，做法属拌菜类，但怎么做水果拼盘最好吃，主要看自己的口味习惯进行细节调整。</w:t>
      </w:r>
      <w:r>
        <w:rPr>
          <w:rFonts w:hint="eastAsia" w:ascii="宋体" w:hAnsi="宋体" w:eastAsia="宋体" w:cs="宋体"/>
          <w:kern w:val="0"/>
          <w:sz w:val="21"/>
          <w:szCs w:val="21"/>
        </w:rPr>
        <w:t>本次活动让幼儿在感知水果特征的基础上，欣赏生活中水果拼盘造型的图片，能初步根据水果的外形、颜色等特征并通过摆摆、放放、说说、做做等方式让幼儿充分体验做水果拼盘的乐趣，自己创作“美丽的水果拼盘”在动手体验中得到审美能力的升华。</w:t>
      </w:r>
    </w:p>
    <w:p>
      <w:pPr>
        <w:rPr>
          <w:rFonts w:hint="eastAsia" w:ascii="宋体" w:hAnsi="宋体" w:eastAsiaTheme="minorEastAsia"/>
          <w:bCs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活动中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小朋友能够运用多种种类的水果拼出不同的造型，很有创意哦~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小朋友也能够有秩序的选择水果大胆创作，体验了水果拼盘的乐趣。最后大家一起品尝了自己的水果拼盘哦，吃的可香啦。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>
      <w:p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5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5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5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5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5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 </w:t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6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</w:t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5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5" name="图片 5" descr="IMG_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5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“饭做好啦！大家快来吃吧”。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我要用手指印来装饰头发。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5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青蛙摆摆好，轮流排队游戏，看看哪一只跳的最远呢。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我用不同的形状串在了一起，像一条项链呢。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IMG_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5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5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5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我们一起来玩烧烤游戏吧。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绘本里的秘密真多呀，让我仔细来看看。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今天我们在万能工匠游戏了一会儿。孩子们能够再尝试用各种办法进行攀爬，有的爬，有的跨，还有的双手吊在上面，很有意思呢。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20" name="图片 20" descr="IMG_0692(20221104-1600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692(20221104-160038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21" name="图片 21" descr="IMG_0691(20221104-1600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691(20221104-160034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22" name="图片 22" descr="IMG_0690(20221104-1600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690(20221104-16003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今天我们吃的是：卤猪肝、青菜炒香菇，喝的是香菜银鱼羹。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光盘：阴少帅、徐诺。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今天上午由于有水果吃导致中午光盘的人数有所下降，不过大多数宝宝都能够做到桌面整洁啦。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今天所有的小朋友在老师的提醒下也都能够将鞋子摆放整齐，放在床底下啦！现在大家开始练习自主挂衣服、脱穿裤子。希望王知霖、谌睿、李璟睿、徐梓赫小朋友能够将脱下来的裤子叠叠好哦~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2.《快乐家园》还没有带来的记得带来哦！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wMDBkY2QxNzQ2ZjM2YTVjYWVmOTQ2YjMxOWYwNTYyYiIsInVzZXJDb3VudCI6Mn0="/>
  </w:docVars>
  <w:rsids>
    <w:rsidRoot w:val="767A192E"/>
    <w:rsid w:val="0D4471D1"/>
    <w:rsid w:val="0F7E1E41"/>
    <w:rsid w:val="11D60E00"/>
    <w:rsid w:val="12E94889"/>
    <w:rsid w:val="16443E43"/>
    <w:rsid w:val="1DCF332C"/>
    <w:rsid w:val="1EA739DD"/>
    <w:rsid w:val="241C2348"/>
    <w:rsid w:val="2BFD3212"/>
    <w:rsid w:val="30564EB6"/>
    <w:rsid w:val="3672558B"/>
    <w:rsid w:val="4B9E0825"/>
    <w:rsid w:val="4D0B685F"/>
    <w:rsid w:val="54076AB4"/>
    <w:rsid w:val="54357E14"/>
    <w:rsid w:val="587B3A2E"/>
    <w:rsid w:val="5D885831"/>
    <w:rsid w:val="5FE93D86"/>
    <w:rsid w:val="5FF76C10"/>
    <w:rsid w:val="64D7267F"/>
    <w:rsid w:val="6F8D63A0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719</Words>
  <Characters>731</Characters>
  <Lines>0</Lines>
  <Paragraphs>0</Paragraphs>
  <TotalTime>0</TotalTime>
  <ScaleCrop>false</ScaleCrop>
  <LinksUpToDate>false</LinksUpToDate>
  <CharactersWithSpaces>751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2022-11-05T08:47:05Z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D1109C6148AF482D9089B1BF708C317F</vt:lpwstr>
  </property>
</Properties>
</file>