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1"/>
        </w:rPr>
      </w:pPr>
      <w:r>
        <w:rPr>
          <w:rFonts w:hint="eastAsia" w:ascii="黑体" w:hAnsi="黑体" w:eastAsia="黑体" w:cs="黑体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-148590</wp:posOffset>
                </wp:positionV>
                <wp:extent cx="6103620" cy="92900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929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11.4今日动态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入园篇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今日所有的宝贝都来园啦，表扬李闻淼、孙瑞晗、陈怡何和杨祥瑞宝贝尽管好久没来，但是入园情绪依旧棒棒的。肖妙青虽然掉了几颗金豆豆，但是在老师的安慰下很快就调整过来了。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户外篇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3" name="图片 3" descr="IMG_67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67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4" name="图片 4" descr="IMG_6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67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5" name="图片 5" descr="IMG_67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IMG_67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8" name="图片 8" descr="IMG_67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IMG_67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这是孩子们第一次在户外玩亿童区玩具，孩子们用积木制作了独木桥和房子。朱珂逸和胡欣芮和自己的作品进行了比高活动。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集体游戏篇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9" name="图片 9" descr="IMG_6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IMG_68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520315" cy="1890395"/>
                                  <wp:effectExtent l="0" t="0" r="9525" b="14605"/>
                                  <wp:docPr id="10" name="图片 10" descr="IMG_68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IMG_68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89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什么标记是大，什么标记是小呢？在老师的讲解和孩子的模仿中，孩子们都了解了张开双手就是大，小手并拢是小。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自然角篇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9pt;margin-top:-11.7pt;height:731.5pt;width:480.6pt;z-index:251659264;mso-width-relative:page;mso-height-relative:page;" filled="f" stroked="f" coordsize="21600,21600" o:gfxdata="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hmfJ3AAAAAwBAAAPAAAAAAAAAAEAIAAAACIAAABk&#10;cnMvZG93bnJldi54bWxQSwECFAAUAAAACACHTuJAHz4bej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11.4今日动态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入园篇</w:t>
                      </w: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 今日所有的宝贝都来园啦，表扬李闻淼、孙瑞晗、陈怡何和杨祥瑞宝贝尽管好久没来，但是入园情绪依旧棒棒的。肖妙青虽然掉了几颗金豆豆，但是在老师的安慰下很快就调整过来了。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户外篇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3" name="图片 3" descr="IMG_67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67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4" name="图片 4" descr="IMG_6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67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   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5" name="图片 5" descr="IMG_67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IMG_67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8" name="图片 8" descr="IMG_67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IMG_67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 这是孩子们第一次在户外玩亿童区玩具，孩子们用积木制作了独木桥和房子。朱珂逸和胡欣芮和自己的作品进行了比高活动。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集体游戏篇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9" name="图片 9" descr="IMG_6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IMG_68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2520315" cy="1890395"/>
                            <wp:effectExtent l="0" t="0" r="9525" b="14605"/>
                            <wp:docPr id="10" name="图片 10" descr="IMG_68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IMG_68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89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 什么标记是大，什么标记是小呢？在老师的讲解和孩子的模仿中，孩子们都了解了张开双手就是大，小手并拢是小。</w:t>
                      </w: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自然角篇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default" w:asciiTheme="minorEastAsia" w:hAnsiTheme="minorEastAsia" w:cstheme="minorEastAsia"/>
          <w:sz w:val="21"/>
          <w:lang w:val="en-US" w:eastAsia="zh-CN"/>
        </w:rPr>
      </w:pPr>
      <w:r>
        <w:rPr>
          <w:rFonts w:hint="default" w:asciiTheme="minorEastAsia" w:hAnsiTheme="minorEastAsia" w:cstheme="minorEastAsia"/>
          <w:sz w:val="21"/>
          <w:lang w:val="en-US" w:eastAsia="zh-CN"/>
        </w:rPr>
        <w:br w:type="textWrapping"/>
      </w:r>
    </w:p>
    <w:p>
      <w:pPr>
        <w:rPr>
          <w:rFonts w:hint="default" w:asciiTheme="minorEastAsia" w:hAnsiTheme="minorEastAsia" w:cstheme="minorEastAsia"/>
          <w:sz w:val="21"/>
          <w:lang w:val="en-US" w:eastAsia="zh-CN"/>
        </w:rPr>
      </w:pPr>
    </w:p>
    <w:p>
      <w:pPr>
        <w:rPr>
          <w:rFonts w:hint="default" w:asciiTheme="minorEastAsia" w:hAnsiTheme="minorEastAsia" w:cstheme="minorEastAsia"/>
          <w:sz w:val="21"/>
          <w:lang w:val="en-US" w:eastAsia="zh-CN"/>
        </w:rPr>
      </w:pPr>
      <w:r>
        <w:rPr>
          <w:rFonts w:hint="default" w:asciiTheme="minorEastAsia" w:hAnsiTheme="minorEastAsia" w:cstheme="minorEastAsia"/>
          <w:sz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2597150</wp:posOffset>
            </wp:positionH>
            <wp:positionV relativeFrom="page">
              <wp:posOffset>773430</wp:posOffset>
            </wp:positionV>
            <wp:extent cx="2520315" cy="1890395"/>
            <wp:effectExtent l="0" t="0" r="9525" b="14605"/>
            <wp:wrapNone/>
            <wp:docPr id="12" name="图片 12" descr="IMG_6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8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sz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ge">
              <wp:posOffset>819150</wp:posOffset>
            </wp:positionV>
            <wp:extent cx="2520315" cy="1890395"/>
            <wp:effectExtent l="0" t="0" r="9525" b="14605"/>
            <wp:wrapNone/>
            <wp:docPr id="11" name="图片 11" descr="IMG_6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8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lang w:val="en-US" w:eastAsia="zh-CN"/>
        </w:rPr>
        <w:t xml:space="preserve">                                         </w:t>
      </w: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lang w:val="en-US" w:eastAsia="zh-CN"/>
        </w:rPr>
        <w:t>孩子们通过仔细观察了树叶的颜色和大小以及标记，将树叶宝宝送回了相应的家。</w:t>
      </w: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lang w:val="en-US" w:eastAsia="zh-CN"/>
        </w:rPr>
        <w:t>生活活动篇：</w:t>
      </w: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lang w:val="en-US" w:eastAsia="zh-CN"/>
        </w:rPr>
        <w:t>今日光盘小明星：沈奕恺、杨言希、陈怡茹、胡欣芮、刘倢序、白新奇、钱进、刘宸瑀、管亦星。</w:t>
      </w:r>
    </w:p>
    <w:p>
      <w:pPr>
        <w:rPr>
          <w:rFonts w:hint="eastAsia" w:asciiTheme="minorEastAsia" w:hAnsiTheme="minorEastAsia" w:cstheme="minorEastAsia"/>
          <w:sz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lang w:val="en-US" w:eastAsia="zh-CN"/>
        </w:rPr>
        <w:t>今日干饭人：今天没有小朋友吃两碗饭，但是很多小朋友在点心的时候喝了好几倍牛奶。</w:t>
      </w:r>
    </w:p>
    <w:p>
      <w:pPr>
        <w:rPr>
          <w:rFonts w:hint="default" w:asciiTheme="minorEastAsia" w:hAnsiTheme="minorEastAsia" w:cstheme="minorEastAsia"/>
          <w:sz w:val="21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9695" cy="3885565"/>
            <wp:effectExtent l="0" t="0" r="635" b="1905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9695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sImhkaWQiOiJlNzU3NGFjNzhjZGFiMTBmZWU3MWVlYzE1Zjk0ZTNiMCIsInVzZXJDb3VudCI6MTJ9"/>
  </w:docVars>
  <w:rsids>
    <w:rsidRoot w:val="5C55666C"/>
    <w:rsid w:val="008F592C"/>
    <w:rsid w:val="1D763CA5"/>
    <w:rsid w:val="1ECB3DE1"/>
    <w:rsid w:val="2AC5372C"/>
    <w:rsid w:val="2B842605"/>
    <w:rsid w:val="3295219F"/>
    <w:rsid w:val="34BE42DA"/>
    <w:rsid w:val="406F3723"/>
    <w:rsid w:val="48FC4911"/>
    <w:rsid w:val="498F6A09"/>
    <w:rsid w:val="4EBD5D4C"/>
    <w:rsid w:val="59F941F8"/>
    <w:rsid w:val="5C55666C"/>
    <w:rsid w:val="6A046ED4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5</Words>
  <Characters>5</Characters>
  <Lines>0</Lines>
  <Paragraphs>0</Paragraphs>
  <TotalTime>8</TotalTime>
  <ScaleCrop>false</ScaleCrop>
  <LinksUpToDate>false</LinksUpToDate>
  <CharactersWithSpaces>30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cp:lastPrinted>2022-11-03T05:43:00Z</cp:lastPrinted>
  <dcterms:modified xsi:type="dcterms:W3CDTF">2022-11-04T08:34:12Z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9A2C72B0A0BA4089A0B0653AFF5345F5</vt:lpwstr>
  </property>
</Properties>
</file>