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sz w:val="21"/>
        </w:rPr>
      </w:pPr>
      <w:r>
        <w:rPr>
          <w:rFonts w:hint="eastAsia" w:ascii="黑体" w:hAnsi="黑体" w:eastAsia="黑体" w:cs="黑体"/>
          <w:sz w:val="21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-405130</wp:posOffset>
                </wp:positionH>
                <wp:positionV relativeFrom="paragraph">
                  <wp:posOffset>-148590</wp:posOffset>
                </wp:positionV>
                <wp:extent cx="6103620" cy="929005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3620" cy="929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黑体" w:hAnsi="黑体" w:eastAsia="黑体" w:cs="黑体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32"/>
                                <w:szCs w:val="32"/>
                                <w:lang w:val="en-US" w:eastAsia="zh-CN"/>
                              </w:rPr>
                              <w:t>11.2今日动态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>入园篇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孩子们早上基本都会自己插卡进行入园登记，今天刘政凯，朱柯逸，杨言希自主插卡入园，很棒哦！              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14755" cy="910590"/>
                                  <wp:effectExtent l="0" t="0" r="4445" b="3810"/>
                                  <wp:docPr id="6" name="图片 6" descr="C:\Users\13721\Desktop\新建文件夹 (2)\11.2\8D53DB11DEDFD10F77A594108A34EDAB.png8D53DB11DEDFD10F77A594108A34EDA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C:\Users\13721\Desktop\新建文件夹 (2)\11.2\8D53DB11DEDFD10F77A594108A34EDAB.png8D53DB11DEDFD10F77A594108A34EDAB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4755" cy="910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 </w:t>
                            </w: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14755" cy="910590"/>
                                  <wp:effectExtent l="0" t="0" r="4445" b="3810"/>
                                  <wp:docPr id="7" name="图片 7" descr="C:\Users\13721\Desktop\新建文件夹 (2)\11.2\11016506501E6EBF8A5C59F24743DC96.png11016506501E6EBF8A5C59F24743DC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\Users\13721\Desktop\新建文件夹 (2)\11.2\11016506501E6EBF8A5C59F24743DC96.png11016506501E6EBF8A5C59F24743DC9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4755" cy="910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14755" cy="910590"/>
                                  <wp:effectExtent l="0" t="0" r="4445" b="3810"/>
                                  <wp:docPr id="4" name="图片 4" descr="C:\Users\13721\Desktop\新建文件夹 (2)\11.2\F0D745821C37BC5D6F7D4449319D6A98.pngF0D745821C37BC5D6F7D4449319D6A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\Users\13721\Desktop\新建文件夹 (2)\11.2\F0D745821C37BC5D6F7D4449319D6A98.pngF0D745821C37BC5D6F7D4449319D6A9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4755" cy="910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>户外篇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59635" cy="1619885"/>
                                  <wp:effectExtent l="0" t="0" r="4445" b="10795"/>
                                  <wp:docPr id="8" name="图片 8" descr="C:\Users\13721\Desktop\新建文件夹 (2)\11.2\6D7E63B0182A473A3A8E2145F97D5F50.png6D7E63B0182A473A3A8E2145F97D5F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8" descr="C:\Users\13721\Desktop\新建文件夹 (2)\11.2\6D7E63B0182A473A3A8E2145F97D5F50.png6D7E63B0182A473A3A8E2145F97D5F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635" cy="1619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     </w:t>
                            </w: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22805" cy="1591945"/>
                                  <wp:effectExtent l="0" t="0" r="10795" b="8255"/>
                                  <wp:docPr id="9" name="图片 9" descr="C:\Users\13721\Desktop\新建文件夹 (2)\11.2\6284D34B32C1D1BEFBFBF98D474DED9B.png6284D34B32C1D1BEFBFBF98D474DED9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\Users\13721\Desktop\新建文件夹 (2)\11.2\6284D34B32C1D1BEFBFBF98D474DED9B.png6284D34B32C1D1BEFBFBF98D474DED9B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2805" cy="1591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61540" cy="1620520"/>
                                  <wp:effectExtent l="0" t="0" r="2540" b="10160"/>
                                  <wp:docPr id="10" name="图片 10" descr="C:\Users\13721\Desktop\新建文件夹 (2)\11.2\45811D1BFDD9DC7B114036C7D01FCB61.png45811D1BFDD9DC7B114036C7D01FCB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\Users\13721\Desktop\新建文件夹 (2)\11.2\45811D1BFDD9DC7B114036C7D01FCB61.png45811D1BFDD9DC7B114036C7D01FCB6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1540" cy="1620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      </w:t>
                            </w: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159635" cy="1619250"/>
                                  <wp:effectExtent l="0" t="0" r="4445" b="11430"/>
                                  <wp:docPr id="12" name="图片 12" descr="C:\Users\13721\Desktop\新建文件夹 (2)\11.2\EBF2CD7BD22A66BE868025027D2B6489.pngEBF2CD7BD22A66BE868025027D2B64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\Users\13721\Desktop\新建文件夹 (2)\11.2\EBF2CD7BD22A66BE868025027D2B6489.pngEBF2CD7BD22A66BE868025027D2B648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9635" cy="1619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小三班所有的宝宝都积极参与早操，能够积极参与活动，跟上节奏，表现得很棒哦！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>集体活动篇</w:t>
                            </w:r>
                          </w:p>
                          <w:p>
                            <w:pPr>
                              <w:jc w:val="center"/>
                              <w:rPr>
                                <w:rFonts w:hint="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语言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zh-CN"/>
                              </w:rPr>
                              <w:t>《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秋叶飘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zh-CN"/>
                              </w:rPr>
                              <w:t>》</w:t>
                            </w:r>
                          </w:p>
                          <w:p>
                            <w:pPr>
                              <w:widowControl/>
                              <w:spacing w:line="300" w:lineRule="exact"/>
                              <w:ind w:firstLine="420" w:firstLineChars="200"/>
                              <w:jc w:val="left"/>
                              <w:rPr>
                                <w:rFonts w:hint="eastAsia" w:ascii="宋体" w:hAnsi="宋体" w:cs="宋体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szCs w:val="21"/>
                              </w:rPr>
                              <w:t>《秋叶飘》是一则语言优美、富有童趣的散文，散文中生动有趣的情节深深吸引着幼儿，它采用拟人化的手法，讲述了秋叶飘落到不同地方与小动物之间发生的有趣的事，赋予了幼儿丰富的想象，重复的句式便于幼儿学习、理解，使幼儿感知到秋天的树叶飘落的自然现象，感受到秋天的美。</w:t>
                            </w:r>
                          </w:p>
                          <w:p>
                            <w:pPr>
                              <w:jc w:val="center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865120" cy="2148840"/>
                                  <wp:effectExtent l="0" t="0" r="0" b="0"/>
                                  <wp:docPr id="3" name="图片 3" descr="AB9101DD680B75216E9434C854EBA4F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AB9101DD680B75216E9434C854EBA4F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120" cy="2148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5888990" cy="4416425"/>
                                  <wp:effectExtent l="0" t="0" r="8890" b="3175"/>
                                  <wp:docPr id="11" name="图片 11" descr="IMG_66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66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88990" cy="4416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ascii="宋体" w:hAnsi="宋体" w:eastAsia="宋体" w:cs="宋体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钱进和小钰儿在老师的鼓励下能够克服怕高，勇敢的挑战自己。王秋逸、胡欣芮、沈奕恺、刘政凯、管亦星、嵇羽晞、刘倢序等小朋友在游戏时能够互相谦让，不争抢。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4"/>
                                <w:lang w:val="en-US" w:eastAsia="zh-CN"/>
                              </w:rPr>
                              <w:t>分享交流篇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default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  <w:lang w:val="en-US" w:eastAsia="zh-CN"/>
                              </w:rPr>
                              <w:t>自然角篇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1.9pt;margin-top:-11.7pt;height:731.5pt;width:480.6pt;z-index:-251657216;mso-width-relative:page;mso-height-relative:page;" filled="f" stroked="f" coordsize="21600,21600" o:gfxdata="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QhmfJ3AAAAAwBAAAPAAAAAAAAAAEAIAAAACIAAABk&#10;cnMvZG93bnJldi54bWxQSwECFAAUAAAACACHTuJAHz4bejsCAABnBAAADgAAAAAAAAABACAAAAAr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黑体" w:hAnsi="黑体" w:eastAsia="黑体" w:cs="黑体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32"/>
                          <w:szCs w:val="32"/>
                          <w:lang w:val="en-US" w:eastAsia="zh-CN"/>
                        </w:rPr>
                        <w:t>11.2今日动态</w:t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>入园篇</w:t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孩子们早上基本都会自己插卡进行入园登记，今天刘政凯，朱柯逸，杨言希自主插卡入园，很棒哦！              </w:t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214755" cy="910590"/>
                            <wp:effectExtent l="0" t="0" r="4445" b="3810"/>
                            <wp:docPr id="6" name="图片 6" descr="C:\Users\13721\Desktop\新建文件夹 (2)\11.2\8D53DB11DEDFD10F77A594108A34EDAB.png8D53DB11DEDFD10F77A594108A34EDA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C:\Users\13721\Desktop\新建文件夹 (2)\11.2\8D53DB11DEDFD10F77A594108A34EDAB.png8D53DB11DEDFD10F77A594108A34EDAB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4755" cy="9105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    </w:t>
                      </w: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214755" cy="910590"/>
                            <wp:effectExtent l="0" t="0" r="4445" b="3810"/>
                            <wp:docPr id="7" name="图片 7" descr="C:\Users\13721\Desktop\新建文件夹 (2)\11.2\11016506501E6EBF8A5C59F24743DC96.png11016506501E6EBF8A5C59F24743DC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\Users\13721\Desktop\新建文件夹 (2)\11.2\11016506501E6EBF8A5C59F24743DC96.png11016506501E6EBF8A5C59F24743DC9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4755" cy="9105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214755" cy="910590"/>
                            <wp:effectExtent l="0" t="0" r="4445" b="3810"/>
                            <wp:docPr id="4" name="图片 4" descr="C:\Users\13721\Desktop\新建文件夹 (2)\11.2\F0D745821C37BC5D6F7D4449319D6A98.pngF0D745821C37BC5D6F7D4449319D6A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\Users\13721\Desktop\新建文件夹 (2)\11.2\F0D745821C37BC5D6F7D4449319D6A98.pngF0D745821C37BC5D6F7D4449319D6A9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4755" cy="9105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</w:t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>户外篇</w:t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159635" cy="1619885"/>
                            <wp:effectExtent l="0" t="0" r="4445" b="10795"/>
                            <wp:docPr id="8" name="图片 8" descr="C:\Users\13721\Desktop\新建文件夹 (2)\11.2\6D7E63B0182A473A3A8E2145F97D5F50.png6D7E63B0182A473A3A8E2145F97D5F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8" descr="C:\Users\13721\Desktop\新建文件夹 (2)\11.2\6D7E63B0182A473A3A8E2145F97D5F50.png6D7E63B0182A473A3A8E2145F97D5F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635" cy="1619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        </w:t>
                      </w: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122805" cy="1591945"/>
                            <wp:effectExtent l="0" t="0" r="10795" b="8255"/>
                            <wp:docPr id="9" name="图片 9" descr="C:\Users\13721\Desktop\新建文件夹 (2)\11.2\6284D34B32C1D1BEFBFBF98D474DED9B.png6284D34B32C1D1BEFBFBF98D474DED9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\Users\13721\Desktop\新建文件夹 (2)\11.2\6284D34B32C1D1BEFBFBF98D474DED9B.png6284D34B32C1D1BEFBFBF98D474DED9B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2805" cy="1591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161540" cy="1620520"/>
                            <wp:effectExtent l="0" t="0" r="2540" b="10160"/>
                            <wp:docPr id="10" name="图片 10" descr="C:\Users\13721\Desktop\新建文件夹 (2)\11.2\45811D1BFDD9DC7B114036C7D01FCB61.png45811D1BFDD9DC7B114036C7D01FCB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\Users\13721\Desktop\新建文件夹 (2)\11.2\45811D1BFDD9DC7B114036C7D01FCB61.png45811D1BFDD9DC7B114036C7D01FCB6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1540" cy="1620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         </w:t>
                      </w: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159635" cy="1619250"/>
                            <wp:effectExtent l="0" t="0" r="4445" b="11430"/>
                            <wp:docPr id="12" name="图片 12" descr="C:\Users\13721\Desktop\新建文件夹 (2)\11.2\EBF2CD7BD22A66BE868025027D2B6489.pngEBF2CD7BD22A66BE868025027D2B64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\Users\13721\Desktop\新建文件夹 (2)\11.2\EBF2CD7BD22A66BE868025027D2B6489.pngEBF2CD7BD22A66BE868025027D2B648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9635" cy="1619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 小三班所有的宝宝都积极参与早操，能够积极参与活动，跟上节奏，表现得很棒哦！</w:t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>集体活动篇</w:t>
                      </w:r>
                    </w:p>
                    <w:p>
                      <w:pPr>
                        <w:jc w:val="center"/>
                        <w:rPr>
                          <w:rFonts w:hint="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</w:rPr>
                        <w:t>语言</w:t>
                      </w:r>
                      <w:r>
                        <w:rPr>
                          <w:rFonts w:hint="eastAsia"/>
                          <w:b/>
                          <w:bCs/>
                          <w:lang w:eastAsia="zh-CN"/>
                        </w:rPr>
                        <w:t>《</w:t>
                      </w:r>
                      <w:r>
                        <w:rPr>
                          <w:rFonts w:hint="eastAsia"/>
                          <w:b/>
                          <w:bCs/>
                        </w:rPr>
                        <w:t>秋叶飘</w:t>
                      </w:r>
                      <w:r>
                        <w:rPr>
                          <w:rFonts w:hint="eastAsia"/>
                          <w:b/>
                          <w:bCs/>
                          <w:lang w:eastAsia="zh-CN"/>
                        </w:rPr>
                        <w:t>》</w:t>
                      </w:r>
                    </w:p>
                    <w:p>
                      <w:pPr>
                        <w:widowControl/>
                        <w:spacing w:line="300" w:lineRule="exact"/>
                        <w:ind w:firstLine="420" w:firstLineChars="200"/>
                        <w:jc w:val="left"/>
                        <w:rPr>
                          <w:rFonts w:hint="eastAsia" w:ascii="宋体" w:hAnsi="宋体" w:cs="宋体"/>
                          <w:kern w:val="0"/>
                          <w:szCs w:val="21"/>
                        </w:rPr>
                      </w:pPr>
                      <w:r>
                        <w:rPr>
                          <w:rFonts w:hint="eastAsia" w:ascii="宋体" w:hAnsi="宋体" w:cs="宋体"/>
                          <w:szCs w:val="21"/>
                        </w:rPr>
                        <w:t>《秋叶飘》是一则语言优美、富有童趣的散文，散文中生动有趣的情节深深吸引着幼儿，它采用拟人化的手法，讲述了秋叶飘落到不同地方与小动物之间发生的有趣的事，赋予了幼儿丰富的想象，重复的句式便于幼儿学习、理解，使幼儿感知到秋天的树叶飘落的自然现象，感受到秋天的美。</w:t>
                      </w:r>
                    </w:p>
                    <w:p>
                      <w:pPr>
                        <w:jc w:val="center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2865120" cy="2148840"/>
                            <wp:effectExtent l="0" t="0" r="0" b="0"/>
                            <wp:docPr id="3" name="图片 3" descr="AB9101DD680B75216E9434C854EBA4F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AB9101DD680B75216E9434C854EBA4F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5120" cy="2148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5888990" cy="4416425"/>
                            <wp:effectExtent l="0" t="0" r="8890" b="3175"/>
                            <wp:docPr id="11" name="图片 11" descr="IMG_66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66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88990" cy="4416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</w:t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ascii="宋体" w:hAnsi="宋体" w:eastAsia="宋体" w:cs="宋体"/>
                          <w:sz w:val="24"/>
                          <w:szCs w:val="24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 xml:space="preserve">    钱进和小钰儿在老师的鼓励下能够克服怕高，勇敢的挑战自己。王秋逸、胡欣芮、沈奕恺、刘政凯、管亦星、嵇羽晞、刘倢序等小朋友在游戏时能够互相谦让，不争抢。</w:t>
                      </w: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4"/>
                          <w:lang w:val="en-US" w:eastAsia="zh-CN"/>
                        </w:rPr>
                        <w:t>分享交流篇</w:t>
                      </w: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default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1"/>
                          <w:szCs w:val="21"/>
                          <w:lang w:val="en-US" w:eastAsia="zh-CN"/>
                        </w:rPr>
                        <w:t>自然角篇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</w:rPr>
      </w:pPr>
    </w:p>
    <w:p>
      <w:pPr>
        <w:rPr>
          <w:rFonts w:hint="eastAsia" w:ascii="黑体" w:hAnsi="黑体" w:eastAsia="黑体" w:cs="黑体"/>
          <w:sz w:val="21"/>
          <w:lang w:val="en-US" w:eastAsia="zh-CN"/>
        </w:rPr>
      </w:pPr>
      <w:r>
        <w:rPr>
          <w:rFonts w:hint="eastAsia" w:ascii="黑体" w:hAnsi="黑体" w:eastAsia="黑体" w:cs="黑体"/>
          <w:sz w:val="21"/>
          <w:lang w:val="en-US" w:eastAsia="zh-CN"/>
        </w:rPr>
        <w:t xml:space="preserve">                         </w:t>
      </w:r>
    </w:p>
    <w:p>
      <w:pPr>
        <w:rPr>
          <w:rFonts w:hint="eastAsia" w:ascii="黑体" w:hAnsi="黑体" w:eastAsia="黑体" w:cs="黑体"/>
          <w:sz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生活活动篇</w:t>
      </w:r>
    </w:p>
    <w:p>
      <w:pPr>
        <w:spacing w:line="360" w:lineRule="exact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今天的午餐是</w:t>
      </w:r>
      <w:r>
        <w:rPr>
          <w:rFonts w:hint="eastAsia" w:ascii="宋体" w:hAnsi="宋体" w:eastAsia="宋体"/>
          <w:szCs w:val="21"/>
          <w:lang w:val="en-US" w:eastAsia="zh-CN"/>
        </w:rPr>
        <w:t>猪肝</w:t>
      </w:r>
      <w:r>
        <w:rPr>
          <w:rFonts w:hint="eastAsia" w:ascii="宋体" w:hAnsi="宋体" w:eastAsia="宋体"/>
          <w:szCs w:val="21"/>
        </w:rPr>
        <w:t>，</w:t>
      </w:r>
      <w:r>
        <w:rPr>
          <w:rFonts w:hint="eastAsia" w:ascii="宋体" w:hAnsi="宋体" w:eastAsia="宋体"/>
          <w:szCs w:val="21"/>
          <w:lang w:val="en-US" w:eastAsia="zh-CN"/>
        </w:rPr>
        <w:t>青菜香菇，银鱼鸡蛋汤</w:t>
      </w:r>
      <w:r>
        <w:rPr>
          <w:rFonts w:hint="eastAsia" w:ascii="宋体" w:hAnsi="宋体" w:eastAsia="宋体"/>
          <w:szCs w:val="21"/>
        </w:rPr>
        <w:t>。</w:t>
      </w:r>
    </w:p>
    <w:p>
      <w:pPr>
        <w:spacing w:line="360" w:lineRule="exact"/>
        <w:ind w:firstLine="420" w:firstLineChars="200"/>
      </w:pPr>
      <w:r>
        <w:rPr>
          <w:rFonts w:hint="eastAsia" w:ascii="宋体" w:hAnsi="宋体" w:eastAsia="宋体"/>
          <w:szCs w:val="21"/>
        </w:rPr>
        <w:t>小朋友们整体的午睡情况都很好，早早的就进入梦乡啦</w:t>
      </w:r>
      <w:r>
        <w:rPr>
          <w:rFonts w:hint="eastAsia" w:ascii="宋体" w:hAnsi="宋体" w:eastAsia="宋体"/>
          <w:szCs w:val="21"/>
          <w:lang w:eastAsia="zh-CN"/>
        </w:rPr>
        <w:t>！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</w:rPr>
        <w:t>最近天气</w:t>
      </w:r>
      <w:r>
        <w:rPr>
          <w:rFonts w:hint="eastAsia" w:ascii="宋体" w:hAnsi="宋体" w:eastAsia="宋体"/>
          <w:lang w:val="en-US" w:eastAsia="zh-CN"/>
        </w:rPr>
        <w:t>温差较大</w:t>
      </w:r>
      <w:r>
        <w:rPr>
          <w:rFonts w:hint="eastAsia" w:ascii="宋体" w:hAnsi="宋体" w:eastAsia="宋体"/>
        </w:rPr>
        <w:t>，小朋友们容易感冒咳嗽，爸爸妈妈要及时给小朋友添加衣物哦，请假在家休息的小朋友要及时照顾好自己的身体，多喝水哦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ascii="宋体" w:hAnsi="宋体" w:eastAsia="宋体"/>
        </w:rPr>
        <w:t>1.</w:t>
      </w:r>
      <w:r>
        <w:rPr>
          <w:rFonts w:hint="eastAsia" w:ascii="宋体" w:hAnsi="宋体" w:eastAsia="宋体"/>
        </w:rPr>
        <w:t>请各位家长给小朋友的保温杯里放温水哦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2.请各位将垫背巾在家给孩子垫好，户外出汗，预防感冒。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3.今天正常开展全托不延时班，请各位安排好工作，按时来接宝贝哦！</w:t>
      </w:r>
    </w:p>
    <w:p>
      <w:pPr>
        <w:spacing w:line="240" w:lineRule="auto"/>
        <w:ind w:firstLine="420" w:firstLineChars="200"/>
        <w:rPr>
          <w:rFonts w:hint="eastAsia" w:ascii="宋体" w:hAnsi="宋体" w:eastAsia="宋体"/>
          <w:lang w:val="en-US" w:eastAsia="zh-CN"/>
        </w:rPr>
      </w:pPr>
      <w:bookmarkStart w:id="0" w:name="_GoBack"/>
      <w:r>
        <w:rPr>
          <w:rFonts w:hint="eastAsia" w:ascii="宋体" w:hAnsi="宋体" w:eastAsia="宋体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796290</wp:posOffset>
            </wp:positionV>
            <wp:extent cx="5274310" cy="3955415"/>
            <wp:effectExtent l="0" t="0" r="6985" b="13970"/>
            <wp:wrapNone/>
            <wp:docPr id="5" name="图片 5" descr="13BCC9392EB6CDBECCCEB815C3B080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3BCC9392EB6CDBECCCEB815C3B080D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U3NTc0YWM3OGNkYWIxMGZlZTcxZWVjMTVmOTRlM2IwIiwidXNlckNvdW50IjozfQ=="/>
  </w:docVars>
  <w:rsids>
    <w:rsidRoot w:val="5C55666C"/>
    <w:rsid w:val="1ECB3DE1"/>
    <w:rsid w:val="251D1178"/>
    <w:rsid w:val="498F6A09"/>
    <w:rsid w:val="59F941F8"/>
    <w:rsid w:val="5C55666C"/>
    <w:rsid w:val="6F134EE0"/>
    <w:rsid w:val="70AE301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3</Pages>
  <Words>103</Words>
  <Characters>103</Characters>
  <Lines>0</Lines>
  <Paragraphs>0</Paragraphs>
  <TotalTime>1</TotalTime>
  <ScaleCrop>false</ScaleCrop>
  <LinksUpToDate>false</LinksUpToDate>
  <CharactersWithSpaces>109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13721</cp:lastModifiedBy>
  <dcterms:modified xsi:type="dcterms:W3CDTF">2022-11-03T05:20:51Z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0DF8C12687514D988F832190309F1A4B</vt:lpwstr>
  </property>
</Properties>
</file>