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</w:p>
    <w:p>
      <w:pPr>
        <w:spacing w:after="0"/>
        <w:jc w:val="center"/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3B3838" w:themeColor="background2" w:themeShade="40"/>
          <w:spacing w:val="150"/>
          <w:sz w:val="52"/>
          <w:szCs w:val="54"/>
          <w:lang w:val="en-US" w:eastAsia="zh-Hans"/>
        </w:rPr>
        <w:t>大三动态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2022/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ascii="Times New Roman" w:hAnsi="Times New Roman" w:cs="Times New Roman"/>
          <w:spacing w:val="45"/>
          <w:szCs w:val="18"/>
          <w:lang w:eastAsia="zh-CN"/>
        </w:rPr>
        <w:t>//</w:t>
      </w:r>
      <w:r>
        <w:rPr>
          <w:rFonts w:hint="eastAsia" w:cs="Times New Roman"/>
          <w:spacing w:val="45"/>
          <w:szCs w:val="18"/>
          <w:lang w:val="en-US" w:eastAsia="zh-Hans"/>
        </w:rPr>
        <w:t>主题三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ascii="Times New Roman" w:hAnsi="Times New Roman" w:cs="Times New Roman"/>
          <w:spacing w:val="45"/>
          <w:szCs w:val="18"/>
          <w:lang w:val="en-US" w:eastAsia="zh-Hans"/>
        </w:rPr>
        <w:t>金色的秋天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秋天来了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蓝蓝的天空中飘着几片白云</w:t>
      </w:r>
      <w:r>
        <w:rPr>
          <w:rFonts w:hint="default" w:ascii="楷体" w:hAnsi="楷体" w:eastAsia="楷体" w:cs="楷体"/>
          <w:sz w:val="24"/>
          <w:szCs w:val="24"/>
          <w:lang w:eastAsia="zh-Hans"/>
        </w:rPr>
        <w:t>，</w:t>
      </w:r>
      <w:r>
        <w:rPr>
          <w:rFonts w:hint="eastAsia" w:ascii="楷体" w:hAnsi="楷体" w:eastAsia="楷体" w:cs="楷体"/>
          <w:sz w:val="24"/>
          <w:szCs w:val="24"/>
          <w:lang w:val="en-US" w:eastAsia="zh-Hans"/>
        </w:rPr>
        <w:t>南飞的大雁也多了</w:t>
      </w:r>
      <w:r>
        <w:rPr>
          <w:rFonts w:hint="eastAsia" w:ascii="楷体" w:hAnsi="楷体" w:eastAsia="楷体" w:cs="楷体"/>
          <w:sz w:val="24"/>
          <w:szCs w:val="24"/>
          <w:lang w:eastAsia="zh-Hans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inline distT="0" distB="0" distL="114300" distR="114300">
            <wp:extent cx="2538730" cy="1692275"/>
            <wp:effectExtent l="0" t="0" r="1270" b="9525"/>
            <wp:docPr id="28" name="图片 28" descr="db3ff7cc66f09e4e1de673de0188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b3ff7cc66f09e4e1de673de0188616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u w:val="singl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2509520</wp:posOffset>
            </wp:positionH>
            <wp:positionV relativeFrom="paragraph">
              <wp:posOffset>1722755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u w:val="none"/>
          <w:lang w:eastAsia="zh-CN"/>
        </w:rPr>
        <w:t xml:space="preserve">       </w:t>
      </w:r>
      <w:r>
        <w:rPr>
          <w:rFonts w:hint="default" w:ascii="宋体" w:hAnsi="宋体" w:eastAsia="宋体" w:cs="宋体"/>
          <w:sz w:val="24"/>
          <w:szCs w:val="24"/>
          <w:u w:val="thick" w:color="C55911" w:themeColor="accent2" w:themeShade="BF"/>
          <w:lang w:eastAsia="zh-CN"/>
        </w:rPr>
        <w:t xml:space="preserve">                                                                 </w:t>
      </w:r>
      <w:r>
        <w:rPr>
          <w:rFonts w:hint="default" w:ascii="宋体" w:hAnsi="宋体" w:eastAsia="宋体" w:cs="宋体"/>
          <w:sz w:val="24"/>
          <w:szCs w:val="24"/>
          <w:u w:val="none" w:color="auto"/>
          <w:lang w:eastAsia="zh-CN"/>
        </w:rPr>
        <w:t xml:space="preserve">    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</w:p>
    <w:p>
      <w:pPr>
        <w:ind w:firstLine="4164" w:firstLineChars="1300"/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ind w:firstLine="4484" w:firstLineChars="1400"/>
        <w:jc w:val="both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</w:p>
    <w:p>
      <w:pPr>
        <w:jc w:val="center"/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 xml:space="preserve">01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今天共来园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3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4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CN"/>
        </w:rPr>
        <w:t>人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CN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刘润栋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刘润梁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、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史一菲请假</w:t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2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保护牙齿活动</w:t>
      </w:r>
    </w:p>
    <w:p>
      <w:pPr>
        <w:jc w:val="both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16" name="图片 16" descr="9D697491-6714-41A9-A441-9CD7195C29FD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9D697491-6714-41A9-A441-9CD7195C29FD_1_105_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0" name="图片 20" descr="06325A33-6E5E-4D3C-8999-589365C56FDF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06325A33-6E5E-4D3C-8999-589365C56FDF_1_105_c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1" name="图片 21" descr="AD096786-847D-4602-8CBC-2965D65F7250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AD096786-847D-4602-8CBC-2965D65F7250_1_105_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今天上午新桥医院的医生来园为孩子们做了氟离子防蛀检查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大部分小朋友都能坚持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5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分钟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>0</w:t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t>3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午餐情况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今天我们吃的是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意大利面和肉皮木耳肉元汤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480" w:firstLineChars="200"/>
        <w:jc w:val="left"/>
        <w:textAlignment w:val="auto"/>
        <w:outlineLvl w:val="9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</w:pPr>
      <w:r>
        <w:rPr>
          <w:rFonts w:hint="eastAsia" w:eastAsia="宋体" w:cs="宋体" w:asciiTheme="minorAscii" w:hAnsiTheme="minorAscii"/>
          <w:b w:val="0"/>
          <w:bCs w:val="0"/>
          <w:sz w:val="24"/>
          <w:szCs w:val="24"/>
          <w:u w:val="none"/>
          <w:lang w:val="en-US" w:eastAsia="zh-Hans"/>
        </w:rPr>
        <w:t>本周是</w:t>
      </w:r>
      <w:r>
        <w:rPr>
          <w:rFonts w:hint="default" w:eastAsia="宋体" w:cs="宋体" w:asciiTheme="minorAscii" w:hAnsiTheme="minorAscii"/>
          <w:b w:val="0"/>
          <w:bCs w:val="0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b w:val="0"/>
          <w:bCs w:val="0"/>
          <w:sz w:val="24"/>
          <w:szCs w:val="24"/>
          <w:u w:val="none"/>
          <w:lang w:val="en-US" w:eastAsia="zh-Hans"/>
        </w:rPr>
        <w:t>刘欣悦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负责发餐盘和毛巾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沈意涛负责发筷子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郭子萱负责看洗手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p>
      <w:pPr>
        <w:jc w:val="left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2" name="图片 22" descr="958BA326-FB79-4E15-A732-9D5277D43A54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958BA326-FB79-4E15-A732-9D5277D43A54_1_105_c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7" name="图片 27" descr="8286E321-59E1-40CC-BEA6-376398C4BD9A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8286E321-59E1-40CC-BEA6-376398C4BD9A_1_105_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3" name="图片 23" descr="9F287183-A6DF-4A00-944C-A86F9BA42BC5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9F287183-A6DF-4A00-944C-A86F9BA42BC5_1_105_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CN"/>
        </w:rPr>
        <w:drawing>
          <wp:inline distT="0" distB="0" distL="114300" distR="114300">
            <wp:extent cx="1917700" cy="1440180"/>
            <wp:effectExtent l="0" t="0" r="12700" b="7620"/>
            <wp:docPr id="24" name="图片 24" descr="E16B21A8-63B5-4CE6-9033-1C91B0AE87E6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E16B21A8-63B5-4CE6-9033-1C91B0AE87E6_1_105_c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25" name="图片 25" descr="C17B77CF-B743-41E7-AA68-1812A0716987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17B77CF-B743-41E7-AA68-1812A0716987_1_105_c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26" name="图片 26" descr="5D38FF88-A4A7-47CA-9172-A46291D3F2AC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5D38FF88-A4A7-47CA-9172-A46291D3F2AC_1_105_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eastAsia="zh-Hans"/>
        </w:rPr>
        <w:t xml:space="preserve">04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户外活动</w:t>
      </w:r>
    </w:p>
    <w:p>
      <w:pPr>
        <w:jc w:val="left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29" name="图片 29" descr="08354746-0F1E-4507-8D35-FAB7831D0B2C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08354746-0F1E-4507-8D35-FAB7831D0B2C_1_105_c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33" name="图片 33" descr="3D7806DC-C0A4-49C6-8828-8334C1C10904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3D7806DC-C0A4-49C6-8828-8334C1C10904_1_105_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30" name="图片 30" descr="BADF1B11-A8FA-43FC-BE2A-8AD99E578A19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BADF1B11-A8FA-43FC-BE2A-8AD99E578A19_1_105_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31" name="图片 31" descr="A860CA8E-0E23-42FA-B6E7-6ACF9DE30DF1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A860CA8E-0E23-42FA-B6E7-6ACF9DE30DF1_1_105_c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36" name="图片 36" descr="1B3F9538-9F9C-4783-98EB-1FF0576A2693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1B3F9538-9F9C-4783-98EB-1FF0576A2693_1_105_c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drawing>
          <wp:inline distT="0" distB="0" distL="114300" distR="114300">
            <wp:extent cx="1917700" cy="1440180"/>
            <wp:effectExtent l="0" t="0" r="12700" b="7620"/>
            <wp:docPr id="34" name="图片 34" descr="B631EF0C-0083-4025-ADDC-99310D21EC9C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B631EF0C-0083-4025-ADDC-99310D21EC9C_1_105_c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left"/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</w:pPr>
      <w:bookmarkStart w:id="0" w:name="_GoBack"/>
      <w:bookmarkEnd w:id="0"/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游戏名称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《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蚂蚁运豆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》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我们用到的材料有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：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皮球和圆圈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听着老师的口令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孩子们把球放在自己对应的圆圈内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，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再从旁边拿另外一个球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  <w:r>
        <w:rPr>
          <w:rFonts w:hint="eastAsia" w:eastAsia="宋体" w:cs="宋体" w:asciiTheme="minorAscii" w:hAnsiTheme="minorAscii"/>
          <w:sz w:val="24"/>
          <w:szCs w:val="24"/>
          <w:u w:val="none"/>
          <w:lang w:val="en-US" w:eastAsia="zh-Hans"/>
        </w:rPr>
        <w:t>这个游戏考验孩子们的反应速度就相互之间的配合</w:t>
      </w:r>
      <w:r>
        <w:rPr>
          <w:rFonts w:hint="default" w:eastAsia="宋体" w:cs="宋体" w:asciiTheme="minorAscii" w:hAnsiTheme="minorAscii"/>
          <w:sz w:val="24"/>
          <w:szCs w:val="24"/>
          <w:u w:val="none"/>
          <w:lang w:eastAsia="zh-Hans"/>
        </w:rPr>
        <w:t>。</w:t>
      </w:r>
    </w:p>
    <w:sectPr>
      <w:headerReference r:id="rId3" w:type="default"/>
      <w:pgSz w:w="11906" w:h="16838"/>
      <w:pgMar w:top="141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0000" w:usb1="00000000" w:usb2="00000000" w:usb3="00000000" w:csb0="00000000" w:csb1="00000000"/>
    <w:embedRegular r:id="rId1" w:fontKey="{1F9AB991-C02D-9017-C1FC-6163006F3F2F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E630B797-CECD-4816-C1FC-61630FB1F0B2}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FFEF3A70"/>
    <w:rsid w:val="0018274C"/>
    <w:rsid w:val="002C4BEE"/>
    <w:rsid w:val="00356E4E"/>
    <w:rsid w:val="004E66A4"/>
    <w:rsid w:val="005141E4"/>
    <w:rsid w:val="005C68F0"/>
    <w:rsid w:val="00654A25"/>
    <w:rsid w:val="00AA3C17"/>
    <w:rsid w:val="00D853E4"/>
    <w:rsid w:val="00E60A36"/>
    <w:rsid w:val="00E92496"/>
    <w:rsid w:val="00F31782"/>
    <w:rsid w:val="01F266E9"/>
    <w:rsid w:val="01F31097"/>
    <w:rsid w:val="026D68C1"/>
    <w:rsid w:val="027F048F"/>
    <w:rsid w:val="033C341C"/>
    <w:rsid w:val="03634E62"/>
    <w:rsid w:val="036C40B0"/>
    <w:rsid w:val="03A92761"/>
    <w:rsid w:val="03B90808"/>
    <w:rsid w:val="047D7E0C"/>
    <w:rsid w:val="05282CA7"/>
    <w:rsid w:val="05880374"/>
    <w:rsid w:val="05A14E43"/>
    <w:rsid w:val="06023577"/>
    <w:rsid w:val="063B3638"/>
    <w:rsid w:val="06CC31E0"/>
    <w:rsid w:val="07184B75"/>
    <w:rsid w:val="075D112E"/>
    <w:rsid w:val="078E1545"/>
    <w:rsid w:val="07B25A7B"/>
    <w:rsid w:val="091E6286"/>
    <w:rsid w:val="09AB1EC7"/>
    <w:rsid w:val="0A3C4133"/>
    <w:rsid w:val="0AAB0D8C"/>
    <w:rsid w:val="0B2A55D7"/>
    <w:rsid w:val="0B9D48C6"/>
    <w:rsid w:val="0BD474A8"/>
    <w:rsid w:val="0CE45DF6"/>
    <w:rsid w:val="0D813343"/>
    <w:rsid w:val="0DDA5166"/>
    <w:rsid w:val="0EC608B8"/>
    <w:rsid w:val="0EE434AB"/>
    <w:rsid w:val="0F2E00E6"/>
    <w:rsid w:val="0F855338"/>
    <w:rsid w:val="0FFB4B4A"/>
    <w:rsid w:val="101675F4"/>
    <w:rsid w:val="10AE7563"/>
    <w:rsid w:val="115F2B57"/>
    <w:rsid w:val="117874EE"/>
    <w:rsid w:val="11843C33"/>
    <w:rsid w:val="12C562C9"/>
    <w:rsid w:val="12EE656F"/>
    <w:rsid w:val="130A59EB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B60A14"/>
    <w:rsid w:val="15FD233D"/>
    <w:rsid w:val="1613557A"/>
    <w:rsid w:val="16BA6D54"/>
    <w:rsid w:val="16FE2244"/>
    <w:rsid w:val="177E0366"/>
    <w:rsid w:val="17E96B57"/>
    <w:rsid w:val="185E6243"/>
    <w:rsid w:val="188A7FF6"/>
    <w:rsid w:val="18C30C82"/>
    <w:rsid w:val="19481E9C"/>
    <w:rsid w:val="198B5326"/>
    <w:rsid w:val="19CD7048"/>
    <w:rsid w:val="19E26B6E"/>
    <w:rsid w:val="19EB2588"/>
    <w:rsid w:val="1A3F329F"/>
    <w:rsid w:val="1ABE299B"/>
    <w:rsid w:val="1AF16D66"/>
    <w:rsid w:val="1B551FDE"/>
    <w:rsid w:val="1B5C578B"/>
    <w:rsid w:val="1BC0765E"/>
    <w:rsid w:val="1BD73063"/>
    <w:rsid w:val="1C0D4701"/>
    <w:rsid w:val="1C224C26"/>
    <w:rsid w:val="1C554AD6"/>
    <w:rsid w:val="1C9222D7"/>
    <w:rsid w:val="1CB30909"/>
    <w:rsid w:val="1CB434AC"/>
    <w:rsid w:val="1CCF0D35"/>
    <w:rsid w:val="1DBF60DC"/>
    <w:rsid w:val="1DF41CD1"/>
    <w:rsid w:val="1E190710"/>
    <w:rsid w:val="1E3755BA"/>
    <w:rsid w:val="1E761259"/>
    <w:rsid w:val="1E8961F5"/>
    <w:rsid w:val="1EBF5D63"/>
    <w:rsid w:val="1F354C71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5F5FD5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7B6A"/>
    <w:rsid w:val="25FDFC31"/>
    <w:rsid w:val="26A37B2F"/>
    <w:rsid w:val="26AD0E74"/>
    <w:rsid w:val="26DE5BEE"/>
    <w:rsid w:val="2710754A"/>
    <w:rsid w:val="273F75D2"/>
    <w:rsid w:val="290925CD"/>
    <w:rsid w:val="29AA759D"/>
    <w:rsid w:val="2A0B5EB8"/>
    <w:rsid w:val="2A750533"/>
    <w:rsid w:val="2A833F04"/>
    <w:rsid w:val="2AC60264"/>
    <w:rsid w:val="2B211F52"/>
    <w:rsid w:val="2C673F8F"/>
    <w:rsid w:val="2C726C11"/>
    <w:rsid w:val="2CDA1B81"/>
    <w:rsid w:val="2CFA151C"/>
    <w:rsid w:val="2D336095"/>
    <w:rsid w:val="2D527427"/>
    <w:rsid w:val="2D693702"/>
    <w:rsid w:val="2D835797"/>
    <w:rsid w:val="2E7A5342"/>
    <w:rsid w:val="2E9D4008"/>
    <w:rsid w:val="2EB2164A"/>
    <w:rsid w:val="2F137412"/>
    <w:rsid w:val="2F204A56"/>
    <w:rsid w:val="2F3439B1"/>
    <w:rsid w:val="2F77273B"/>
    <w:rsid w:val="2F962AD5"/>
    <w:rsid w:val="2FA26C9D"/>
    <w:rsid w:val="2FB506BE"/>
    <w:rsid w:val="2FE51D9B"/>
    <w:rsid w:val="2FF760A9"/>
    <w:rsid w:val="30030473"/>
    <w:rsid w:val="303E2EAA"/>
    <w:rsid w:val="304033DC"/>
    <w:rsid w:val="30A560DE"/>
    <w:rsid w:val="30FF1031"/>
    <w:rsid w:val="319D61B9"/>
    <w:rsid w:val="31A16195"/>
    <w:rsid w:val="31E3377A"/>
    <w:rsid w:val="32110C25"/>
    <w:rsid w:val="326C418B"/>
    <w:rsid w:val="32BD2B5B"/>
    <w:rsid w:val="3361422C"/>
    <w:rsid w:val="33657736"/>
    <w:rsid w:val="336F776B"/>
    <w:rsid w:val="343B35D3"/>
    <w:rsid w:val="34CD2D0E"/>
    <w:rsid w:val="353E5E3A"/>
    <w:rsid w:val="356E17A5"/>
    <w:rsid w:val="35BFEBDD"/>
    <w:rsid w:val="36144736"/>
    <w:rsid w:val="362F5B1E"/>
    <w:rsid w:val="36435246"/>
    <w:rsid w:val="36835E6A"/>
    <w:rsid w:val="3696613B"/>
    <w:rsid w:val="37354632"/>
    <w:rsid w:val="37864A29"/>
    <w:rsid w:val="37A74D86"/>
    <w:rsid w:val="37B22071"/>
    <w:rsid w:val="37BA4AA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BFF649B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3FD9453B"/>
    <w:rsid w:val="405C0B58"/>
    <w:rsid w:val="405C7E57"/>
    <w:rsid w:val="40FD4E64"/>
    <w:rsid w:val="410170B7"/>
    <w:rsid w:val="411B5635"/>
    <w:rsid w:val="41B173D8"/>
    <w:rsid w:val="41D4276E"/>
    <w:rsid w:val="4253221C"/>
    <w:rsid w:val="42C64694"/>
    <w:rsid w:val="436C38F4"/>
    <w:rsid w:val="43920B81"/>
    <w:rsid w:val="44240C55"/>
    <w:rsid w:val="44C9538F"/>
    <w:rsid w:val="453B5643"/>
    <w:rsid w:val="45D3296A"/>
    <w:rsid w:val="45DF0E9A"/>
    <w:rsid w:val="45E32481"/>
    <w:rsid w:val="4600496D"/>
    <w:rsid w:val="4637012B"/>
    <w:rsid w:val="470912F2"/>
    <w:rsid w:val="47132828"/>
    <w:rsid w:val="47D32319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D2B4E39"/>
    <w:rsid w:val="4D7A291B"/>
    <w:rsid w:val="4DA22CF0"/>
    <w:rsid w:val="4E3C2EAF"/>
    <w:rsid w:val="4EBC7D57"/>
    <w:rsid w:val="4F0D73FE"/>
    <w:rsid w:val="4F15609F"/>
    <w:rsid w:val="4F4704B5"/>
    <w:rsid w:val="4F824AB9"/>
    <w:rsid w:val="4FB718ED"/>
    <w:rsid w:val="4FDC71D2"/>
    <w:rsid w:val="4FE6406F"/>
    <w:rsid w:val="4FEB275A"/>
    <w:rsid w:val="4FF544EF"/>
    <w:rsid w:val="5068397E"/>
    <w:rsid w:val="514F369F"/>
    <w:rsid w:val="51B178D7"/>
    <w:rsid w:val="51CF6973"/>
    <w:rsid w:val="52D02128"/>
    <w:rsid w:val="530556EE"/>
    <w:rsid w:val="53120DB2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6F175C7"/>
    <w:rsid w:val="570635C1"/>
    <w:rsid w:val="57680A64"/>
    <w:rsid w:val="5783153C"/>
    <w:rsid w:val="57CB1EE0"/>
    <w:rsid w:val="57DE69A3"/>
    <w:rsid w:val="57FA1FD8"/>
    <w:rsid w:val="57FAF8DB"/>
    <w:rsid w:val="581C337E"/>
    <w:rsid w:val="595E2DCC"/>
    <w:rsid w:val="5998017E"/>
    <w:rsid w:val="59A71CEC"/>
    <w:rsid w:val="5A352D9A"/>
    <w:rsid w:val="5A4B7D1C"/>
    <w:rsid w:val="5A645CAF"/>
    <w:rsid w:val="5AFD06C4"/>
    <w:rsid w:val="5B9221D6"/>
    <w:rsid w:val="5BC42BE0"/>
    <w:rsid w:val="5BE74073"/>
    <w:rsid w:val="5C9D1184"/>
    <w:rsid w:val="5D24751F"/>
    <w:rsid w:val="5D5F28DD"/>
    <w:rsid w:val="5D713124"/>
    <w:rsid w:val="5DB17ED7"/>
    <w:rsid w:val="5DCF74DC"/>
    <w:rsid w:val="5DFD56E3"/>
    <w:rsid w:val="5E2C0A11"/>
    <w:rsid w:val="5E8E1540"/>
    <w:rsid w:val="5EDD54D3"/>
    <w:rsid w:val="5F0D536D"/>
    <w:rsid w:val="5F6D5D21"/>
    <w:rsid w:val="601608F3"/>
    <w:rsid w:val="60720D6D"/>
    <w:rsid w:val="60D231F6"/>
    <w:rsid w:val="60F375C4"/>
    <w:rsid w:val="60F45801"/>
    <w:rsid w:val="612300F4"/>
    <w:rsid w:val="61335A16"/>
    <w:rsid w:val="61856133"/>
    <w:rsid w:val="62412540"/>
    <w:rsid w:val="62BB2122"/>
    <w:rsid w:val="636F2F8D"/>
    <w:rsid w:val="63CE48AB"/>
    <w:rsid w:val="64200036"/>
    <w:rsid w:val="64550E33"/>
    <w:rsid w:val="64573FE7"/>
    <w:rsid w:val="64B901CD"/>
    <w:rsid w:val="65420C1E"/>
    <w:rsid w:val="65890F13"/>
    <w:rsid w:val="66395F4B"/>
    <w:rsid w:val="666D55CF"/>
    <w:rsid w:val="668D04BB"/>
    <w:rsid w:val="66BF9EF9"/>
    <w:rsid w:val="67261A04"/>
    <w:rsid w:val="674772B5"/>
    <w:rsid w:val="675C5CCE"/>
    <w:rsid w:val="679C37B6"/>
    <w:rsid w:val="67F26828"/>
    <w:rsid w:val="68B54F0D"/>
    <w:rsid w:val="68D66149"/>
    <w:rsid w:val="68ED74C3"/>
    <w:rsid w:val="69097644"/>
    <w:rsid w:val="69D97BBF"/>
    <w:rsid w:val="6A080407"/>
    <w:rsid w:val="6A8D4DE5"/>
    <w:rsid w:val="6B0FF16D"/>
    <w:rsid w:val="6BDA6CA7"/>
    <w:rsid w:val="6BE04BE9"/>
    <w:rsid w:val="6BFDB125"/>
    <w:rsid w:val="6C4C25B3"/>
    <w:rsid w:val="6C6E0447"/>
    <w:rsid w:val="6CE64A22"/>
    <w:rsid w:val="6D2106E6"/>
    <w:rsid w:val="6D3614F2"/>
    <w:rsid w:val="6D461E4E"/>
    <w:rsid w:val="6D7B106D"/>
    <w:rsid w:val="6D9FBCB2"/>
    <w:rsid w:val="6DB91B96"/>
    <w:rsid w:val="6DEB6218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883B9D"/>
    <w:rsid w:val="70B339BE"/>
    <w:rsid w:val="70D73231"/>
    <w:rsid w:val="711E2210"/>
    <w:rsid w:val="717C5043"/>
    <w:rsid w:val="718D6F92"/>
    <w:rsid w:val="71DD1F04"/>
    <w:rsid w:val="724C570A"/>
    <w:rsid w:val="72BDD192"/>
    <w:rsid w:val="732325D6"/>
    <w:rsid w:val="7334319B"/>
    <w:rsid w:val="73343EB5"/>
    <w:rsid w:val="73B31ED7"/>
    <w:rsid w:val="75B809E6"/>
    <w:rsid w:val="75EFC584"/>
    <w:rsid w:val="76557BC6"/>
    <w:rsid w:val="76AA11EB"/>
    <w:rsid w:val="77383B2B"/>
    <w:rsid w:val="77393695"/>
    <w:rsid w:val="77503AA5"/>
    <w:rsid w:val="77580B62"/>
    <w:rsid w:val="7791013D"/>
    <w:rsid w:val="779F4AA1"/>
    <w:rsid w:val="77B8308A"/>
    <w:rsid w:val="77E37E61"/>
    <w:rsid w:val="77F997BE"/>
    <w:rsid w:val="78437800"/>
    <w:rsid w:val="789B7A02"/>
    <w:rsid w:val="789F10DE"/>
    <w:rsid w:val="78A4541C"/>
    <w:rsid w:val="797FEE23"/>
    <w:rsid w:val="79BFE76F"/>
    <w:rsid w:val="79FEF4AC"/>
    <w:rsid w:val="7A666F23"/>
    <w:rsid w:val="7AEC4EC4"/>
    <w:rsid w:val="7AFE78A7"/>
    <w:rsid w:val="7B036505"/>
    <w:rsid w:val="7B874D40"/>
    <w:rsid w:val="7BBB4D2B"/>
    <w:rsid w:val="7BE014BB"/>
    <w:rsid w:val="7BFB1B76"/>
    <w:rsid w:val="7BFEDC0F"/>
    <w:rsid w:val="7BFFED1D"/>
    <w:rsid w:val="7C484810"/>
    <w:rsid w:val="7C605FFE"/>
    <w:rsid w:val="7CA13BEE"/>
    <w:rsid w:val="7D3A0B7E"/>
    <w:rsid w:val="7D7CB188"/>
    <w:rsid w:val="7D7F4C58"/>
    <w:rsid w:val="7D9E4B3C"/>
    <w:rsid w:val="7D9FC245"/>
    <w:rsid w:val="7DDE1A77"/>
    <w:rsid w:val="7DE7EEAB"/>
    <w:rsid w:val="7DFE393E"/>
    <w:rsid w:val="7DFF4770"/>
    <w:rsid w:val="7E77F5B5"/>
    <w:rsid w:val="7EA85A3A"/>
    <w:rsid w:val="7EB604C2"/>
    <w:rsid w:val="7EEF34FA"/>
    <w:rsid w:val="7EF730E2"/>
    <w:rsid w:val="7EFD7533"/>
    <w:rsid w:val="7F5A0FF2"/>
    <w:rsid w:val="7F7CDB0E"/>
    <w:rsid w:val="7FA60A41"/>
    <w:rsid w:val="7FAAB650"/>
    <w:rsid w:val="7FAF6645"/>
    <w:rsid w:val="7FBF016C"/>
    <w:rsid w:val="7FF3853C"/>
    <w:rsid w:val="7FFF471F"/>
    <w:rsid w:val="7FFF6B8E"/>
    <w:rsid w:val="7FFFA3D3"/>
    <w:rsid w:val="7FFFCF67"/>
    <w:rsid w:val="8FB89798"/>
    <w:rsid w:val="95F31473"/>
    <w:rsid w:val="9DF31691"/>
    <w:rsid w:val="9E3BE5DB"/>
    <w:rsid w:val="9FFFF1D4"/>
    <w:rsid w:val="A7DE11FB"/>
    <w:rsid w:val="AECF5116"/>
    <w:rsid w:val="AFD7370E"/>
    <w:rsid w:val="B3FB117F"/>
    <w:rsid w:val="B5D3966C"/>
    <w:rsid w:val="BAF9969F"/>
    <w:rsid w:val="BBF3349A"/>
    <w:rsid w:val="BEFD2D6E"/>
    <w:rsid w:val="BF776ACD"/>
    <w:rsid w:val="BFF753B5"/>
    <w:rsid w:val="BFF7D512"/>
    <w:rsid w:val="BFF91F21"/>
    <w:rsid w:val="C33DEED3"/>
    <w:rsid w:val="C378D507"/>
    <w:rsid w:val="C63713C0"/>
    <w:rsid w:val="CA6E9705"/>
    <w:rsid w:val="CBBBB109"/>
    <w:rsid w:val="CDFB969B"/>
    <w:rsid w:val="CECB23E2"/>
    <w:rsid w:val="CEDFEE66"/>
    <w:rsid w:val="CEF919F3"/>
    <w:rsid w:val="CFFDF0D3"/>
    <w:rsid w:val="D79F8921"/>
    <w:rsid w:val="D7E9DD29"/>
    <w:rsid w:val="D9F70B7B"/>
    <w:rsid w:val="D9FF11D1"/>
    <w:rsid w:val="DB0F5AB7"/>
    <w:rsid w:val="DDCD9C83"/>
    <w:rsid w:val="DFEBF6C4"/>
    <w:rsid w:val="E1FE50CC"/>
    <w:rsid w:val="E5F735AF"/>
    <w:rsid w:val="E5FFA22B"/>
    <w:rsid w:val="E9F4DB79"/>
    <w:rsid w:val="EBB7D953"/>
    <w:rsid w:val="ECE629F6"/>
    <w:rsid w:val="EF7561E4"/>
    <w:rsid w:val="EFB22932"/>
    <w:rsid w:val="EFBDAC83"/>
    <w:rsid w:val="EFEBE02D"/>
    <w:rsid w:val="F77CCD89"/>
    <w:rsid w:val="F7DBFB42"/>
    <w:rsid w:val="F7DD4549"/>
    <w:rsid w:val="F8EEEB0E"/>
    <w:rsid w:val="FA73D695"/>
    <w:rsid w:val="FAE66569"/>
    <w:rsid w:val="FBEFB47E"/>
    <w:rsid w:val="FBF37954"/>
    <w:rsid w:val="FD6C4245"/>
    <w:rsid w:val="FD7EFE2E"/>
    <w:rsid w:val="FDFE6930"/>
    <w:rsid w:val="FEEFF1DC"/>
    <w:rsid w:val="FFAF6B36"/>
    <w:rsid w:val="FFBF06D2"/>
    <w:rsid w:val="FFDCA2C2"/>
    <w:rsid w:val="FFEF3A70"/>
    <w:rsid w:val="FFF77753"/>
    <w:rsid w:val="FFF7B53D"/>
    <w:rsid w:val="FFF9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2"/>
    <w:qFormat/>
    <w:uiPriority w:val="99"/>
    <w:rPr>
      <w:sz w:val="18"/>
      <w:szCs w:val="18"/>
    </w:rPr>
  </w:style>
  <w:style w:type="paragraph" w:customStyle="1" w:styleId="12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table" w:customStyle="1" w:styleId="13">
    <w:name w:val="Plain Table 1"/>
    <w:basedOn w:val="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chenqingliang/Library/Containers/com.kingsoft.wpsoffice.mac/Data/C:\Users\chenqingliang\Library\Containers\com.kingsoft.wpsoffice.mac\Data\C:\Users\chenqingliang\Library\Containers\com.kingsoft.wpsoffice.mac\Data\C:\Users\jisha\Library\Containers\com.kingsoft.wpsoffice.mac\Data\.kingsoft\office6\templates\download\f8919dd1-571c-fdee-2725-848c8c965f4c\&#21487;&#29233;&#21345;&#36890;&#39118;&#26223;&#23567;&#28165;&#26032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可爱卡通风景小清新信纸.docx</Template>
  <Pages>3</Pages>
  <Words>1045</Words>
  <Characters>1069</Characters>
  <Lines>1</Lines>
  <Paragraphs>1</Paragraphs>
  <TotalTime>4</TotalTime>
  <ScaleCrop>false</ScaleCrop>
  <LinksUpToDate>false</LinksUpToDate>
  <CharactersWithSpaces>1223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2021-10-05T13:50:00Z</dcterms:created>
  <dc:creator>jisha</dc:creator>
  <cp:lastModifiedBy>陈丶清凉</cp:lastModifiedBy>
  <dcterms:modified xsi:type="dcterms:W3CDTF">2022-11-02T13:14:41Z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D091F5C10B999BADCFFB6163DBAA510D</vt:lpwstr>
  </property>
  <property fmtid="{D5CDD505-2E9C-101B-9397-08002B2CF9AE}" pid="4" name="commondata">
    <vt:lpwstr>eyJoZGlkIjoiYmRlYzM1NzQ3ODU1OGI0Nzg3MDBkZDYzZGJmZGQ3OTQifQ==</vt:lpwstr>
  </property>
</Properties>
</file>