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header1.xml" ContentType="application/vnd.openxmlformats-officedocument.wordprocessingml.header+xml"/>
  <Override PartName="/word/media/image1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1025">
      <v:fill type="tile" on="t" color2="#FFFFFF" o:title="小清新信纸_画板 1" focussize="0,0" recolor="t" r:id="rId5"/>
    </v:background>
  </w:background>
  <w:body>
    <w:p>
      <w:pPr>
        <w:spacing w:after="0"/>
        <w:jc w:val="center"/>
        <w:rPr>
          <w:rFonts w:hint="eastAsia" w:asciiTheme="minorEastAsia" w:hAnsiTheme="minorEastAsia" w:cstheme="minorEastAsia"/>
          <w:b/>
          <w:bCs/>
          <w:i w:val="0"/>
          <w:iCs w:val="0"/>
          <w:color w:val="3B3838" w:themeColor="background2" w:themeShade="40"/>
          <w:spacing w:val="150"/>
          <w:sz w:val="52"/>
          <w:szCs w:val="54"/>
          <w:lang w:val="en-US" w:eastAsia="zh-Hans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3B3838" w:themeColor="background2" w:themeShade="40"/>
          <w:spacing w:val="150"/>
          <w:sz w:val="52"/>
          <w:szCs w:val="54"/>
          <w:lang w:val="en-US" w:eastAsia="zh-Hans"/>
        </w:rPr>
        <w:t>大三动态</w:t>
      </w:r>
    </w:p>
    <w:p>
      <w:pPr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2022/</w:t>
      </w:r>
      <w:r>
        <w:rPr>
          <w:rFonts w:hint="default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10</w:t>
      </w: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default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  <w:r>
        <w:rPr>
          <w:rFonts w:hint="default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8</w:t>
      </w:r>
    </w:p>
    <w:p>
      <w:pPr>
        <w:spacing w:after="0"/>
        <w:jc w:val="center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ascii="Times New Roman" w:hAnsi="Times New Roman" w:cs="Times New Roman"/>
          <w:spacing w:val="45"/>
          <w:szCs w:val="18"/>
          <w:lang w:eastAsia="zh-CN"/>
        </w:rPr>
        <w:t>//</w:t>
      </w:r>
      <w:r>
        <w:rPr>
          <w:rFonts w:hint="eastAsia" w:cs="Times New Roman"/>
          <w:spacing w:val="45"/>
          <w:szCs w:val="18"/>
          <w:lang w:val="en-US" w:eastAsia="zh-Hans"/>
        </w:rPr>
        <w:t>主题四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ascii="Times New Roman" w:hAnsi="Times New Roman" w:cs="Times New Roman"/>
          <w:spacing w:val="45"/>
          <w:szCs w:val="18"/>
          <w:lang w:val="en-US" w:eastAsia="zh-Hans"/>
        </w:rPr>
        <w:t>英姿飒爽</w:t>
      </w:r>
      <w:r>
        <w:rPr>
          <w:rFonts w:hint="default" w:ascii="Times New Roman" w:hAnsi="Times New Roman" w:cs="Times New Roman"/>
          <w:spacing w:val="45"/>
          <w:szCs w:val="18"/>
          <w:lang w:eastAsia="zh-Hans"/>
        </w:rPr>
        <w:t>，</w:t>
      </w:r>
      <w:r>
        <w:rPr>
          <w:rFonts w:hint="eastAsia" w:ascii="Times New Roman" w:hAnsi="Times New Roman" w:cs="Times New Roman"/>
          <w:spacing w:val="45"/>
          <w:szCs w:val="18"/>
          <w:lang w:val="en-US" w:eastAsia="zh-Hans"/>
        </w:rPr>
        <w:t>热血童年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</w:p>
    <w:p>
      <w:pPr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Hans"/>
        </w:rPr>
        <w:t>坚强的臂膀</w:t>
      </w:r>
      <w:r>
        <w:rPr>
          <w:rFonts w:hint="default" w:ascii="楷体" w:hAnsi="楷体" w:eastAsia="楷体" w:cs="楷体"/>
          <w:sz w:val="24"/>
          <w:szCs w:val="24"/>
          <w:lang w:eastAsia="zh-Hans"/>
        </w:rPr>
        <w:t>，</w:t>
      </w:r>
      <w:r>
        <w:rPr>
          <w:rFonts w:hint="eastAsia" w:ascii="楷体" w:hAnsi="楷体" w:eastAsia="楷体" w:cs="楷体"/>
          <w:sz w:val="24"/>
          <w:szCs w:val="24"/>
          <w:lang w:val="en-US" w:eastAsia="zh-Hans"/>
        </w:rPr>
        <w:t>为我们扛起一片和平的天下</w:t>
      </w:r>
      <w:r>
        <w:rPr>
          <w:rFonts w:hint="eastAsia" w:ascii="楷体" w:hAnsi="楷体" w:eastAsia="楷体" w:cs="楷体"/>
          <w:sz w:val="24"/>
          <w:szCs w:val="24"/>
          <w:lang w:eastAsia="zh-Hans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</w:t>
      </w:r>
    </w:p>
    <w:p>
      <w:pPr>
        <w:jc w:val="center"/>
        <w:rPr>
          <w:rFonts w:hint="default" w:ascii="宋体" w:hAnsi="宋体" w:eastAsia="宋体" w:cs="宋体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u w:val="single"/>
          <w:lang w:eastAsia="zh-CN"/>
        </w:rPr>
        <w:drawing>
          <wp:inline distT="0" distB="0" distL="114300" distR="114300">
            <wp:extent cx="2783840" cy="1800225"/>
            <wp:effectExtent l="0" t="0" r="10160" b="3175"/>
            <wp:docPr id="19" name="图片 19" descr="bba7bda6b53075c87bae8aa47d4e1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bba7bda6b53075c87bae8aa47d4e189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宋体" w:hAnsi="宋体" w:eastAsia="宋体" w:cs="宋体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u w:val="single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2509520</wp:posOffset>
            </wp:positionH>
            <wp:positionV relativeFrom="paragraph">
              <wp:posOffset>100965</wp:posOffset>
            </wp:positionV>
            <wp:extent cx="914400" cy="914400"/>
            <wp:effectExtent l="0" t="0" r="0" b="0"/>
            <wp:wrapNone/>
            <wp:docPr id="1" name="图片 1" descr="20257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5787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default" w:ascii="宋体" w:hAnsi="宋体" w:eastAsia="宋体" w:cs="宋体"/>
          <w:sz w:val="24"/>
          <w:szCs w:val="24"/>
          <w:u w:val="single"/>
          <w:lang w:eastAsia="zh-CN"/>
        </w:rPr>
      </w:pPr>
    </w:p>
    <w:p>
      <w:pPr>
        <w:jc w:val="left"/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u w:val="none"/>
          <w:lang w:eastAsia="zh-CN"/>
        </w:rPr>
        <w:t xml:space="preserve">       </w:t>
      </w:r>
      <w:r>
        <w:rPr>
          <w:rFonts w:hint="default" w:ascii="宋体" w:hAnsi="宋体" w:eastAsia="宋体" w:cs="宋体"/>
          <w:sz w:val="24"/>
          <w:szCs w:val="24"/>
          <w:u w:val="thick" w:color="C55911" w:themeColor="accent2" w:themeShade="BF"/>
          <w:lang w:eastAsia="zh-CN"/>
        </w:rPr>
        <w:t xml:space="preserve">                                                                 </w:t>
      </w:r>
      <w:r>
        <w:rPr>
          <w:rFonts w:hint="default" w:ascii="宋体" w:hAnsi="宋体" w:eastAsia="宋体" w:cs="宋体"/>
          <w:sz w:val="24"/>
          <w:szCs w:val="24"/>
          <w:u w:val="none" w:color="auto"/>
          <w:lang w:eastAsia="zh-CN"/>
        </w:rPr>
        <w:t xml:space="preserve">    </w:t>
      </w:r>
    </w:p>
    <w:p>
      <w:pPr>
        <w:jc w:val="center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</w:p>
    <w:p>
      <w:pPr>
        <w:jc w:val="center"/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CN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t xml:space="preserve">01 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  <w:t>来园情况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CN"/>
        </w:rPr>
      </w:pP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CN"/>
        </w:rPr>
        <w:t>今天共来园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CN"/>
        </w:rPr>
        <w:t>35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CN"/>
        </w:rPr>
        <w:t>人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CN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王欣玥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、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史一菲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、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张若渊请假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jc w:val="center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</w:p>
    <w:p>
      <w:pPr>
        <w:jc w:val="center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2117725" cy="1800225"/>
            <wp:effectExtent l="0" t="0" r="15875" b="3175"/>
            <wp:docPr id="20" name="图片 20" descr="/private/var/folders/qf/29gft9793251tjm4gjc4n8mw0000gn/T/com.kingsoft.wpsoffice.mac/picturecompress_20221028121803/output_1.pn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/private/var/folders/qf/29gft9793251tjm4gjc4n8mw0000gn/T/com.kingsoft.wpsoffice.mac/picturecompress_20221028121803/output_1.pngoutput_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177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</w:p>
    <w:p>
      <w:pPr>
        <w:jc w:val="center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>0</w:t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t>2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  <w:t>半日活动</w:t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  <w:t>：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  <w:t>蜕变吧</w:t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  <w:t>、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  <w:t>小兵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活动内容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：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今天是我们小兵课堂成果汇演的日子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，8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点孩子们入园后便十分兴奋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迷彩服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、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军帽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、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腰带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个个穿戴整齐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个个帅气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9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点我们的活动正式开始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孩子们站在舞台上精神抖擞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第一个节目是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《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我是小兵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》，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展示的是刘教官教给我们的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：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立正、稍息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、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跨立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、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报数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、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敬礼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、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整理着装等活动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/>
        <w:jc w:val="left"/>
        <w:textAlignment w:val="auto"/>
        <w:outlineLvl w:val="9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1103630</wp:posOffset>
            </wp:positionH>
            <wp:positionV relativeFrom="paragraph">
              <wp:posOffset>2083435</wp:posOffset>
            </wp:positionV>
            <wp:extent cx="3401060" cy="1500505"/>
            <wp:effectExtent l="0" t="0" r="2540" b="23495"/>
            <wp:wrapTopAndBottom/>
            <wp:docPr id="14" name="图片 14" descr="942E9ADB-09F4-43DD-B6E4-36E08CE45EDF_1_201_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942E9ADB-09F4-43DD-B6E4-36E08CE45EDF_1_201_a"/>
                    <pic:cNvPicPr>
                      <a:picLocks noChangeAspect="1"/>
                    </pic:cNvPicPr>
                  </pic:nvPicPr>
                  <pic:blipFill>
                    <a:blip r:embed="rId11"/>
                    <a:srcRect b="16649"/>
                    <a:stretch>
                      <a:fillRect/>
                    </a:stretch>
                  </pic:blipFill>
                  <pic:spPr>
                    <a:xfrm>
                      <a:off x="0" y="0"/>
                      <a:ext cx="3401060" cy="1500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1120775</wp:posOffset>
            </wp:positionH>
            <wp:positionV relativeFrom="paragraph">
              <wp:posOffset>20955</wp:posOffset>
            </wp:positionV>
            <wp:extent cx="3341370" cy="1482725"/>
            <wp:effectExtent l="0" t="0" r="11430" b="15875"/>
            <wp:wrapTopAndBottom/>
            <wp:docPr id="13" name="图片 13" descr="D3EE9B9A-47B8-4932-9EE0-C9DC126D76DB_1_201_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D3EE9B9A-47B8-4932-9EE0-C9DC126D76DB_1_201_a"/>
                    <pic:cNvPicPr>
                      <a:picLocks noChangeAspect="1"/>
                    </pic:cNvPicPr>
                  </pic:nvPicPr>
                  <pic:blipFill>
                    <a:blip r:embed="rId12"/>
                    <a:srcRect b="17637"/>
                    <a:stretch>
                      <a:fillRect/>
                    </a:stretch>
                  </pic:blipFill>
                  <pic:spPr>
                    <a:xfrm>
                      <a:off x="0" y="0"/>
                      <a:ext cx="3341370" cy="148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 xml:space="preserve">    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第二个节目是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《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红星闪闪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》，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孩子们响亮的声音加上整齐的动作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赢得了小观众们的阵阵掌声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第三个节目是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《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我和我的祖国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》，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美妙的歌曲配上孩子们熟练的动作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节目很成功呢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3993515</wp:posOffset>
            </wp:positionH>
            <wp:positionV relativeFrom="paragraph">
              <wp:posOffset>2338070</wp:posOffset>
            </wp:positionV>
            <wp:extent cx="1405890" cy="1440180"/>
            <wp:effectExtent l="0" t="0" r="16510" b="7620"/>
            <wp:wrapTopAndBottom/>
            <wp:docPr id="18" name="图片 18" descr="AC577CCC-5945-4CE5-B2E7-64188CF1C644_1_201_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AC577CCC-5945-4CE5-B2E7-64188CF1C644_1_201_a"/>
                    <pic:cNvPicPr>
                      <a:picLocks noChangeAspect="1"/>
                    </pic:cNvPicPr>
                  </pic:nvPicPr>
                  <pic:blipFill>
                    <a:blip r:embed="rId13"/>
                    <a:srcRect l="27140" r="20877" b="10088"/>
                    <a:stretch>
                      <a:fillRect/>
                    </a:stretch>
                  </pic:blipFill>
                  <pic:spPr>
                    <a:xfrm>
                      <a:off x="0" y="0"/>
                      <a:ext cx="140589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2116455</wp:posOffset>
            </wp:positionH>
            <wp:positionV relativeFrom="paragraph">
              <wp:posOffset>2346960</wp:posOffset>
            </wp:positionV>
            <wp:extent cx="1484630" cy="1440180"/>
            <wp:effectExtent l="0" t="0" r="13970" b="7620"/>
            <wp:wrapTopAndBottom/>
            <wp:docPr id="17" name="图片 17" descr="16299CE3-C929-4262-A7CA-9792CF2EF503_1_201_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6299CE3-C929-4262-A7CA-9792CF2EF503_1_201_a"/>
                    <pic:cNvPicPr>
                      <a:picLocks noChangeAspect="1"/>
                    </pic:cNvPicPr>
                  </pic:nvPicPr>
                  <pic:blipFill>
                    <a:blip r:embed="rId14"/>
                    <a:srcRect l="21911" r="20000" b="10582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246380</wp:posOffset>
            </wp:positionH>
            <wp:positionV relativeFrom="paragraph">
              <wp:posOffset>2338070</wp:posOffset>
            </wp:positionV>
            <wp:extent cx="1400810" cy="1440180"/>
            <wp:effectExtent l="0" t="0" r="21590" b="7620"/>
            <wp:wrapTopAndBottom/>
            <wp:docPr id="16" name="图片 16" descr="F8397464-A95B-44AB-A82F-A34312E99A5A_1_201_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8397464-A95B-44AB-A82F-A34312E99A5A_1_201_a"/>
                    <pic:cNvPicPr>
                      <a:picLocks noChangeAspect="1"/>
                    </pic:cNvPicPr>
                  </pic:nvPicPr>
                  <pic:blipFill>
                    <a:blip r:embed="rId15"/>
                    <a:srcRect l="23957" t="4550" r="23640" b="11605"/>
                    <a:stretch>
                      <a:fillRect/>
                    </a:stretch>
                  </pic:blipFill>
                  <pic:spPr>
                    <a:xfrm>
                      <a:off x="0" y="0"/>
                      <a:ext cx="140081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734695</wp:posOffset>
            </wp:positionH>
            <wp:positionV relativeFrom="paragraph">
              <wp:posOffset>66675</wp:posOffset>
            </wp:positionV>
            <wp:extent cx="3997325" cy="1609725"/>
            <wp:effectExtent l="0" t="0" r="15875" b="15875"/>
            <wp:wrapTopAndBottom/>
            <wp:docPr id="15" name="图片 15" descr="8003C9DB-C74E-4041-91F9-789C89D7F7C8_1_201_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8003C9DB-C74E-4041-91F9-789C89D7F7C8_1_201_a"/>
                    <pic:cNvPicPr>
                      <a:picLocks noChangeAspect="1"/>
                    </pic:cNvPicPr>
                  </pic:nvPicPr>
                  <pic:blipFill>
                    <a:blip r:embed="rId16"/>
                    <a:srcRect b="10582"/>
                    <a:stretch>
                      <a:fillRect/>
                    </a:stretch>
                  </pic:blipFill>
                  <pic:spPr>
                    <a:xfrm>
                      <a:off x="0" y="0"/>
                      <a:ext cx="39973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最后一个活动是刘润栋刘润梁的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《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军体拳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》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表演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每个动作都神气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、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有力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、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看得出回</w:t>
      </w:r>
      <w:bookmarkStart w:id="0" w:name="_GoBack"/>
      <w:bookmarkEnd w:id="0"/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家练习的很认真哦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sectPr>
      <w:headerReference r:id="rId3" w:type="default"/>
      <w:pgSz w:w="11906" w:h="16838"/>
      <w:pgMar w:top="1417" w:right="1304" w:bottom="1247" w:left="1304" w:header="851" w:footer="992" w:gutter="0"/>
      <w:cols w:space="425" w:num="1"/>
      <w:docGrid w:type="lines" w:linePitch="317" w:charSpace="5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0000" w:usb1="00000000" w:usb2="00000000" w:usb3="00000000" w:csb0="00000000" w:csb1="00000000"/>
    <w:embedRegular r:id="rId1" w:fontKey="{0957051D-3B90-9CC9-5458-5B634C499081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2" w:fontKey="{283B9522-C6D0-2ECA-5458-5B63D5B8A100}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embedTrueTypeFonts/>
  <w:saveSubsetFonts/>
  <w:bordersDoNotSurroundHeader w:val="0"/>
  <w:bordersDoNotSurroundFooter w:val="0"/>
  <w:attachedTemplate r:id="rId1"/>
  <w:documentProtection w:enforcement="0"/>
  <w:defaultTabStop w:val="420"/>
  <w:drawingGridHorizontalSpacing w:val="106"/>
  <w:drawingGridVerticalSpacing w:val="31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RlYzM1NzQ3ODU1OGI0Nzg3MDBkZDYzZGJmZGQ3OTQifQ=="/>
  </w:docVars>
  <w:rsids>
    <w:rsidRoot w:val="FFEF3A70"/>
    <w:rsid w:val="0018274C"/>
    <w:rsid w:val="002C4BEE"/>
    <w:rsid w:val="00356E4E"/>
    <w:rsid w:val="004E66A4"/>
    <w:rsid w:val="005141E4"/>
    <w:rsid w:val="005C68F0"/>
    <w:rsid w:val="00654A25"/>
    <w:rsid w:val="00AA3C17"/>
    <w:rsid w:val="00D853E4"/>
    <w:rsid w:val="00E60A36"/>
    <w:rsid w:val="00E92496"/>
    <w:rsid w:val="00F31782"/>
    <w:rsid w:val="01F266E9"/>
    <w:rsid w:val="01F31097"/>
    <w:rsid w:val="026D68C1"/>
    <w:rsid w:val="027F048F"/>
    <w:rsid w:val="033C341C"/>
    <w:rsid w:val="03634E62"/>
    <w:rsid w:val="036C40B0"/>
    <w:rsid w:val="03A92761"/>
    <w:rsid w:val="03B90808"/>
    <w:rsid w:val="047D7E0C"/>
    <w:rsid w:val="05282CA7"/>
    <w:rsid w:val="05880374"/>
    <w:rsid w:val="05A14E43"/>
    <w:rsid w:val="06023577"/>
    <w:rsid w:val="063B3638"/>
    <w:rsid w:val="06CC31E0"/>
    <w:rsid w:val="07184B75"/>
    <w:rsid w:val="075D112E"/>
    <w:rsid w:val="078E1545"/>
    <w:rsid w:val="07B25A7B"/>
    <w:rsid w:val="091E6286"/>
    <w:rsid w:val="09AB1EC7"/>
    <w:rsid w:val="0A3C4133"/>
    <w:rsid w:val="0AAB0D8C"/>
    <w:rsid w:val="0B2A55D7"/>
    <w:rsid w:val="0B9D48C6"/>
    <w:rsid w:val="0BD474A8"/>
    <w:rsid w:val="0CE45DF6"/>
    <w:rsid w:val="0D813343"/>
    <w:rsid w:val="0DDA5166"/>
    <w:rsid w:val="0EC608B8"/>
    <w:rsid w:val="0EE434AB"/>
    <w:rsid w:val="0F2E00E6"/>
    <w:rsid w:val="0F855338"/>
    <w:rsid w:val="0FFB4B4A"/>
    <w:rsid w:val="101675F4"/>
    <w:rsid w:val="10AE7563"/>
    <w:rsid w:val="115F2B57"/>
    <w:rsid w:val="117874EE"/>
    <w:rsid w:val="11843C33"/>
    <w:rsid w:val="12C562C9"/>
    <w:rsid w:val="12EE656F"/>
    <w:rsid w:val="130A59EB"/>
    <w:rsid w:val="130C0DC8"/>
    <w:rsid w:val="13871DFF"/>
    <w:rsid w:val="13D30F33"/>
    <w:rsid w:val="145B7036"/>
    <w:rsid w:val="149F4479"/>
    <w:rsid w:val="14A94611"/>
    <w:rsid w:val="14A97F56"/>
    <w:rsid w:val="14E654BF"/>
    <w:rsid w:val="15202377"/>
    <w:rsid w:val="1541215F"/>
    <w:rsid w:val="15B60A14"/>
    <w:rsid w:val="15FD233D"/>
    <w:rsid w:val="1613557A"/>
    <w:rsid w:val="16BA6D54"/>
    <w:rsid w:val="16FE2244"/>
    <w:rsid w:val="177E0366"/>
    <w:rsid w:val="17E96B57"/>
    <w:rsid w:val="185E6243"/>
    <w:rsid w:val="188A7FF6"/>
    <w:rsid w:val="18C30C82"/>
    <w:rsid w:val="19481E9C"/>
    <w:rsid w:val="198B5326"/>
    <w:rsid w:val="19CD7048"/>
    <w:rsid w:val="19E26B6E"/>
    <w:rsid w:val="19EB2588"/>
    <w:rsid w:val="1A3F329F"/>
    <w:rsid w:val="1ABE299B"/>
    <w:rsid w:val="1AF16D66"/>
    <w:rsid w:val="1B551FDE"/>
    <w:rsid w:val="1B5C578B"/>
    <w:rsid w:val="1BC0765E"/>
    <w:rsid w:val="1BD73063"/>
    <w:rsid w:val="1C0D4701"/>
    <w:rsid w:val="1C224C26"/>
    <w:rsid w:val="1C554AD6"/>
    <w:rsid w:val="1C9222D7"/>
    <w:rsid w:val="1CB30909"/>
    <w:rsid w:val="1CB434AC"/>
    <w:rsid w:val="1CCF0D35"/>
    <w:rsid w:val="1DBF60DC"/>
    <w:rsid w:val="1DF41CD1"/>
    <w:rsid w:val="1E190710"/>
    <w:rsid w:val="1E3755BA"/>
    <w:rsid w:val="1E761259"/>
    <w:rsid w:val="1E8961F5"/>
    <w:rsid w:val="1EBF5D63"/>
    <w:rsid w:val="1F354C71"/>
    <w:rsid w:val="1F550E6F"/>
    <w:rsid w:val="1F7008B3"/>
    <w:rsid w:val="1F7E4433"/>
    <w:rsid w:val="1F8F7381"/>
    <w:rsid w:val="1FA314CD"/>
    <w:rsid w:val="1FF7ADFE"/>
    <w:rsid w:val="1FFF9DB6"/>
    <w:rsid w:val="203647FC"/>
    <w:rsid w:val="207F6319"/>
    <w:rsid w:val="20B255E6"/>
    <w:rsid w:val="20EC5803"/>
    <w:rsid w:val="21496A60"/>
    <w:rsid w:val="215F5FD5"/>
    <w:rsid w:val="21EE69A1"/>
    <w:rsid w:val="22396826"/>
    <w:rsid w:val="228601F6"/>
    <w:rsid w:val="22E7C0AF"/>
    <w:rsid w:val="2312318F"/>
    <w:rsid w:val="234A7BE2"/>
    <w:rsid w:val="235B73ED"/>
    <w:rsid w:val="25E05D0C"/>
    <w:rsid w:val="25E07979"/>
    <w:rsid w:val="25F325E4"/>
    <w:rsid w:val="25FD7B6A"/>
    <w:rsid w:val="25FDFC31"/>
    <w:rsid w:val="26A37B2F"/>
    <w:rsid w:val="26AD0E74"/>
    <w:rsid w:val="26DE5BEE"/>
    <w:rsid w:val="2710754A"/>
    <w:rsid w:val="273F75D2"/>
    <w:rsid w:val="290925CD"/>
    <w:rsid w:val="29AA759D"/>
    <w:rsid w:val="2A0B5EB8"/>
    <w:rsid w:val="2A750533"/>
    <w:rsid w:val="2A833F04"/>
    <w:rsid w:val="2AC60264"/>
    <w:rsid w:val="2B211F52"/>
    <w:rsid w:val="2C673F8F"/>
    <w:rsid w:val="2C726C11"/>
    <w:rsid w:val="2CDA1B81"/>
    <w:rsid w:val="2CFA151C"/>
    <w:rsid w:val="2D336095"/>
    <w:rsid w:val="2D527427"/>
    <w:rsid w:val="2D693702"/>
    <w:rsid w:val="2D835797"/>
    <w:rsid w:val="2E7A5342"/>
    <w:rsid w:val="2E9D4008"/>
    <w:rsid w:val="2EB2164A"/>
    <w:rsid w:val="2F137412"/>
    <w:rsid w:val="2F204A56"/>
    <w:rsid w:val="2F3439B1"/>
    <w:rsid w:val="2F77273B"/>
    <w:rsid w:val="2F962AD5"/>
    <w:rsid w:val="2FA26C9D"/>
    <w:rsid w:val="2FB506BE"/>
    <w:rsid w:val="2FE51D9B"/>
    <w:rsid w:val="2FF760A9"/>
    <w:rsid w:val="30030473"/>
    <w:rsid w:val="303E2EAA"/>
    <w:rsid w:val="304033DC"/>
    <w:rsid w:val="30A560DE"/>
    <w:rsid w:val="30EF58E8"/>
    <w:rsid w:val="30FF1031"/>
    <w:rsid w:val="319D61B9"/>
    <w:rsid w:val="31A16195"/>
    <w:rsid w:val="31E3377A"/>
    <w:rsid w:val="32110C25"/>
    <w:rsid w:val="326C418B"/>
    <w:rsid w:val="32BD2B5B"/>
    <w:rsid w:val="3361422C"/>
    <w:rsid w:val="33657736"/>
    <w:rsid w:val="336F776B"/>
    <w:rsid w:val="343B35D3"/>
    <w:rsid w:val="34CD2D0E"/>
    <w:rsid w:val="353E5E3A"/>
    <w:rsid w:val="356E17A5"/>
    <w:rsid w:val="35BFEBDD"/>
    <w:rsid w:val="36144736"/>
    <w:rsid w:val="362F5B1E"/>
    <w:rsid w:val="36435246"/>
    <w:rsid w:val="36835E6A"/>
    <w:rsid w:val="3696613B"/>
    <w:rsid w:val="37354632"/>
    <w:rsid w:val="37864A29"/>
    <w:rsid w:val="37A74D86"/>
    <w:rsid w:val="37B22071"/>
    <w:rsid w:val="37BA4AA1"/>
    <w:rsid w:val="37BA9624"/>
    <w:rsid w:val="37D73D6F"/>
    <w:rsid w:val="37FE33B7"/>
    <w:rsid w:val="38F5283C"/>
    <w:rsid w:val="39381984"/>
    <w:rsid w:val="39A700C1"/>
    <w:rsid w:val="39BE242F"/>
    <w:rsid w:val="3A1B269A"/>
    <w:rsid w:val="3A744447"/>
    <w:rsid w:val="3A792567"/>
    <w:rsid w:val="3A8B5751"/>
    <w:rsid w:val="3ADA70CD"/>
    <w:rsid w:val="3B377978"/>
    <w:rsid w:val="3BF74648"/>
    <w:rsid w:val="3BFB395F"/>
    <w:rsid w:val="3BFF649B"/>
    <w:rsid w:val="3C353797"/>
    <w:rsid w:val="3C836BC3"/>
    <w:rsid w:val="3D614F5C"/>
    <w:rsid w:val="3D643C9E"/>
    <w:rsid w:val="3DA84A24"/>
    <w:rsid w:val="3DB64B23"/>
    <w:rsid w:val="3DDF42CD"/>
    <w:rsid w:val="3DF75056"/>
    <w:rsid w:val="3E5F1506"/>
    <w:rsid w:val="3FB26746"/>
    <w:rsid w:val="405C0B58"/>
    <w:rsid w:val="405C7E57"/>
    <w:rsid w:val="40FD4E64"/>
    <w:rsid w:val="410170B7"/>
    <w:rsid w:val="411B5635"/>
    <w:rsid w:val="41B173D8"/>
    <w:rsid w:val="41D4276E"/>
    <w:rsid w:val="4253221C"/>
    <w:rsid w:val="42C64694"/>
    <w:rsid w:val="436C38F4"/>
    <w:rsid w:val="43920B81"/>
    <w:rsid w:val="44240C55"/>
    <w:rsid w:val="44C9538F"/>
    <w:rsid w:val="453B5643"/>
    <w:rsid w:val="45D3296A"/>
    <w:rsid w:val="45DF0E9A"/>
    <w:rsid w:val="45E32481"/>
    <w:rsid w:val="4600496D"/>
    <w:rsid w:val="4637012B"/>
    <w:rsid w:val="470912F2"/>
    <w:rsid w:val="47132828"/>
    <w:rsid w:val="47D32319"/>
    <w:rsid w:val="48493091"/>
    <w:rsid w:val="484C6DD4"/>
    <w:rsid w:val="48EE1869"/>
    <w:rsid w:val="48F6033B"/>
    <w:rsid w:val="498B39DF"/>
    <w:rsid w:val="49EF3EDB"/>
    <w:rsid w:val="4A3D2C46"/>
    <w:rsid w:val="4B761874"/>
    <w:rsid w:val="4BAC603C"/>
    <w:rsid w:val="4BFE6267"/>
    <w:rsid w:val="4C431ECB"/>
    <w:rsid w:val="4C621071"/>
    <w:rsid w:val="4D2B4E39"/>
    <w:rsid w:val="4D7A291B"/>
    <w:rsid w:val="4DA22CF0"/>
    <w:rsid w:val="4E3C2EAF"/>
    <w:rsid w:val="4EBC7D57"/>
    <w:rsid w:val="4F0D73FE"/>
    <w:rsid w:val="4F15609F"/>
    <w:rsid w:val="4F4704B5"/>
    <w:rsid w:val="4F824AB9"/>
    <w:rsid w:val="4FB718ED"/>
    <w:rsid w:val="4FDC71D2"/>
    <w:rsid w:val="4FE6406F"/>
    <w:rsid w:val="4FEB275A"/>
    <w:rsid w:val="4FF544EF"/>
    <w:rsid w:val="5068397E"/>
    <w:rsid w:val="514F369F"/>
    <w:rsid w:val="51B178D7"/>
    <w:rsid w:val="51CF6973"/>
    <w:rsid w:val="52D02128"/>
    <w:rsid w:val="530556EE"/>
    <w:rsid w:val="53120DB2"/>
    <w:rsid w:val="542D3B93"/>
    <w:rsid w:val="545972F2"/>
    <w:rsid w:val="545C6B8D"/>
    <w:rsid w:val="54972190"/>
    <w:rsid w:val="54A91AD2"/>
    <w:rsid w:val="55442F98"/>
    <w:rsid w:val="5592616E"/>
    <w:rsid w:val="55B67488"/>
    <w:rsid w:val="560A545E"/>
    <w:rsid w:val="56F175C7"/>
    <w:rsid w:val="570635C1"/>
    <w:rsid w:val="57680A64"/>
    <w:rsid w:val="5783153C"/>
    <w:rsid w:val="57CB1EE0"/>
    <w:rsid w:val="57DE69A3"/>
    <w:rsid w:val="57FA1FD8"/>
    <w:rsid w:val="57FAF8DB"/>
    <w:rsid w:val="581C337E"/>
    <w:rsid w:val="595E2DCC"/>
    <w:rsid w:val="5998017E"/>
    <w:rsid w:val="59A71CEC"/>
    <w:rsid w:val="5A352D9A"/>
    <w:rsid w:val="5A4B7D1C"/>
    <w:rsid w:val="5A645CAF"/>
    <w:rsid w:val="5AFD06C4"/>
    <w:rsid w:val="5B9221D6"/>
    <w:rsid w:val="5BC42BE0"/>
    <w:rsid w:val="5BE74073"/>
    <w:rsid w:val="5C9D1184"/>
    <w:rsid w:val="5D24751F"/>
    <w:rsid w:val="5D5F28DD"/>
    <w:rsid w:val="5D713124"/>
    <w:rsid w:val="5DB17ED7"/>
    <w:rsid w:val="5DCF74DC"/>
    <w:rsid w:val="5DFD56E3"/>
    <w:rsid w:val="5E2C0A11"/>
    <w:rsid w:val="5E8E1540"/>
    <w:rsid w:val="5EDD54D3"/>
    <w:rsid w:val="5F0D536D"/>
    <w:rsid w:val="5F6D5D21"/>
    <w:rsid w:val="601608F3"/>
    <w:rsid w:val="60720D6D"/>
    <w:rsid w:val="60D231F6"/>
    <w:rsid w:val="60F375C4"/>
    <w:rsid w:val="60F45801"/>
    <w:rsid w:val="612300F4"/>
    <w:rsid w:val="61335A16"/>
    <w:rsid w:val="61856133"/>
    <w:rsid w:val="62412540"/>
    <w:rsid w:val="62BB2122"/>
    <w:rsid w:val="636F2F8D"/>
    <w:rsid w:val="63CE48AB"/>
    <w:rsid w:val="64200036"/>
    <w:rsid w:val="64550E33"/>
    <w:rsid w:val="64573FE7"/>
    <w:rsid w:val="64B901CD"/>
    <w:rsid w:val="65420C1E"/>
    <w:rsid w:val="65890F13"/>
    <w:rsid w:val="66395F4B"/>
    <w:rsid w:val="666D55CF"/>
    <w:rsid w:val="668D04BB"/>
    <w:rsid w:val="66BF9EF9"/>
    <w:rsid w:val="67261A04"/>
    <w:rsid w:val="674772B5"/>
    <w:rsid w:val="675C5CCE"/>
    <w:rsid w:val="679C37B6"/>
    <w:rsid w:val="67F26828"/>
    <w:rsid w:val="68B54F0D"/>
    <w:rsid w:val="68D66149"/>
    <w:rsid w:val="68ED74C3"/>
    <w:rsid w:val="69097644"/>
    <w:rsid w:val="69D97BBF"/>
    <w:rsid w:val="6A080407"/>
    <w:rsid w:val="6A8D4DE5"/>
    <w:rsid w:val="6B0FF16D"/>
    <w:rsid w:val="6BDA6CA7"/>
    <w:rsid w:val="6BE04BE9"/>
    <w:rsid w:val="6BFDB125"/>
    <w:rsid w:val="6C4C25B3"/>
    <w:rsid w:val="6C6E0447"/>
    <w:rsid w:val="6CE64A22"/>
    <w:rsid w:val="6D2106E6"/>
    <w:rsid w:val="6D3614F2"/>
    <w:rsid w:val="6D461E4E"/>
    <w:rsid w:val="6D7B106D"/>
    <w:rsid w:val="6D9FBCB2"/>
    <w:rsid w:val="6DB91B96"/>
    <w:rsid w:val="6DEB6218"/>
    <w:rsid w:val="6DFF4FE3"/>
    <w:rsid w:val="6E077C8B"/>
    <w:rsid w:val="6E3E5988"/>
    <w:rsid w:val="6E7C3A32"/>
    <w:rsid w:val="6E9D266F"/>
    <w:rsid w:val="6EC67640"/>
    <w:rsid w:val="6EE24BAA"/>
    <w:rsid w:val="6F395D4B"/>
    <w:rsid w:val="6F5645EB"/>
    <w:rsid w:val="6F7CCCFE"/>
    <w:rsid w:val="6F9F50B4"/>
    <w:rsid w:val="6FF8638D"/>
    <w:rsid w:val="6FFD6A48"/>
    <w:rsid w:val="70160FE5"/>
    <w:rsid w:val="707063A8"/>
    <w:rsid w:val="70883B9D"/>
    <w:rsid w:val="70B339BE"/>
    <w:rsid w:val="70D73231"/>
    <w:rsid w:val="711E2210"/>
    <w:rsid w:val="717C5043"/>
    <w:rsid w:val="718D6F92"/>
    <w:rsid w:val="71DD1F04"/>
    <w:rsid w:val="724C570A"/>
    <w:rsid w:val="72BDD192"/>
    <w:rsid w:val="732325D6"/>
    <w:rsid w:val="7334319B"/>
    <w:rsid w:val="73343EB5"/>
    <w:rsid w:val="73B31ED7"/>
    <w:rsid w:val="75B809E6"/>
    <w:rsid w:val="75EFC584"/>
    <w:rsid w:val="76557BC6"/>
    <w:rsid w:val="76AA11EB"/>
    <w:rsid w:val="77383B2B"/>
    <w:rsid w:val="77393695"/>
    <w:rsid w:val="77503AA5"/>
    <w:rsid w:val="77580B62"/>
    <w:rsid w:val="7791013D"/>
    <w:rsid w:val="779F4AA1"/>
    <w:rsid w:val="77B8308A"/>
    <w:rsid w:val="77E37E61"/>
    <w:rsid w:val="77F997BE"/>
    <w:rsid w:val="78437800"/>
    <w:rsid w:val="789B7A02"/>
    <w:rsid w:val="789F10DE"/>
    <w:rsid w:val="78A4541C"/>
    <w:rsid w:val="797FEE23"/>
    <w:rsid w:val="79BFE76F"/>
    <w:rsid w:val="79FEF4AC"/>
    <w:rsid w:val="7A666F23"/>
    <w:rsid w:val="7AEC4EC4"/>
    <w:rsid w:val="7AFE78A7"/>
    <w:rsid w:val="7B036505"/>
    <w:rsid w:val="7B874D40"/>
    <w:rsid w:val="7BBB4D2B"/>
    <w:rsid w:val="7BE014BB"/>
    <w:rsid w:val="7BFB1B76"/>
    <w:rsid w:val="7BFEDC0F"/>
    <w:rsid w:val="7BFFED1D"/>
    <w:rsid w:val="7C484810"/>
    <w:rsid w:val="7C605FFE"/>
    <w:rsid w:val="7CA13BEE"/>
    <w:rsid w:val="7D3A0B7E"/>
    <w:rsid w:val="7D7CB188"/>
    <w:rsid w:val="7D7F4C58"/>
    <w:rsid w:val="7D9E4B3C"/>
    <w:rsid w:val="7D9FC245"/>
    <w:rsid w:val="7DDE1A77"/>
    <w:rsid w:val="7DE7EEAB"/>
    <w:rsid w:val="7DFE393E"/>
    <w:rsid w:val="7DFF4770"/>
    <w:rsid w:val="7E77F5B5"/>
    <w:rsid w:val="7EA85A3A"/>
    <w:rsid w:val="7EB604C2"/>
    <w:rsid w:val="7EEF34FA"/>
    <w:rsid w:val="7EF730E2"/>
    <w:rsid w:val="7EFD7533"/>
    <w:rsid w:val="7F5A0FF2"/>
    <w:rsid w:val="7F7CDB0E"/>
    <w:rsid w:val="7F7E03E8"/>
    <w:rsid w:val="7FA60A41"/>
    <w:rsid w:val="7FAAB650"/>
    <w:rsid w:val="7FAF6645"/>
    <w:rsid w:val="7FBF016C"/>
    <w:rsid w:val="7FD4D55B"/>
    <w:rsid w:val="7FF3853C"/>
    <w:rsid w:val="7FFF471F"/>
    <w:rsid w:val="7FFF6B8E"/>
    <w:rsid w:val="7FFFA3D3"/>
    <w:rsid w:val="7FFFCF67"/>
    <w:rsid w:val="8FB89798"/>
    <w:rsid w:val="95F31473"/>
    <w:rsid w:val="97DF09B6"/>
    <w:rsid w:val="9BF6A827"/>
    <w:rsid w:val="9DF31691"/>
    <w:rsid w:val="9E3BE5DB"/>
    <w:rsid w:val="9FFFF1D4"/>
    <w:rsid w:val="A7DE11FB"/>
    <w:rsid w:val="AECF5116"/>
    <w:rsid w:val="AFD7370E"/>
    <w:rsid w:val="B3FB117F"/>
    <w:rsid w:val="B5D3966C"/>
    <w:rsid w:val="BAF9969F"/>
    <w:rsid w:val="BBF3349A"/>
    <w:rsid w:val="BEFD2D6E"/>
    <w:rsid w:val="BF776ACD"/>
    <w:rsid w:val="BF7BA7FC"/>
    <w:rsid w:val="BFF753B5"/>
    <w:rsid w:val="BFF7D512"/>
    <w:rsid w:val="BFF91F21"/>
    <w:rsid w:val="C33DEED3"/>
    <w:rsid w:val="C378D507"/>
    <w:rsid w:val="C63713C0"/>
    <w:rsid w:val="CA6E9705"/>
    <w:rsid w:val="CBBBB109"/>
    <w:rsid w:val="CDFB969B"/>
    <w:rsid w:val="CECB23E2"/>
    <w:rsid w:val="CEDFEE66"/>
    <w:rsid w:val="CFFDF0D3"/>
    <w:rsid w:val="D79F8921"/>
    <w:rsid w:val="D7E9DD29"/>
    <w:rsid w:val="D9F70B7B"/>
    <w:rsid w:val="D9FF11D1"/>
    <w:rsid w:val="DB0F5AB7"/>
    <w:rsid w:val="DDCD9C83"/>
    <w:rsid w:val="DFEBF6C4"/>
    <w:rsid w:val="E1FE50CC"/>
    <w:rsid w:val="E5F735AF"/>
    <w:rsid w:val="E5FFA22B"/>
    <w:rsid w:val="E9F4DB79"/>
    <w:rsid w:val="EBB7D953"/>
    <w:rsid w:val="ECE629F6"/>
    <w:rsid w:val="EF7561E4"/>
    <w:rsid w:val="EFB22932"/>
    <w:rsid w:val="EFBDAC83"/>
    <w:rsid w:val="EFEBE02D"/>
    <w:rsid w:val="EFFF86A0"/>
    <w:rsid w:val="F77CCD89"/>
    <w:rsid w:val="F7DBFB42"/>
    <w:rsid w:val="F8EEEB0E"/>
    <w:rsid w:val="FA73D695"/>
    <w:rsid w:val="FAE66569"/>
    <w:rsid w:val="FB7F4526"/>
    <w:rsid w:val="FBEFB47E"/>
    <w:rsid w:val="FBF37954"/>
    <w:rsid w:val="FD6C4245"/>
    <w:rsid w:val="FD7EFE2E"/>
    <w:rsid w:val="FDFE6930"/>
    <w:rsid w:val="FEEFF1DC"/>
    <w:rsid w:val="FF7EE511"/>
    <w:rsid w:val="FFAF6B36"/>
    <w:rsid w:val="FFBF06D2"/>
    <w:rsid w:val="FFDCA2C2"/>
    <w:rsid w:val="FFEF3A70"/>
    <w:rsid w:val="FFF77753"/>
    <w:rsid w:val="FFF7B53D"/>
    <w:rsid w:val="FFF9B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000FF"/>
      <w:u w:val="single"/>
    </w:rPr>
  </w:style>
  <w:style w:type="character" w:customStyle="1" w:styleId="11">
    <w:name w:val="页眉 字符"/>
    <w:basedOn w:val="9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3"/>
    <w:qFormat/>
    <w:uiPriority w:val="99"/>
    <w:rPr>
      <w:sz w:val="18"/>
      <w:szCs w:val="18"/>
    </w:rPr>
  </w:style>
  <w:style w:type="paragraph" w:customStyle="1" w:styleId="13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table" w:customStyle="1" w:styleId="14">
    <w:name w:val="Plain Table 1"/>
    <w:basedOn w:val="7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svg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chenqingliang/Library/Containers/com.kingsoft.wpsoffice.mac/Data/C:\Users\chenqingliang\Library\Containers\com.kingsoft.wpsoffice.mac\Data\C:\Users\chenqingliang\Library\Containers\com.kingsoft.wpsoffice.mac\Data\C:\Users\jisha\Library\Containers\com.kingsoft.wpsoffice.mac\Data\.kingsoft\office6\templates\download\f8919dd1-571c-fdee-2725-848c8c965f4c\&#21487;&#29233;&#21345;&#36890;&#39118;&#26223;&#23567;&#28165;&#26032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可爱卡通风景小清新信纸.docx</Template>
  <Pages>3</Pages>
  <Words>1045</Words>
  <Characters>1069</Characters>
  <Lines>1</Lines>
  <Paragraphs>1</Paragraphs>
  <TotalTime>6</TotalTime>
  <ScaleCrop>false</ScaleCrop>
  <LinksUpToDate>false</LinksUpToDate>
  <CharactersWithSpaces>1223</CharactersWithSpaces>
  <Application>WPS Office_4.6.1.7467_F1E327BC-269C-435d-A152-05C5408002CA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2021-10-06T21:50:00Z</dcterms:created>
  <dc:creator>jisha</dc:creator>
  <cp:lastModifiedBy>陈丶清凉</cp:lastModifiedBy>
  <dcterms:modified xsi:type="dcterms:W3CDTF">2022-10-28T12:19:32Z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32A8FEC7512BC962DC555B630A43612B</vt:lpwstr>
  </property>
  <property fmtid="{D5CDD505-2E9C-101B-9397-08002B2CF9AE}" pid="4" name="commondata">
    <vt:lpwstr>eyJoZGlkIjoiYmRlYzM1NzQ3ODU1OGI0Nzg3MDBkZDYzZGJmZGQ3OTQifQ==</vt:lpwstr>
  </property>
</Properties>
</file>