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2022.10.25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二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秋叶飘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出勤：今天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有21位小朋友来园，7位小朋友请假在家休息！最近感冒的孩子有点多，请大家一定要注意孩子的身体健康情况，及时跟老师沟通哦~，另外秋天天气干燥，幼儿比较容易流鼻血，大家也可以吃一些清热去火的食物~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</w:p>
    <w:p>
      <w:pPr>
        <w:numPr>
          <w:ilvl w:val="0"/>
          <w:numId w:val="1"/>
        </w:numPr>
        <w:ind w:left="209" w:leftChars="0" w:firstLine="211" w:firstLineChars="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集体活动--语言《想要吃苹果的鼠小弟》</w:t>
      </w:r>
    </w:p>
    <w:p>
      <w:pPr>
        <w:ind w:firstLine="420" w:firstLineChars="200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故事：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高高的树上长着可爱的红苹果。鼠小弟好想吃。要是像鸟儿一样能飞，像猴子一样会爬树，像大象一样有长长的鼻子，像……多好啊，看到其他的动物一个个使出自己的本领摘走苹果，鼠小弟羡慕地想。它学着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instrText xml:space="preserve"> HYPERLINK "https://baike.baidu.com/item/%E8%A2%8B%E9%BC%A0/1724?fromModule=lemma_inlink" \t "https://baike.baidu.com/item/%E6%83%B3%E5%90%83%E8%8B%B9%E6%9E%9C%E7%9A%84%E9%BC%A0%E5%B0%8F%E5%BC%9F/_blank" </w:instrTex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7"/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t>袋鼠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的样子跳，可是跳不高，学着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instrText xml:space="preserve"> HYPERLINK "https://baike.baidu.com/item/%E7%8A%80%E7%89%9B/9861091?fromModule=lemma_inlink" \t "https://baike.baidu.com/item/%E6%83%B3%E5%90%83%E8%8B%B9%E6%9E%9C%E7%9A%84%E9%BC%A0%E5%B0%8F%E5%BC%9F/_blank" </w:instrTex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7"/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t>犀牛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的样子去撞树，结果碰了个鼻青脸肿。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instrText xml:space="preserve"> HYPERLINK "https://baike.baidu.com/item/%E6%B5%B7%E7%8B%AE/793534?fromModule=lemma_inlink" \t "https://baike.baidu.com/item/%E6%83%B3%E5%90%83%E8%8B%B9%E6%9E%9C%E7%9A%84%E9%BC%A0%E5%B0%8F%E5%BC%9F/_blank" </w:instrTex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7"/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t>海狮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虽然也没有其他动物那样的本领，可是，当它用顶球的绝活把鼠小弟抛到树上时，两个人就合作摘到了苹果。故事的结果是出人意料的，又是令人愉快的。</w:t>
      </w:r>
      <w:r>
        <w:rPr>
          <w:rFonts w:hint="eastAsia" w:ascii="宋体" w:hAnsi="宋体" w:eastAsia="宋体" w:cs="宋体"/>
          <w:bCs/>
          <w:sz w:val="18"/>
          <w:szCs w:val="18"/>
          <w:lang w:val="en-US" w:eastAsia="zh-CN"/>
        </w:rPr>
        <w:t xml:space="preserve"> </w:t>
      </w:r>
      <w:r>
        <w:rPr>
          <w:rFonts w:hint="eastAsia" w:ascii="宋体" w:hAnsi="宋体"/>
          <w:bCs/>
          <w:szCs w:val="21"/>
          <w:lang w:val="en-US" w:eastAsia="zh-CN"/>
        </w:rPr>
        <w:t xml:space="preserve">   </w:t>
      </w:r>
    </w:p>
    <w:p>
      <w:pPr>
        <w:ind w:firstLine="420" w:firstLineChars="200"/>
        <w:rPr>
          <w:color w:val="auto"/>
          <w:sz w:val="21"/>
          <w:szCs w:val="21"/>
          <w:u w:val="single"/>
        </w:rPr>
      </w:pPr>
      <w:r>
        <w:rPr>
          <w:rFonts w:hint="eastAsia" w:ascii="宋体" w:hAnsi="宋体"/>
          <w:bCs/>
          <w:szCs w:val="21"/>
          <w:lang w:val="en-US" w:eastAsia="zh-CN"/>
        </w:rPr>
        <w:t>今天我们和孩子们分享了绘本故事《想吃苹果的鼠小弟》，在活动中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Cs/>
          <w:szCs w:val="21"/>
          <w:lang w:val="en-US" w:eastAsia="zh-CN"/>
        </w:rPr>
        <w:t>小朋友能够大胆举手发言，并积极和老师互动；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徐诺</w:t>
      </w:r>
    </w:p>
    <w:p>
      <w:pPr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小朋友也能够认真倾听，和大家一起说一说故事内容；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Cs/>
          <w:szCs w:val="21"/>
          <w:lang w:val="en-US" w:eastAsia="zh-CN"/>
        </w:rPr>
        <w:t>小朋友在老师的提醒下能够坐端正，眼睛朝前面仔细听。希望大家都能够养成认真倾听的学习习惯哦，这样就能收获很多小知识呢~</w:t>
      </w:r>
    </w:p>
    <w:p>
      <w:pPr>
        <w:ind w:firstLine="420" w:firstLineChars="200"/>
        <w:rPr>
          <w:rFonts w:hint="eastAsia" w:ascii="宋体" w:hAnsi="宋体" w:eastAsiaTheme="minorEastAsia"/>
          <w:bCs/>
          <w:szCs w:val="21"/>
          <w:lang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 xml:space="preserve">               </w:t>
      </w:r>
    </w:p>
    <w:p>
      <w:pPr>
        <w:ind w:firstLine="420" w:firstLineChars="200"/>
        <w:rPr>
          <w:rFonts w:hint="default" w:ascii="宋体" w:hAnsi="宋体"/>
          <w:bCs/>
          <w:szCs w:val="21"/>
          <w:lang w:val="en-US" w:eastAsia="zh-CN"/>
        </w:rPr>
      </w:pPr>
    </w:p>
    <w:p>
      <w:pPr>
        <w:ind w:firstLine="422" w:firstLineChars="2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三、区域游戏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 xml:space="preserve"> 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88895" cy="1941830"/>
                  <wp:effectExtent l="0" t="0" r="1905" b="1270"/>
                  <wp:docPr id="6" name="图片 6" descr="IMG_0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023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89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9" name="图片 9" descr="IMG_0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024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一起帮宝宝穿衣服啦。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坐在坐垫上看书真舒服呀。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7" name="图片 7" descr="IMG_0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023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8" name="图片 8" descr="IMG_0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024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小手穿线可要看仔细啦~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  <w:t>夹子夹住毛毛虫，放在垫子上。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0" name="图片 10" descr="IMG_0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024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1" name="图片 11" descr="IMG_0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024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小手点一点颜料，也能变出美味的玉米哦。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  <w:t>我们一起拼搭的建筑是不是很高呢。</w:t>
            </w:r>
            <w:bookmarkStart w:id="0" w:name="_GoBack"/>
            <w:bookmarkEnd w:id="0"/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今天我们进行了户外混龄活动，大多数小朋友都能够积极的选择区域进行游戏。</w:t>
      </w:r>
      <w:r>
        <w:rPr>
          <w:rFonts w:hint="eastAsia" w:ascii="宋体" w:hAnsi="宋体" w:cs="宋体"/>
          <w:b w:val="0"/>
          <w:bCs/>
          <w:color w:val="000000"/>
          <w:szCs w:val="21"/>
          <w:u w:val="single"/>
          <w:lang w:val="en-US" w:eastAsia="zh-CN"/>
        </w:rPr>
        <w:t>张悦威、王诺婉、冯欣、王若鑫、王秋瑶、李慕妍、宗韫玉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等小朋友在前操场进行简单的综合跳跃钻爬等活动；</w:t>
      </w:r>
      <w:r>
        <w:rPr>
          <w:rFonts w:hint="eastAsia" w:ascii="宋体" w:hAnsi="宋体" w:cs="宋体"/>
          <w:b w:val="0"/>
          <w:bCs/>
          <w:color w:val="000000"/>
          <w:szCs w:val="21"/>
          <w:u w:val="single"/>
          <w:lang w:val="en-US" w:eastAsia="zh-CN"/>
        </w:rPr>
        <w:t>谌睿、章昕媛、丁曼婷、杨易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等小朋友在阅读区域安静的读绘本；</w:t>
      </w:r>
      <w:r>
        <w:rPr>
          <w:rFonts w:hint="eastAsia" w:ascii="宋体" w:hAnsi="宋体" w:cs="宋体"/>
          <w:b w:val="0"/>
          <w:bCs/>
          <w:color w:val="000000"/>
          <w:szCs w:val="21"/>
          <w:u w:val="single"/>
          <w:lang w:val="en-US" w:eastAsia="zh-CN"/>
        </w:rPr>
        <w:t>许诺言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小朋友在羊角球区域活动~</w:t>
      </w:r>
      <w:r>
        <w:rPr>
          <w:rFonts w:hint="eastAsia" w:ascii="宋体" w:hAnsi="宋体" w:cs="宋体"/>
          <w:b w:val="0"/>
          <w:bCs/>
          <w:color w:val="000000"/>
          <w:szCs w:val="21"/>
          <w:u w:val="single"/>
          <w:lang w:val="en-US" w:eastAsia="zh-CN"/>
        </w:rPr>
        <w:t>申晓文、王楷博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小朋友暂时没有选择区域游戏，希望下次能够大胆一些，积极锻炼能够让我们的身体越来越强壮哦！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IMG_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2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IMG_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2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IMG_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2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IMG_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2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五、生活活动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午餐情况：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今天我们吃的是：红豆饭、鱼香肉丝、黄瓜炒木耳、紫菜鸡蛋汤。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u w:val="single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今天添菜的有：许诺、周艺天、王秋瑶、张悦威、丁曼婷、李璟睿、徐梓赫、</w:t>
      </w:r>
      <w:r>
        <w:rPr>
          <w:rFonts w:ascii="宋体" w:hAnsi="宋体" w:eastAsia="宋体" w:cs="宋体"/>
          <w:color w:val="auto"/>
          <w:sz w:val="21"/>
          <w:szCs w:val="21"/>
        </w:rPr>
        <w:t>章昕媛</w:t>
      </w:r>
    </w:p>
    <w:p>
      <w:pPr>
        <w:ind w:firstLine="420" w:firstLineChars="200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u w:val="none"/>
          <w:lang w:val="en-US" w:eastAsia="zh-CN"/>
        </w:rPr>
        <w:t>剩了一点菜的小朋友：</w:t>
      </w:r>
      <w:r>
        <w:rPr>
          <w:rFonts w:ascii="宋体" w:hAnsi="宋体" w:eastAsia="宋体" w:cs="宋体"/>
          <w:color w:val="auto"/>
          <w:sz w:val="21"/>
          <w:szCs w:val="21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王楷博、王知霖</w:t>
      </w:r>
    </w:p>
    <w:p>
      <w:pPr>
        <w:ind w:firstLine="420" w:firstLineChars="200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光盘：谌睿、李璟睿、申晓文。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午睡情况：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今天所有的小朋友在老师的提醒下也都能够将鞋子摆放整齐，放在床底下啦！现在大家开始练习自主挂衣服、脱穿裤子。</w:t>
      </w:r>
    </w:p>
    <w:p>
      <w:pPr>
        <w:ind w:firstLine="420" w:firstLineChars="200"/>
        <w:rPr>
          <w:rFonts w:hint="default" w:ascii="宋体" w:hAnsi="宋体" w:cs="宋体" w:eastAsiaTheme="minorEastAsia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会挂衣服的有：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王诺婉、周艺天、丁曼婷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会自主叠裤子的有：</w:t>
      </w:r>
      <w:r>
        <w:rPr>
          <w:rFonts w:ascii="宋体" w:hAnsi="宋体" w:eastAsia="宋体" w:cs="宋体"/>
          <w:color w:val="auto"/>
          <w:sz w:val="21"/>
          <w:szCs w:val="21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杨易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1.有关自主穿脱衣物、整理衣物大家也要坚持在家练习哦~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2.今天学习了安全《不抢不挤好朋友》，大家及时点击完成哦~</w:t>
      </w:r>
    </w:p>
    <w:sectPr>
      <w:headerReference r:id="rId3" w:type="default"/>
      <w:pgSz w:w="11906" w:h="16838"/>
      <w:pgMar w:top="1440" w:right="1800" w:bottom="491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-553085</wp:posOffset>
          </wp:positionV>
          <wp:extent cx="7559675" cy="10692130"/>
          <wp:effectExtent l="0" t="0" r="9525" b="1270"/>
          <wp:wrapNone/>
          <wp:docPr id="1" name="图片 1" descr="a-信纸草稿_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a-信纸草稿_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SwiaGRpZCI6IjAwMGRjZDE3NDZmMzZhNWNhZWY5NDZiMzE5ZjA1NjJiIiwidXNlckNvdW50Ijo1fQ=="/>
  </w:docVars>
  <w:rsids>
    <w:rsidRoot w:val="767A192E"/>
    <w:rsid w:val="0D4471D1"/>
    <w:rsid w:val="0F7E1E41"/>
    <w:rsid w:val="12E94889"/>
    <w:rsid w:val="16443E43"/>
    <w:rsid w:val="1DCF332C"/>
    <w:rsid w:val="1EA739DD"/>
    <w:rsid w:val="241C2348"/>
    <w:rsid w:val="2BFD3212"/>
    <w:rsid w:val="4B9E0825"/>
    <w:rsid w:val="4D0B685F"/>
    <w:rsid w:val="54076AB4"/>
    <w:rsid w:val="587B3A2E"/>
    <w:rsid w:val="5FE93D86"/>
    <w:rsid w:val="5FF76C10"/>
    <w:rsid w:val="64D7267F"/>
    <w:rsid w:val="6F8D63A0"/>
    <w:rsid w:val="767A192E"/>
    <w:rsid w:val="77F0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cf2cbd26-8a7c-4072-89cb-1fd853e80cb7\&#21487;&#29233;&#21345;&#36890;&#20820;&#23376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可爱卡通兔子信纸.docx</Template>
  <Pages>2</Pages>
  <Words>1021</Words>
  <Characters>1034</Characters>
  <Lines>0</Lines>
  <Paragraphs>0</Paragraphs>
  <TotalTime>158</TotalTime>
  <ScaleCrop>false</ScaleCrop>
  <LinksUpToDate>false</LinksUpToDate>
  <CharactersWithSpaces>1058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2021-09-14T23:57:00Z</dcterms:created>
  <dc:creator>Moent</dc:creator>
  <cp:lastModifiedBy>admin</cp:lastModifiedBy>
  <dcterms:modified xsi:type="dcterms:W3CDTF">2022-10-25T08:44:43Z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TemplateUUID">
    <vt:lpwstr>v1.0_mb_ibF7YPzcA6c22zWNiGCngQ==</vt:lpwstr>
  </property>
  <property fmtid="{D5CDD505-2E9C-101B-9397-08002B2CF9AE}" pid="4" name="ICV">
    <vt:lpwstr>B0E44500EF91424A92AD9C81A51A4906</vt:lpwstr>
  </property>
</Properties>
</file>