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宋体" w:hAnsi="宋体" w:eastAsia="宋体" w:cs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2022.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21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天气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晴天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小四班今日出勤人数20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人，8人请假。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入园：早上入园，</w:t>
      </w:r>
      <w: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诺婉，冯欣，徐佳伊，王若鑫，王秋瑶，徐筱晞，杨易，李璟睿，王知霖，周艺天，阴少帅，王楷博，徐诺，郑书韵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、徐梓赫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，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李慕妍，宗韫玉，谭沁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，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章昕媛，申晓文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有跟老师打招呼说早上好哦！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喝牛奶情况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：</w:t>
      </w:r>
      <w: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王诺婉，冯欣，徐佳伊，王若鑫，王秋瑶，徐筱晞，杨易，李璟睿，王知霖，周艺天，阴少帅，王楷博，徐诺，郑书韵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、徐梓赫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喝完牛奶插卡了，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李慕妍，宗韫玉，谭沁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3个小朋友忘记插卡，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章昕媛，申晓文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没有喝牛奶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drawing>
          <wp:inline distT="0" distB="0" distL="114300" distR="114300">
            <wp:extent cx="2543810" cy="1908175"/>
            <wp:effectExtent l="0" t="0" r="1270" b="12065"/>
            <wp:docPr id="15" name="图片 15" descr="IMG_20221021_08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21021_0824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drawing>
          <wp:inline distT="0" distB="0" distL="114300" distR="114300">
            <wp:extent cx="2555875" cy="1917065"/>
            <wp:effectExtent l="0" t="0" r="4445" b="3175"/>
            <wp:docPr id="16" name="图片 16" descr="IMG_20221021_08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21021_0825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spacing w:line="360" w:lineRule="exact"/>
        <w:rPr>
          <w:rFonts w:hint="eastAsia"/>
        </w:rPr>
      </w:pPr>
      <w:r>
        <w:rPr>
          <w:rFonts w:hint="eastAsia"/>
          <w:b/>
        </w:rPr>
        <w:t>教材分析：</w:t>
      </w:r>
      <w:r>
        <w:t xml:space="preserve"> </w:t>
      </w:r>
    </w:p>
    <w:p>
      <w:pPr>
        <w:widowControl/>
        <w:spacing w:line="38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天气转凉，小朋友们午睡起床等一日生活的环节都需要学会自己穿脱衣物，我班幼儿大部分还不会自己穿脱，到了穿脱衣服的环节，大多数孩子要么直接到老师和保育员面前说我不会，要么就是直接一个人默默流眼泪，挂衣服更是从未自己尝试过，所以今天进行了一次集体教学</w:t>
      </w:r>
      <w:r>
        <w:rPr>
          <w:rFonts w:hint="eastAsia" w:ascii="宋体" w:hAnsi="宋体" w:cs="宋体"/>
          <w:szCs w:val="21"/>
        </w:rPr>
        <w:t>。</w:t>
      </w:r>
    </w:p>
    <w:p>
      <w:pPr>
        <w:spacing w:line="360" w:lineRule="exact"/>
        <w:rPr>
          <w:rFonts w:hint="eastAsia"/>
          <w:b/>
        </w:rPr>
      </w:pPr>
      <w:r>
        <w:rPr>
          <w:rFonts w:hint="eastAsia"/>
          <w:b/>
        </w:rPr>
        <w:t>幼儿发展分析：</w:t>
      </w:r>
    </w:p>
    <w:p>
      <w:pPr>
        <w:spacing w:line="360" w:lineRule="exact"/>
        <w:ind w:firstLine="420"/>
        <w:rPr>
          <w:rFonts w:hint="default" w:ascii="宋体" w:hAnsi="宋体" w:eastAsia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</w:rPr>
        <w:t>这是幼儿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第一次学习挂衣服，也是幼儿在幼儿园的一次自主尝试，孩子们在家都看过妈妈挂衣服，但是衣服怎样挂到衣架上对于他们来说还是比较困难的。</w:t>
      </w:r>
    </w:p>
    <w:p>
      <w:pPr>
        <w:spacing w:line="360" w:lineRule="exact"/>
        <w:ind w:firstLine="42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表</w:t>
      </w:r>
      <w:r>
        <w:rPr>
          <w:rFonts w:ascii="宋体" w:hAnsi="宋体" w:eastAsia="宋体" w:cs="宋体"/>
          <w:sz w:val="24"/>
          <w:szCs w:val="24"/>
        </w:rPr>
        <w:t>扬</w:t>
      </w:r>
      <w:r>
        <w:rPr>
          <w:rFonts w:ascii="宋体" w:hAnsi="宋体" w:eastAsia="宋体" w:cs="宋体"/>
          <w:b/>
          <w:bCs/>
          <w:sz w:val="24"/>
          <w:szCs w:val="24"/>
        </w:rPr>
        <w:t>徐佳伊、杨易、王知霖、谭沁、王若鑫、王诺婉、王秋瑶</w:t>
      </w:r>
      <w:r>
        <w:rPr>
          <w:rFonts w:ascii="宋体" w:hAnsi="宋体" w:eastAsia="宋体" w:cs="宋体"/>
          <w:sz w:val="24"/>
          <w:szCs w:val="24"/>
        </w:rPr>
        <w:t>能自己脱外套并挂好外套，请其他家长周末在家也协助好孩子自己穿脱并挂好外套，希望有更多的宝宝学会哦！</w:t>
      </w:r>
    </w:p>
    <w:p>
      <w:pPr>
        <w:spacing w:line="360" w:lineRule="exact"/>
        <w:ind w:firstLine="42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9525</wp:posOffset>
            </wp:positionV>
            <wp:extent cx="2499360" cy="1874520"/>
            <wp:effectExtent l="0" t="0" r="0" b="0"/>
            <wp:wrapSquare wrapText="bothSides"/>
            <wp:docPr id="18" name="图片 18" descr="IMG_20221021_10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21021_1021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26035</wp:posOffset>
            </wp:positionV>
            <wp:extent cx="2434590" cy="1826260"/>
            <wp:effectExtent l="0" t="0" r="3810" b="2540"/>
            <wp:wrapSquare wrapText="bothSides"/>
            <wp:docPr id="17" name="图片 17" descr="IMG_20221021_10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21021_1019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/>
        <w:rPr>
          <w:rFonts w:hint="eastAsia" w:ascii="宋体" w:hAnsi="宋体" w:cs="宋体"/>
          <w:kern w:val="0"/>
          <w:szCs w:val="21"/>
        </w:rPr>
      </w:pPr>
    </w:p>
    <w:p>
      <w:pPr>
        <w:spacing w:line="360" w:lineRule="exact"/>
        <w:ind w:firstLine="420"/>
        <w:rPr>
          <w:rFonts w:hint="eastAsia" w:ascii="宋体" w:hAnsi="宋体" w:eastAsia="宋体" w:cs="宋体"/>
          <w:kern w:val="0"/>
          <w:szCs w:val="21"/>
          <w:lang w:eastAsia="zh-CN"/>
        </w:rPr>
      </w:pPr>
    </w:p>
    <w:p>
      <w:pPr>
        <w:spacing w:line="360" w:lineRule="exact"/>
        <w:ind w:firstLine="420"/>
        <w:rPr>
          <w:rFonts w:hint="eastAsia" w:ascii="宋体" w:hAnsi="宋体" w:eastAsia="宋体" w:cs="宋体"/>
          <w:kern w:val="0"/>
          <w:szCs w:val="21"/>
          <w:lang w:eastAsia="zh-CN"/>
        </w:rPr>
      </w:pPr>
    </w:p>
    <w:p>
      <w:pPr>
        <w:spacing w:line="360" w:lineRule="exact"/>
        <w:ind w:firstLine="420"/>
        <w:rPr>
          <w:rFonts w:hint="eastAsia" w:ascii="宋体" w:hAnsi="宋体" w:cs="宋体"/>
          <w:kern w:val="0"/>
          <w:szCs w:val="21"/>
        </w:rPr>
      </w:pPr>
    </w:p>
    <w:p>
      <w:pPr>
        <w:spacing w:line="360" w:lineRule="exact"/>
        <w:ind w:firstLine="420"/>
        <w:rPr>
          <w:rFonts w:hint="eastAsia" w:ascii="宋体" w:hAnsi="宋体" w:cs="宋体"/>
          <w:kern w:val="0"/>
          <w:szCs w:val="21"/>
        </w:rPr>
      </w:pPr>
    </w:p>
    <w:p>
      <w:pPr>
        <w:snapToGrid/>
        <w:spacing w:before="0" w:beforeAutospacing="0" w:after="0" w:afterAutospacing="0" w:line="360" w:lineRule="exact"/>
        <w:ind w:firstLine="632" w:firstLineChars="3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11417935</wp:posOffset>
            </wp:positionV>
            <wp:extent cx="2964180" cy="2223770"/>
            <wp:effectExtent l="0" t="0" r="7620" b="5080"/>
            <wp:wrapNone/>
            <wp:docPr id="5" name="图片 5" descr="IMG_20221017_09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21017_0928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三、区域游戏</w:t>
      </w:r>
    </w:p>
    <w:p>
      <w:pPr>
        <w:snapToGrid/>
        <w:spacing w:before="0" w:beforeAutospacing="0" w:after="0" w:afterAutospacing="0" w:line="360" w:lineRule="exact"/>
        <w:ind w:left="0" w:leftChars="0"/>
        <w:jc w:val="left"/>
        <w:textAlignment w:val="baseline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今天区域游戏，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，王诺婉，徐佳伊，王秋瑶，杨易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在娃娃家游戏；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天天，王若鑫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在建构区游戏，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阴少帅，王知霖，李璟睿，张悦威，徐梓赫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在万能工匠游戏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，冯欣，章昕媛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在益智区游戏，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徐诺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在桌面建构，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宗韫玉，谭沁，徐筱晞，李慕妍，徐梓赫，郑书韵，申晓文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在美工区。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21021_090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21021_0907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21021_090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21021_09055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t>准备烧饭啦，今天要吃什么菜呢</w:t>
            </w: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  <w:t>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我们今天搭了好几栋大楼呢！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21021_090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21021_0907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21021_092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21021_0922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我们一起玩化妆的游戏。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小青蛙饿了，给他喂点豆豆吧。</w:t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四．生活篇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/>
          <w:b w:val="0"/>
          <w:i w:val="0"/>
          <w:caps w:val="0"/>
          <w:spacing w:val="0"/>
          <w:w w:val="100"/>
          <w:sz w:val="20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  <w:t>进餐情况：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今天吃的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是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鹅肉红烧白萝卜，青菜豆腐，汤是山药木耳汤。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宗韫玉，王诺婉，申晓文，冯欣，谭沁，徐佳伊，章昕媛，王若鑫，王秋瑶，徐筱晞，李慕妍，刘锦宥，李璟睿，王知霖，徐梓赫，周艺天，张悦威，阴少帅，徐诺，郑书韵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能按照要求做好餐前准备，吃饭时能够扶好碗一口菜一口饭的吃，今天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申晓文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不愿意和小朋友坐在一起吃饭，在老师的陪伴下也把饭菜吃完了，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郑书韵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今天也能把饭菜吃光。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134620</wp:posOffset>
            </wp:positionV>
            <wp:extent cx="2630170" cy="1972945"/>
            <wp:effectExtent l="0" t="0" r="6350" b="8255"/>
            <wp:wrapSquare wrapText="bothSides"/>
            <wp:docPr id="13" name="图片 13" descr="IMG_20221021_11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21021_1123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175260</wp:posOffset>
            </wp:positionV>
            <wp:extent cx="2606675" cy="1955165"/>
            <wp:effectExtent l="0" t="0" r="14605" b="10795"/>
            <wp:wrapNone/>
            <wp:docPr id="14" name="图片 14" descr="IMG_20221021_11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21021_1127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、</w:t>
      </w:r>
    </w:p>
    <w:p>
      <w:pPr>
        <w:snapToGrid/>
        <w:spacing w:before="0" w:beforeAutospacing="0" w:after="0" w:afterAutospacing="0" w:line="300" w:lineRule="exact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午睡情况：</w:t>
      </w:r>
    </w:p>
    <w:p>
      <w:p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宗韫玉，王诺婉，冯欣，谭沁，徐佳伊，王秋瑶，徐筱晞，李慕妍，刘锦宥，李璟睿，王知霖，徐梓赫，周艺天，张悦威，阴少帅，郑书韵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睡着了，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章昕媛，王知霖，申晓文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需要老师陪伴，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徐诺，王若鑫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睡的比较晚。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  <w:drawing>
          <wp:inline distT="0" distB="0" distL="114300" distR="114300">
            <wp:extent cx="2628265" cy="1971040"/>
            <wp:effectExtent l="0" t="0" r="8255" b="10160"/>
            <wp:docPr id="11" name="图片 11" descr="IMG_20221021_13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21021_1318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  <w:drawing>
          <wp:inline distT="0" distB="0" distL="114300" distR="114300">
            <wp:extent cx="2628265" cy="1971040"/>
            <wp:effectExtent l="0" t="0" r="8255" b="10160"/>
            <wp:docPr id="12" name="图片 12" descr="IMG_20221021_13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21021_13175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firstLine="422" w:firstLineChars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今天核酸的宝贝是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徐筱晞，徐诺，徐梓赫，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请家长们在核酸结果出来后及时上传。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本周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所有小朋友的被子统一打包带回家，请3:23（提前10分钟）先到门口拿被子，有不需要打包的提前私聊老师！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今天孩子不上延时班3:33放学，请各位安排好时间哦！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csImhkaWQiOiIyZGJhODI3MzUxMTc2ZDJmMzIyYmZhNDBlNmRiNzE2ZCIsInVzZXJDb3VudCI6MX0="/>
  </w:docVars>
  <w:rsids>
    <w:rsidRoot w:val="00000000"/>
    <w:rsid w:val="01703852"/>
    <w:rsid w:val="018638F8"/>
    <w:rsid w:val="03E02B02"/>
    <w:rsid w:val="05285588"/>
    <w:rsid w:val="054B147D"/>
    <w:rsid w:val="28252F90"/>
    <w:rsid w:val="28CF6916"/>
    <w:rsid w:val="2A202872"/>
    <w:rsid w:val="2BCE5F87"/>
    <w:rsid w:val="2F9A0E1E"/>
    <w:rsid w:val="31C44F9A"/>
    <w:rsid w:val="34D45F74"/>
    <w:rsid w:val="39EF7CEC"/>
    <w:rsid w:val="3C076A80"/>
    <w:rsid w:val="3D990A6A"/>
    <w:rsid w:val="45A832D8"/>
    <w:rsid w:val="5215297F"/>
    <w:rsid w:val="5F8E1258"/>
    <w:rsid w:val="61A7778A"/>
    <w:rsid w:val="6FF26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1099</Words>
  <Characters>1116</Characters>
  <Paragraphs>84</Paragraphs>
  <TotalTime>9</TotalTime>
  <ScaleCrop>false</ScaleCrop>
  <LinksUpToDate>false</LinksUpToDate>
  <CharactersWithSpaces>1121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admin</cp:lastModifiedBy>
  <cp:lastPrinted>2021-10-19T00:10:00Z</cp:lastPrinted>
  <dcterms:modified xsi:type="dcterms:W3CDTF">2022-10-23T23:40:25Z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47CDC1B9C8FD4A518EF00F9D1B4D9DA6</vt:lpwstr>
  </property>
</Properties>
</file>