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2022.10.18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秋叶飘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有21位小朋友来园，7位小朋友请假在家休息！现在孩子们入园后开始学会区域计划啦，继续努力哦~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集体活动--音乐《秋天》</w:t>
      </w:r>
    </w:p>
    <w:p>
      <w:pPr>
        <w:ind w:firstLine="420" w:firstLineChars="200"/>
        <w:rPr>
          <w:rFonts w:hint="default" w:eastAsiaTheme="minorEastAsia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《秋叶》是一首C大调2/4拍的歌曲。旋律优美欢快，歌词简单，节奏清晰明了。它描写了秋天落叶时的各种情景：飘、飞、转、落，旋律简单，歌词易懂，适合小班幼儿演唱。本次活动通过图谱的辅助，边演唱边表演让孩子们感受秋天的美及秋叶的有趣过程</w:t>
      </w:r>
      <w:r>
        <w:rPr>
          <w:rFonts w:hint="eastAsia"/>
          <w:color w:val="auto"/>
          <w:sz w:val="21"/>
          <w:szCs w:val="21"/>
          <w:lang w:val="en-US" w:eastAsia="zh-CN"/>
        </w:rPr>
        <w:t>。</w:t>
      </w: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活动中大多数孩子都能够跟着音乐蹦蹦跳跳，做出简单的动作，其中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小朋友能够自信大胆的表现自己，做出飞、落、转等动作；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刘锦宥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小朋友能够跟着音乐简单的唱出旋律。</w:t>
      </w: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IMG_9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9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9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9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今天我看了我喜欢的洞洞书，上面有很多小动物呢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t>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烧菜我最在行了，今天我要烧一锅美味的汤</w:t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9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9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9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9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今天第一次用白色的笔在树叶上画画呢，我会用不同的线条哦。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突然发现建构玩具可以当成话筒唱歌呢。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今天我们抽空去滑滑梯游戏，虽然已经玩过很多次，但是孩子们对滑滑梯仍然是最感兴趣的。孩子们能够有序排队，申晓文在老师的提醒下也能够主动进行游戏啦~大家在老师的提醒下都能够及时补充水分！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9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99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9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9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99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9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9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9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9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9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藜麦白米饭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虾仁蒸蛋、花菜炒肉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裙带菜豆腐汤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今天添菜的有：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剩了一点菜的小朋友：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刘锦宥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今天所有的小朋友在老师的提醒下也都能够将鞋子摆放整齐，放在床底下啦！现在大家开始练习自主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挂衣服、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脱穿裤子，王秋瑶、张奕涵、王知霖小朋友会用正确的方法挂衣服哦~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1.有关自主穿脱衣物、整理衣物大家也要坚持在家练习哦~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2.最近感冒有点频繁，大家注意孩子们身体健康并及时跟班级老师沟通哦~</w:t>
      </w:r>
    </w:p>
    <w:sectPr>
      <w:headerReference r:id="rId3" w:type="default"/>
      <w:pgSz w:w="11906" w:h="16838"/>
      <w:pgMar w:top="1440" w:right="1800" w:bottom="49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jAwMGRjZDE3NDZmMzZhNWNhZWY5NDZiMzE5ZjA1NjJiIiwidXNlckNvdW50IjoyfQ=="/>
  </w:docVars>
  <w:rsids>
    <w:rsidRoot w:val="767A192E"/>
    <w:rsid w:val="0D4471D1"/>
    <w:rsid w:val="0F7E1E41"/>
    <w:rsid w:val="16443E43"/>
    <w:rsid w:val="1DCF332C"/>
    <w:rsid w:val="1EA739DD"/>
    <w:rsid w:val="241C2348"/>
    <w:rsid w:val="2BFD3212"/>
    <w:rsid w:val="4B9E0825"/>
    <w:rsid w:val="4D0B685F"/>
    <w:rsid w:val="54076AB4"/>
    <w:rsid w:val="587B3A2E"/>
    <w:rsid w:val="5FF76C10"/>
    <w:rsid w:val="64D7267F"/>
    <w:rsid w:val="6F8D63A0"/>
    <w:rsid w:val="767A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2</Pages>
  <Words>658</Words>
  <Characters>670</Characters>
  <Lines>0</Lines>
  <Paragraphs>0</Paragraphs>
  <TotalTime>0</TotalTime>
  <ScaleCrop>false</ScaleCrop>
  <LinksUpToDate>false</LinksUpToDate>
  <CharactersWithSpaces>675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admin</cp:lastModifiedBy>
  <dcterms:modified xsi:type="dcterms:W3CDTF">2022-10-19T09:39:59Z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56C08E42635647A9859C083C837BDCFF</vt:lpwstr>
  </property>
</Properties>
</file>