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ascii="宋体" w:hAnsi="宋体" w:eastAsia="宋体" w:cs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2022.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10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12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</w:rPr>
        <w:t>星三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</w:rPr>
        <w:t>天气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晴天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小四班今日出勤人数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25人，3人请假。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入园：早上入园，刘锦宥第一个到，开心的跟老师打了招呼就进午睡室喝牛奶啦</w:t>
      </w:r>
      <w:r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。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1"/>
        </w:rPr>
      </w:pP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签到</w:t>
      </w:r>
      <w:r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：</w:t>
      </w:r>
      <w:r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丁曼婷，王诺婉，申晓文，冯欣，谭沁，王若鑫，王秋瑶，郑书韵，刘锦宥，杨易，李璟睿，王知霖，谌睿，许诺言，周艺天，张悦威，阴少帅，王楷博，徐诺</w:t>
      </w:r>
      <w:r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  <w:t>插了区域牌游戏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，</w:t>
      </w: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徐佳伊，申晓文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、</w:t>
      </w:r>
      <w:r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章昕媛</w:t>
      </w: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、</w:t>
      </w:r>
      <w:r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胡奕可</w:t>
      </w: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、</w:t>
      </w:r>
      <w:r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张奕涵</w:t>
      </w: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、</w:t>
      </w:r>
      <w:r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徐梓赫</w:t>
      </w: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、</w:t>
      </w:r>
      <w:r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宗韫玉</w:t>
      </w:r>
      <w:r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  <w:t>未插区域牌</w:t>
      </w:r>
      <w:r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。</w:t>
      </w:r>
      <w:r>
        <w:rPr>
          <w:b w:val="0"/>
          <w:i w:val="0"/>
          <w:caps w:val="0"/>
          <w:spacing w:val="0"/>
          <w:w w:val="100"/>
          <w:sz w:val="20"/>
        </w:rPr>
        <w:drawing>
          <wp:inline distT="0" distB="0" distL="0" distR="0">
            <wp:extent cx="2628900" cy="1971675"/>
            <wp:effectExtent l="0" t="0" r="0" b="0"/>
            <wp:docPr id="1" name="new-add-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w-add-imag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aps w:val="0"/>
          <w:spacing w:val="0"/>
          <w:w w:val="100"/>
          <w:sz w:val="20"/>
        </w:rPr>
        <w:drawing>
          <wp:inline distT="0" distB="0" distL="0" distR="0">
            <wp:extent cx="2628900" cy="1971675"/>
            <wp:effectExtent l="0" t="0" r="0" b="0"/>
            <wp:docPr id="2" name="new-add-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ew-add-imag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区域游戏</w:t>
      </w:r>
    </w:p>
    <w:p>
      <w:pPr>
        <w:numPr>
          <w:ilvl w:val="0"/>
          <w:numId w:val="0"/>
        </w:numPr>
        <w:snapToGrid/>
        <w:spacing w:before="0" w:beforeAutospacing="0" w:after="0" w:afterAutospacing="0" w:line="360" w:lineRule="exact"/>
        <w:ind w:left="422" w:leftChars="0"/>
        <w:jc w:val="left"/>
        <w:textAlignment w:val="baseline"/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1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1"/>
        </w:rPr>
        <w:t>片段一</w:t>
      </w:r>
    </w:p>
    <w:p>
      <w:pPr>
        <w:numPr>
          <w:ilvl w:val="0"/>
          <w:numId w:val="0"/>
        </w:numPr>
        <w:snapToGrid/>
        <w:spacing w:before="0" w:beforeAutospacing="0" w:after="0" w:afterAutospacing="0" w:line="360" w:lineRule="exact"/>
        <w:ind w:left="422" w:leftChars="0"/>
        <w:jc w:val="left"/>
        <w:textAlignment w:val="baseline"/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1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1"/>
        </w:rPr>
        <w:t>人物:刘锦宥，王若鑫</w:t>
      </w:r>
    </w:p>
    <w:p>
      <w:pPr>
        <w:numPr>
          <w:ilvl w:val="0"/>
          <w:numId w:val="0"/>
        </w:numPr>
        <w:snapToGrid/>
        <w:spacing w:before="0" w:beforeAutospacing="0" w:after="0" w:afterAutospacing="0" w:line="360" w:lineRule="exact"/>
        <w:ind w:left="422" w:leftChars="0"/>
        <w:jc w:val="left"/>
        <w:textAlignment w:val="baseline"/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1"/>
        </w:rPr>
        <w:t>地点: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lang w:val="en-US" w:eastAsia="zh-CN"/>
        </w:rPr>
        <w:t>万能工匠区</w:t>
      </w:r>
    </w:p>
    <w:p>
      <w:p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师</w:t>
      </w:r>
      <w:r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：糖心，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你做的这个是个正方形的什么</w:t>
      </w:r>
      <w:r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？</w:t>
      </w:r>
    </w:p>
    <w:p>
      <w:p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糖心：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这个是桌子，老师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。</w:t>
      </w:r>
    </w:p>
    <w:p>
      <w:p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师：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做的真不错，再搁块板就能放东西了呢</w:t>
      </w:r>
    </w:p>
    <w:p>
      <w:p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糖心：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嘻嘻，我还没完成呢</w:t>
      </w:r>
    </w:p>
    <w:p>
      <w:pPr>
        <w:numPr>
          <w:ilvl w:val="0"/>
          <w:numId w:val="0"/>
        </w:numPr>
        <w:snapToGrid/>
        <w:spacing w:before="0" w:beforeAutospacing="0" w:after="0" w:afterAutospacing="0" w:line="360" w:lineRule="exact"/>
        <w:ind w:left="422" w:leftChars="0"/>
        <w:jc w:val="left"/>
        <w:textAlignment w:val="baseline"/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师：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好的，那你继续，做完了我们可以跟其他小朋友一起分享哦！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ascii="Calibri" w:hAnsi="Calibri" w:eastAsia="宋体" w:cs="宋体"/>
                <w:b w:val="0"/>
                <w:i w:val="0"/>
                <w:caps w:val="0"/>
                <w:spacing w:val="0"/>
                <w:w w:val="100"/>
                <w:sz w:val="21"/>
              </w:rPr>
              <w:drawing>
                <wp:inline distT="0" distB="0" distL="0" distR="0">
                  <wp:extent cx="2628900" cy="1971675"/>
                  <wp:effectExtent l="0" t="0" r="0" b="0"/>
                  <wp:docPr id="3" name="new-add-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ew-add-image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ascii="Calibri" w:hAnsi="Calibri" w:eastAsia="宋体" w:cs="宋体"/>
                <w:b w:val="0"/>
                <w:i w:val="0"/>
                <w:caps w:val="0"/>
                <w:spacing w:val="0"/>
                <w:w w:val="100"/>
                <w:sz w:val="21"/>
              </w:rPr>
              <w:drawing>
                <wp:inline distT="0" distB="0" distL="0" distR="0">
                  <wp:extent cx="2628900" cy="1971675"/>
                  <wp:effectExtent l="0" t="0" r="0" b="0"/>
                  <wp:docPr id="4" name="new-add-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new-add-image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</w:rPr>
              <w:t>这是我刚搭好的推土机。</w:t>
            </w:r>
          </w:p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</w:rPr>
              <w:t>老师，你看这是正方形。</w:t>
            </w:r>
          </w:p>
        </w:tc>
      </w:tr>
    </w:tbl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hint="default"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  <w:lang w:val="en-US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集体活动歌曲</w:t>
      </w: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—</w:t>
      </w: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《</w:t>
      </w: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秋天</w:t>
      </w: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》</w:t>
      </w:r>
    </w:p>
    <w:p>
      <w:pPr>
        <w:spacing w:line="360" w:lineRule="exact"/>
        <w:rPr>
          <w:rFonts w:hint="eastAsia"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教材分析：</w:t>
      </w:r>
    </w:p>
    <w:p>
      <w:pPr>
        <w:spacing w:line="360" w:lineRule="exact"/>
        <w:ind w:firstLine="420" w:firstLineChars="20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这是一节歌唱活动，歌曲《秋天》曲调优美、活泼动听，</w:t>
      </w:r>
      <w:r>
        <w:rPr>
          <w:rFonts w:hint="eastAsia" w:ascii="宋体" w:hAnsi="宋体"/>
          <w:color w:val="000000"/>
          <w:szCs w:val="21"/>
        </w:rPr>
        <w:t>歌词简单、重复，创设了拟人化的情境，描述了秋叶飘落、飞舞的动态美。本次活动通过分段欣赏歌曲，理解歌词内容，从而尝试用连贯的声音歌唱，并用动作来表现秋叶飘落、飞舞的优美。</w:t>
      </w:r>
    </w:p>
    <w:p>
      <w:pPr>
        <w:spacing w:line="360" w:lineRule="exact"/>
        <w:rPr>
          <w:rFonts w:hint="eastAsia"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幼儿发展分析：</w:t>
      </w:r>
    </w:p>
    <w:p>
      <w:pPr>
        <w:widowControl/>
        <w:snapToGrid/>
        <w:spacing w:before="0" w:beforeAutospacing="0" w:after="0" w:afterAutospacing="0" w:line="360" w:lineRule="exact"/>
        <w:ind w:firstLine="420" w:firstLineChars="200"/>
        <w:jc w:val="left"/>
        <w:textAlignment w:val="baseline"/>
        <w:rPr>
          <w:rFonts w:hint="eastAsia"/>
        </w:rPr>
      </w:pPr>
      <w:r>
        <w:rPr>
          <w:rFonts w:hint="eastAsia" w:ascii="宋体" w:hAnsi="宋体"/>
          <w:szCs w:val="21"/>
        </w:rPr>
        <w:t>小班的孩子比较喜欢参加音乐活动，尤其喜欢边唱边做动作，但是孩子们的规则意识还不强，有时不能控制自己的情绪。在唱歌的时候，部分幼儿已经能够有意识地倾听伴奏，还有</w:t>
      </w:r>
      <w:r>
        <w:rPr>
          <w:rFonts w:hint="eastAsia" w:ascii="宋体" w:hAnsi="宋体" w:cs="宋体"/>
          <w:kern w:val="0"/>
          <w:szCs w:val="21"/>
        </w:rPr>
        <w:t>部分幼儿音准还有所欠缺，旋律和节奏也难以把握。</w:t>
      </w:r>
      <w:r>
        <w:rPr>
          <w:rFonts w:hint="eastAsia"/>
        </w:rPr>
        <w:t>部分幼儿对歌词内容的理解还不是很好，不能连贯的唱出整首歌曲。</w:t>
      </w:r>
    </w:p>
    <w:p>
      <w:pPr>
        <w:widowControl/>
        <w:snapToGrid/>
        <w:spacing w:before="0" w:beforeAutospacing="0" w:after="0" w:afterAutospacing="0" w:line="360" w:lineRule="exact"/>
        <w:ind w:firstLine="420" w:firstLineChars="200"/>
        <w:jc w:val="left"/>
        <w:textAlignment w:val="baseline"/>
        <w:rPr>
          <w:rFonts w:hint="eastAsia" w:ascii="宋体" w:hAnsi="宋体"/>
          <w:b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/>
          <w:b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在今天的集体活动中，</w:t>
      </w:r>
    </w:p>
    <w:p>
      <w:pPr>
        <w:widowControl/>
        <w:snapToGrid/>
        <w:spacing w:before="0" w:beforeAutospacing="0" w:after="0" w:afterAutospacing="0" w:line="360" w:lineRule="exact"/>
        <w:ind w:firstLine="422" w:firstLineChars="200"/>
        <w:jc w:val="left"/>
        <w:textAlignment w:val="baseline"/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kern w:val="0"/>
          <w:sz w:val="20"/>
          <w:szCs w:val="21"/>
        </w:rPr>
      </w:pPr>
      <w:r>
        <w:rPr>
          <w:rFonts w:hint="eastAsia" w:ascii="宋体" w:hAnsi="宋体"/>
          <w:b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宗韫玉，张奕涵，王诺婉，申晓文，冯欣，谭沁，徐佳伊，章昕媛，王若鑫，王秋瑶，胡奕可，刘锦宥，杨易，李璟睿，王知霖，徐梓赫，谌睿，许诺言，周艺天，张悦威，阴少帅，王楷博，徐诺，丁曼婷，郑书韵</w:t>
      </w:r>
      <w:bookmarkStart w:id="0" w:name="_GoBack"/>
      <w:bookmarkEnd w:id="0"/>
      <w:r>
        <w:rPr>
          <w:rFonts w:hint="eastAsia" w:ascii="宋体" w:hAnsi="宋体"/>
          <w:szCs w:val="21"/>
        </w:rPr>
        <w:t>尝试用自然、连贯的声音演唱歌曲，感受歌曲优美的旋律和意境。</w:t>
      </w:r>
    </w:p>
    <w:p>
      <w:pPr>
        <w:keepLines w:val="0"/>
        <w:snapToGrid/>
        <w:spacing w:before="0" w:beforeAutospacing="0" w:after="0" w:afterAutospacing="0" w:line="360" w:lineRule="exact"/>
        <w:jc w:val="both"/>
        <w:textAlignment w:val="baseline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  <w:r>
        <w:rPr>
          <w:rFonts w:ascii="Calibri" w:hAnsi="Calibri" w:eastAsia="宋体" w:cs="宋体"/>
          <w:b w:val="0"/>
          <w:i w:val="0"/>
          <w:caps w:val="0"/>
          <w:spacing w:val="0"/>
          <w:w w:val="100"/>
          <w:sz w:val="21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2623820</wp:posOffset>
            </wp:positionH>
            <wp:positionV relativeFrom="paragraph">
              <wp:posOffset>133350</wp:posOffset>
            </wp:positionV>
            <wp:extent cx="2628900" cy="1971675"/>
            <wp:effectExtent l="0" t="0" r="0" b="0"/>
            <wp:wrapSquare wrapText="bothSides"/>
            <wp:docPr id="6" name="new-add-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ew-add-imag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宋体" w:cs="宋体"/>
          <w:b w:val="0"/>
          <w:i w:val="0"/>
          <w:caps w:val="0"/>
          <w:spacing w:val="0"/>
          <w:w w:val="100"/>
          <w:sz w:val="21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140335</wp:posOffset>
            </wp:positionV>
            <wp:extent cx="2628900" cy="1971675"/>
            <wp:effectExtent l="0" t="0" r="7620" b="9525"/>
            <wp:wrapSquare wrapText="bothSides"/>
            <wp:docPr id="5" name="new-add-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ew-add-imag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生活篇</w:t>
      </w: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default" w:ascii="宋体" w:hAnsi="宋体"/>
          <w:b w:val="0"/>
          <w:i w:val="0"/>
          <w:caps w:val="0"/>
          <w:spacing w:val="0"/>
          <w:w w:val="100"/>
          <w:sz w:val="20"/>
        </w:rPr>
      </w:pP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</w:rPr>
        <w:t>进餐情况：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今天吃的是韭菜炒豆芽、茭白烧鸡胗，喝的</w:t>
      </w:r>
      <w:r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汤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是豆腐羹。</w:t>
      </w: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default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张奕涵，申晓文，徐佳伊，章昕媛，王若鑫，王秋瑶，杨易，李璟睿，王知霖，徐梓赫，谌睿，许诺言，周艺天，张悦威，阴少帅，王楷博，徐诺，丁曼婷，郑书韵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小朋友</w:t>
      </w:r>
      <w:r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能把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饭菜都吃光咯！</w:t>
      </w: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刘锦宥，王诺婉，宗韫玉，冯欣，谭沁，胡奕可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也能吃完一半的饭菜。</w:t>
      </w:r>
    </w:p>
    <w:p>
      <w:pPr>
        <w:snapToGrid/>
        <w:spacing w:before="0" w:beforeAutospacing="0" w:after="0" w:afterAutospacing="0" w:line="240" w:lineRule="auto"/>
        <w:ind w:firstLine="420" w:firstLineChars="200"/>
        <w:jc w:val="both"/>
        <w:textAlignment w:val="baseline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  <w:t>午睡情况：小朋友最近午睡情况较好，</w:t>
      </w: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宗韫玉，张奕涵，王诺婉，冯欣，谭沁，徐佳伊，王若鑫，王秋瑶，胡奕可，刘锦宥，杨易，李璟睿，徐梓赫，谌睿，许诺言，周艺天，张悦威，阴少帅，王楷博，徐诺，郑书韵</w:t>
      </w:r>
      <w:r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  <w:t>都睡着了，</w:t>
      </w: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申晓文，章昕媛，王知霖，丁曼婷睡觉</w:t>
      </w:r>
      <w:r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  <w:t>需要</w:t>
      </w:r>
      <w:r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  <w:t>老师陪伴。</w:t>
      </w:r>
    </w:p>
    <w:p>
      <w:pPr>
        <w:snapToGrid/>
        <w:spacing w:before="0" w:beforeAutospacing="0" w:after="0" w:afterAutospacing="0" w:line="240" w:lineRule="auto"/>
        <w:ind w:firstLine="420" w:firstLineChars="200"/>
        <w:jc w:val="both"/>
        <w:textAlignment w:val="baseline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ind w:firstLine="420" w:firstLineChars="200"/>
        <w:jc w:val="both"/>
        <w:textAlignment w:val="baseline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ind w:firstLine="420" w:firstLineChars="200"/>
        <w:jc w:val="both"/>
        <w:textAlignment w:val="baseline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ind w:firstLine="420" w:firstLineChars="200"/>
        <w:jc w:val="both"/>
        <w:textAlignment w:val="baseline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ind w:firstLine="420" w:firstLineChars="200"/>
        <w:jc w:val="both"/>
        <w:textAlignment w:val="baseline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ind w:firstLine="420" w:firstLineChars="200"/>
        <w:jc w:val="both"/>
        <w:textAlignment w:val="baseline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ind w:firstLine="420" w:firstLineChars="200"/>
        <w:jc w:val="both"/>
        <w:textAlignment w:val="baseline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ind w:firstLine="420" w:firstLineChars="200"/>
        <w:jc w:val="both"/>
        <w:textAlignment w:val="baseline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ind w:firstLine="400" w:firstLineChars="200"/>
        <w:jc w:val="both"/>
        <w:textAlignment w:val="baseline"/>
        <w:rPr>
          <w:rFonts w:hint="default" w:ascii="宋体" w:hAnsi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  <w:t>户外情况：今天我们户外玩了轮胎山，老师跟小朋友们讲了一些需要遵守的安全细则，小朋友就开始玩了，可可跟老师说她不想玩，就坐在旁边和老师一起看着小朋友玩。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0" distR="0">
                  <wp:extent cx="2628900" cy="1774190"/>
                  <wp:effectExtent l="0" t="0" r="0" b="0"/>
                  <wp:docPr id="7" name="new-add-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new-add-image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774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0" distR="0">
                  <wp:extent cx="2628900" cy="1971675"/>
                  <wp:effectExtent l="0" t="0" r="0" b="0"/>
                  <wp:docPr id="8" name="new-add-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new-add-image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t>终于爬上山坡啦！</w:t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t>上面的空气好新鲜哦！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1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0" distR="0">
                  <wp:extent cx="2628900" cy="1971675"/>
                  <wp:effectExtent l="0" t="0" r="0" b="0"/>
                  <wp:docPr id="9" name="new-add-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new-add-image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0" distR="0">
                  <wp:extent cx="2628900" cy="1971675"/>
                  <wp:effectExtent l="0" t="0" r="0" b="0"/>
                  <wp:docPr id="10" name="new-add-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new-add-image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t>我喜欢趴在轮胎上玩！</w:t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t>我们两个休息一会。</w:t>
            </w:r>
          </w:p>
        </w:tc>
      </w:tr>
    </w:tbl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default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pStyle w:val="4"/>
        <w:keepLines w:val="0"/>
        <w:widowControl/>
        <w:numPr>
          <w:ilvl w:val="0"/>
          <w:numId w:val="1"/>
        </w:numPr>
        <w:suppressLineNumbers w:val="0"/>
        <w:snapToGrid/>
        <w:spacing w:before="0" w:beforeAutospacing="0" w:after="0" w:afterAutospacing="0" w:line="400" w:lineRule="exact"/>
        <w:ind w:left="0" w:leftChars="0" w:right="0" w:firstLine="422" w:firstLineChars="0"/>
        <w:jc w:val="left"/>
        <w:textAlignment w:val="baseline"/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温馨提示：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今天核酸的宝贝是丁曼婷，张奕涵，王诺婉，章昕媛，李璟睿，阴少帅，</w:t>
      </w:r>
      <w:r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请家长们在核酸结果出来后及时上传。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312" w:beforeAutospacing="1" w:after="312" w:afterAutospacing="1" w:line="240" w:lineRule="auto"/>
        <w:ind w:left="0" w:right="0"/>
        <w:jc w:val="both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60288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60288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0288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2"/>
      </w:pPr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CwiaGRpZCI6IjFjZTA1NTA3YWZlNDM2OTI4ZTBhMGZiYjlkYWExMjgwIiwidXNlckNvdW50IjoyfQ=="/>
  </w:docVars>
  <w:rsids>
    <w:rsidRoot w:val="00000000"/>
    <w:rsid w:val="011A752B"/>
    <w:rsid w:val="185A23BC"/>
    <w:rsid w:val="2B3B32A2"/>
    <w:rsid w:val="3DED057F"/>
    <w:rsid w:val="3F422D66"/>
    <w:rsid w:val="58BA3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paragraph" w:customStyle="1" w:styleId="10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png"/><Relationship Id="rId8" Type="http://schemas.openxmlformats.org/officeDocument/2006/relationships/image" Target="media/image6.pn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3.png"/><Relationship Id="rId14" Type="http://schemas.openxmlformats.org/officeDocument/2006/relationships/image" Target="media/image12.png"/><Relationship Id="rId13" Type="http://schemas.openxmlformats.org/officeDocument/2006/relationships/image" Target="media/image11.png"/><Relationship Id="rId12" Type="http://schemas.openxmlformats.org/officeDocument/2006/relationships/image" Target="media/image10.png"/><Relationship Id="rId11" Type="http://schemas.openxmlformats.org/officeDocument/2006/relationships/image" Target="media/image9.png"/><Relationship Id="rId10" Type="http://schemas.openxmlformats.org/officeDocument/2006/relationships/image" Target="media/image8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4</Pages>
  <Words>1574</Words>
  <Characters>1584</Characters>
  <Paragraphs>235</Paragraphs>
  <TotalTime>1</TotalTime>
  <ScaleCrop>false</ScaleCrop>
  <LinksUpToDate>false</LinksUpToDate>
  <CharactersWithSpaces>1591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浮云1380630736</cp:lastModifiedBy>
  <cp:lastPrinted>2021-10-19T00:10:00Z</cp:lastPrinted>
  <dcterms:modified xsi:type="dcterms:W3CDTF">2022-10-12T09:53:19Z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97FCE09832574421B8E021410E942E16</vt:lpwstr>
  </property>
</Properties>
</file>