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小八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心语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="Calibri" w:hAnsi="Calibri" w:eastAsia="Calibri" w:cs="Calibri"/>
          <w:color w:val="9A743A" w:themeColor="accent6" w:themeShade="BF"/>
          <w:sz w:val="22"/>
          <w:szCs w:val="28"/>
          <w:lang w:eastAsia="zh-CN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10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</w:p>
    <w:p>
      <w:pPr>
        <w:spacing w:after="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cs="Times New Roman"/>
          <w:spacing w:val="45"/>
          <w:szCs w:val="18"/>
          <w:lang w:val="en-US" w:eastAsia="zh-CN"/>
        </w:rPr>
        <w:t>我们的主题</w:t>
      </w:r>
      <w:r>
        <w:rPr>
          <w:rFonts w:hint="eastAsia" w:cs="Times New Roman"/>
          <w:spacing w:val="45"/>
          <w:szCs w:val="18"/>
          <w:lang w:eastAsia="zh-CN"/>
        </w:rPr>
        <w:t>——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我喜欢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</w:p>
    <w:p>
      <w:pPr>
        <w:pStyle w:val="38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1" w:firstLineChars="250"/>
        <w:jc w:val="center"/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  <w:t>班晨间观察记录表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840" w:hanging="721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提醒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  <w:tc>
          <w:tcPr>
            <w:tcW w:w="753" w:type="dxa"/>
            <w:vAlign w:val="center"/>
          </w:tcPr>
          <w:p>
            <w:pPr>
              <w:ind w:left="840" w:hanging="721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6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0"/>
        <w:gridCol w:w="3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0" w:hRule="atLeast"/>
        </w:trPr>
        <w:tc>
          <w:tcPr>
            <w:tcW w:w="8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掠影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45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75565</wp:posOffset>
                  </wp:positionV>
                  <wp:extent cx="2273300" cy="1704975"/>
                  <wp:effectExtent l="0" t="0" r="12700" b="22225"/>
                  <wp:wrapNone/>
                  <wp:docPr id="5" name="图片 5" descr="IMG_2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8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330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109220</wp:posOffset>
                  </wp:positionV>
                  <wp:extent cx="2298065" cy="1723390"/>
                  <wp:effectExtent l="0" t="0" r="13335" b="3810"/>
                  <wp:wrapNone/>
                  <wp:docPr id="6" name="图片 6" descr="IMG_2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7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065" cy="1723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61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410210</wp:posOffset>
                  </wp:positionH>
                  <wp:positionV relativeFrom="paragraph">
                    <wp:posOffset>103505</wp:posOffset>
                  </wp:positionV>
                  <wp:extent cx="2274570" cy="1705610"/>
                  <wp:effectExtent l="0" t="0" r="11430" b="21590"/>
                  <wp:wrapNone/>
                  <wp:docPr id="7" name="图片 7" descr="IMG_2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7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4570" cy="170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113030</wp:posOffset>
                  </wp:positionV>
                  <wp:extent cx="2183130" cy="1637665"/>
                  <wp:effectExtent l="0" t="0" r="1270" b="13335"/>
                  <wp:wrapNone/>
                  <wp:docPr id="8" name="图片 8" descr="IMG_20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7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130" cy="1637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Calibri" w:hAnsi="Calibri"/>
                <w:szCs w:val="24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376555</wp:posOffset>
                  </wp:positionH>
                  <wp:positionV relativeFrom="paragraph">
                    <wp:posOffset>134620</wp:posOffset>
                  </wp:positionV>
                  <wp:extent cx="2185670" cy="1574165"/>
                  <wp:effectExtent l="0" t="0" r="24130" b="635"/>
                  <wp:wrapNone/>
                  <wp:docPr id="9" name="图片 9" descr="IMG_20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7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670" cy="157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</w:p>
        </w:tc>
      </w:tr>
    </w:tbl>
    <w:p>
      <w:pPr>
        <w:pStyle w:val="38"/>
        <w:bidi w:val="0"/>
        <w:jc w:val="left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5" name="图片 1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户外活动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9525" b="0"/>
            <wp:docPr id="26" name="图片 2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8"/>
        <w:bidi w:val="0"/>
        <w:jc w:val="center"/>
        <w:rPr>
          <w:rFonts w:hint="default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719705" cy="2040255"/>
            <wp:effectExtent l="0" t="0" r="23495" b="17145"/>
            <wp:docPr id="33" name="图片 33" descr="IMG_2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19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19705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719070" cy="2038985"/>
            <wp:effectExtent l="0" t="0" r="24130" b="18415"/>
            <wp:docPr id="56" name="图片 56" descr="IMG_2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18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19070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768600" cy="2076450"/>
            <wp:effectExtent l="0" t="0" r="0" b="6350"/>
            <wp:docPr id="57" name="图片 57" descr="IMG_2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IMG_216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79700" cy="2009775"/>
            <wp:effectExtent l="0" t="0" r="12700" b="22225"/>
            <wp:docPr id="58" name="图片 58" descr="IMG_2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IMG_215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ind w:firstLine="452" w:firstLineChars="200"/>
        <w:jc w:val="left"/>
        <w:rPr>
          <w:rFonts w:hint="default" w:asciiTheme="minorEastAsia" w:hAnsiTheme="minorEastAsia" w:eastAsiaTheme="minorEastAsia" w:cstheme="minorEastAsia"/>
          <w:b/>
          <w:color w:val="333333"/>
          <w:spacing w:val="8"/>
          <w:sz w:val="21"/>
          <w:szCs w:val="21"/>
          <w:lang w:val="en-US" w:eastAsia="zh-Hans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Hans"/>
        </w:rPr>
        <w:t>今天我们一起玩了骑小车的游戏，可好玩啦！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集体活动篇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3"/>
        </w:numPr>
        <w:autoSpaceDE w:val="0"/>
        <w:autoSpaceDN w:val="0"/>
        <w:adjustRightInd w:val="0"/>
        <w:rPr>
          <w:rFonts w:hint="eastAsia" w:ascii="宋体" w:hAnsi="宋体" w:cs="宋体"/>
        </w:rPr>
      </w:pPr>
      <w:r>
        <w:rPr>
          <w:rFonts w:hint="default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eastAsia="zh-Hans"/>
        </w:rPr>
        <w:t xml:space="preserve">    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Hans"/>
        </w:rPr>
        <w:t>数学活动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CN"/>
        </w:rPr>
        <w:t>：《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Hans"/>
        </w:rPr>
        <w:t>摘水果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CN"/>
        </w:rPr>
        <w:t>》</w:t>
      </w:r>
    </w:p>
    <w:p>
      <w:pPr>
        <w:spacing w:line="360" w:lineRule="exact"/>
        <w:ind w:firstLine="480" w:firstLineChars="200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这是一节有关感知数量的数学活动。对数量的感知属于数概念的范畴，是数学中最基础的知识，可以帮助幼儿积累一定的数学感性经验。感知数量1、2是幼儿认识数量的开始，为后面感知更多的数量打下基础。本次活动以到果园摘苹果这个情景，激发幼儿参与活动的兴趣，让幼儿在有趣、直观、形象的情景中，通过学具的操作，正确感知数量1、2。</w:t>
      </w:r>
    </w:p>
    <w:p>
      <w:pPr>
        <w:pStyle w:val="45"/>
        <w:numPr>
          <w:ilvl w:val="0"/>
          <w:numId w:val="3"/>
        </w:numPr>
        <w:autoSpaceDE w:val="0"/>
        <w:autoSpaceDN w:val="0"/>
        <w:adjustRightInd w:val="0"/>
        <w:jc w:val="left"/>
        <w:rPr>
          <w:rFonts w:hint="eastAsia" w:ascii="宋体" w:hAnsi="宋体" w:cs="宋体"/>
        </w:rPr>
      </w:pPr>
      <w:r>
        <w:rPr>
          <w:rFonts w:hint="default" w:ascii="宋体" w:hAnsi="宋体" w:cs="宋体"/>
          <w:color w:val="000000"/>
          <w:kern w:val="0"/>
          <w:szCs w:val="21"/>
          <w:lang w:val="en-US" w:eastAsia="zh-Hans"/>
        </w:rPr>
        <w:t>3、4岁幼儿属直觉行动思维阶段，他们对数概念的获得需要运用大量的操作活动和游戏来完</w:t>
      </w:r>
    </w:p>
    <w:p>
      <w:pPr>
        <w:pStyle w:val="45"/>
        <w:numPr>
          <w:numId w:val="0"/>
        </w:numPr>
        <w:autoSpaceDE w:val="0"/>
        <w:autoSpaceDN w:val="0"/>
        <w:adjustRightInd w:val="0"/>
        <w:ind w:leftChars="0"/>
        <w:jc w:val="left"/>
        <w:rPr>
          <w:rFonts w:hint="eastAsia" w:ascii="宋体" w:hAnsi="宋体" w:cs="宋体"/>
        </w:rPr>
      </w:pPr>
      <w:r>
        <w:rPr>
          <w:rFonts w:hint="default" w:ascii="宋体" w:hAnsi="宋体" w:cs="宋体"/>
          <w:color w:val="000000"/>
          <w:kern w:val="0"/>
          <w:szCs w:val="21"/>
          <w:lang w:val="en-US" w:eastAsia="zh-Hans"/>
        </w:rPr>
        <w:t>成。我班大部分幼儿能进行10以内的唱数，但他们对于数量的实际意义并不了解；部分幼儿有手口一致数数的意识，但能完整地进行手口一致点数的幼儿并不多。</w:t>
      </w: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HrGRC/UAAAACAEA&#10;AA8AAAAAAAAAAQAgAAAAOAAAAGRycy9kb3ducmV2LnhtbFBLAQIUABQAAAAIAIdO4kBb7/OtegIA&#10;ANQEAAAOAAAAAAAAAAEAIAAAADkBAABkcnMvZTJvRG9jLnhtbFBLBQYAAAAABgAGAFkBAAAlBgAA&#10;AAA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HkdL&#10;U9QAAAAHAQAADwAAAAAAAAABACAAAAA4AAAAZHJzL2Rvd25yZXYueG1sUEsBAhQAFAAAAAgAh07i&#10;QAlr3e2CAgAA2QQAAA4AAAAAAAAAAQAgAAAAOQEAAGRycy9lMm9Eb2MueG1sUEsFBgAAAAAGAAYA&#10;WQEAAC0GAAAAAA=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各图形依次代表             优秀：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一般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27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6"/>
        <w:gridCol w:w="947"/>
        <w:gridCol w:w="1163"/>
        <w:gridCol w:w="1106"/>
        <w:gridCol w:w="1066"/>
        <w:gridCol w:w="980"/>
        <w:gridCol w:w="908"/>
        <w:gridCol w:w="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8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友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好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晨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间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动</w:t>
            </w:r>
          </w:p>
        </w:tc>
        <w:tc>
          <w:tcPr>
            <w:tcW w:w="1562" w:type="pct"/>
            <w:gridSpan w:val="3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8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8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不挑食</w:t>
            </w:r>
          </w:p>
        </w:tc>
        <w:tc>
          <w:tcPr>
            <w:tcW w:w="476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XxtDfw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7F8b&#10;Q38CAADe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88265</wp:posOffset>
                      </wp:positionV>
                      <wp:extent cx="228600" cy="161925"/>
                      <wp:effectExtent l="0" t="0" r="0" b="0"/>
                      <wp:wrapNone/>
                      <wp:docPr id="103" name="星形: 五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star5">
                                <a:avLst>
                                  <a:gd name="adj" fmla="val 0"/>
                                  <a:gd name="hf" fmla="val 105146"/>
                                  <a:gd name="vf" fmla="val 110557"/>
                                </a:avLst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" o:spid="_x0000_s1026" style="position:absolute;left:0pt;margin-left:4.9pt;margin-top:6.95pt;height:12.75pt;width:18pt;z-index:251664384;v-text-anchor:middle;mso-width-relative:page;mso-height-relative:page;" fillcolor="#FFFF00" filled="t" stroked="f" coordsize="228600,161925" o:gfxdata="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FgAAAGRycy9QSwECFAAUAAAACACHTuJAy+jvF9EAAAAGAQAADwAAAAAAAAABACAAAAA4AAAA&#10;ZHJzL2Rvd25yZXYueG1sUEsBAhQAFAAAAAgAh07iQGELYm6jAgAAQwUAAA4AAAAAAAAAAQAgAAAA&#10;NgEAAGRycy9lMm9Eb2MueG1sUEsFBgAAAAAGAAYAWQEAAEsGAAAAAA==&#10;" path="m0,61849l114300,89509,114300,0,114300,89509,228599,61849,114300,89509,184941,161924,114300,89509,43658,161924,114300,89509xe">
                      <v:path o:connectlocs="114300,0;0,61849;43658,161924;184941,161924;228599,61849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4" name="流程图: 摘录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Z50Mk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2edDJ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1" name="五角星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7Jry8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8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sm&#10;vLy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2" name="流程图: 摘录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pFBPO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kUE8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7" name="流程图: 摘录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VEN3Z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VRDd2Z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" name="五角星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PkAdAgQIAANw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P&#10;kAdA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2" name="五角星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t6Hb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Q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t&#10;6Hb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eBjNh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qcjC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e&#10;BjN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Ilz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Ilz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9" name="五角星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EeEMe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R4&#10;Qx6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2" name="五角星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kK0Gg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k&#10;K0G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9Yb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m&#10;9Yb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0" name="五角星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6Rgsj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V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6&#10;Rgsj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" name="五角星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OXP6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5P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O&#10;XP6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7N3V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7N3V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rAph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r&#10;Aph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5L6H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U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5&#10;L6H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5" name="流程图: 摘录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dtclwlwIAAO8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XbXJc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3" name="五角星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RL+qr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R&#10;L+q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y5ir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y&#10;5ir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1" name="五角星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Y73zl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2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jv&#10;fOW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0" name="流程图: 摘录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xDoy/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MQ6Mv5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4" name="五角星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E/KM5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HMlY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HMl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1" name="五角星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yMfDw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KEcUGKYxpP/+P7517dPP798JekSFO1dmCPzyl363gsw07yHxuv0xSTk&#10;UNHhYDY9noDcm4qOBtPZ5LinWBwi4SlhPCpLxDkShiejyWyc8It7IOdDfCmsJsmoKJTox5lZtrsI&#10;scu9zUmFg1WyXkulsuM31+fKkx3Dc6/Lybqc9fB/pClD9hh4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Ix&#10;8P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02" name="流程图: 摘录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DVucu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ENW5y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07" name="流程图: 摘录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fl+YP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H5fmD5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0" name="五角星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t69fu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T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t&#10;69f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08" name="流程图: 摘录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71ORs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vU5Gy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8" name="五角星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AT8vmgA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BP&#10;y+a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9" name="五角星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aFqi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JoW&#10;qK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1" name="五角星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lnCw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Wc&#10;LD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5" name="五角星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e0kh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e&#10;0kh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3" name="五角星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R+5GZ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R&#10;+5G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5" name="五角星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vNRC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x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v&#10;NRC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8" name="五角星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SYVN+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Exx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S&#10;YVN+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2" name="流程图: 摘录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zNtLV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HM20tW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" name="五角星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NwnzjgQ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N&#10;wnzj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2" name="五角星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6RaoT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Q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6&#10;Rao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FZ9P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oV&#10;n0+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both"/>
              <w:rPr>
                <w:b/>
                <w:sz w:val="24"/>
              </w:rPr>
            </w:pP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both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bDiw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1s&#10;OL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22" name="流程图: 摘录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PDioQ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Tw4qEJ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23" name="流程图: 摘录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cZgWs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JxmBay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5" name="五角星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UQwG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p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b&#10;UQw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Vk1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Y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Vk1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9" name="五角星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1S2D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VL&#10;YO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6" name="五角星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cmm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cmm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7" name="五角星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dsKJ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N2&#10;wom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3" name="五角星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lXoq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lXo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7" name="五角星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F6D23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Xo&#10;Pbe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8" name="五角星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BU/q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x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BU/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1" name="五角星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PQqAo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6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9C&#10;oC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5" name="流程图: 摘录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EgI9TJ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5KiBH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kq&#10;IEe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9" name="五角星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awtOf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a&#10;wtO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30" name="流程图: 摘录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jZppH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42aaR5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iys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iys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7Ja8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7Ja8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9" name="五角星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AeTh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8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T&#10;AeT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9" name="五角星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8XCyh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y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8&#10;XCy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5" name="五角星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M/NDL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M&#10;/NDL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7eFvk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t4&#10;W+S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vxniUgQ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v&#10;xni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37" name="流程图: 摘录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/IbnO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8huc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7" name="五角星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2x5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c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0&#10;2x5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31" name="流程图: 摘录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nNBAT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ZzQQE5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0" name="五角星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20gM6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2&#10;0gM6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8" name="五角星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WIeq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E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J&#10;WIe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6" name="流程图: 摘录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Ca9PVO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7" name="五角星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45tmQ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m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jm&#10;2ZC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7" name="五角星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/3H7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E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/3H7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0" name="五角星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KOCQ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Qo&#10;4J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both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" name="五角星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aTeeVgAIAANw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NpN&#10;55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" name="五角星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Bd3ULfg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BYAAABkcnMvUEsBAhQAFAAAAAgAh07iQKzDmkPTAAAA&#10;AwEAAA8AAAAAAAAAAQAgAAAAOAAAAGRycy9kb3ducmV2LnhtbFBLAQIUABQAAAAIAIdO4kDBd3UL&#10;fgIAANwEAAAOAAAAAAAAAAEAIAAAADgBAABkcnMvZTJvRG9jLnhtbFBLBQYAAAAABgAGAFkBAAAo&#10;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2" name="五角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JQ6o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lBim8cd/fP/869unn1++EtyBoL0Lc+RduUvfewFmmvbQeJ2+mIMc&#10;ADGYTY8noPamoqP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Ml&#10;Dqi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9" name="五角星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GggID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aC&#10;Ag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1" name="五角星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9RV4Nfg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BYAAABkcnMvUEsBAhQAFAAAAAgAh07iQKzDmkPTAAAA&#10;AwEAAA8AAAAAAAAAAQAgAAAAOAAAAGRycy9kb3ducmV2LnhtbFBLAQIUABQAAAAIAIdO4kB9RV4N&#10;fgIAANwEAAAOAAAAAAAAAAEAIAAAADgBAABkcnMvZTJvRG9jLnhtbFBLBQYAAAAABgAGAFkBAAAo&#10;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2" name="五角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/FyWu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G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8X&#10;Ja6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9NzT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H0&#10;3N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53" name="五角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0U9B4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P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0&#10;U9B4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8" name="五角星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4v99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4&#10;v99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HIIx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HII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3" name="五角星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d/+J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5" name="五角星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AaNj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J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A&#10;aNj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XM&#10;j7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2" name="五角星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VzBlh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dD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V&#10;zBl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phK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9A9l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8" name="五角星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4hc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4hc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EX8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ji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X&#10;EX8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4" name="五角星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iwa8U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c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i&#10;wa8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4" name="五角星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1bHPZ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1&#10;bHP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9" name="五角星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wyCS4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2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w&#10;yCS4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1" name="五角星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weR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rB&#10;5H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6" name="五角星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C859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B&#10;C859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1" name="五角星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pVEcP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lU&#10;Rw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62" name="流程图: 摘录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uN+oY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436hi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4" name="五角星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pbs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6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u&#10;pbs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1" name="五角星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e3T8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y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R7&#10;dPy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8" name="流程图: 摘录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RlhCM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GWEIy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7" name="五角星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s98CS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5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s&#10;98C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8" name="五角星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5cXR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5cXR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9" name="五角星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KTwG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Qp&#10;PAa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6" name="五角星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gn0P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u&#10;gn0P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7" name="五角星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bhtY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b&#10;htY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9" name="五角星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u3R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u3R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20" name="五角星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aJO7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ho&#10;k7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24" name="五角星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8ez+V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8&#10;ez+V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0" name="五角星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Zj8t6gA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mP&#10;y3q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1" name="五角星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1qgx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PW&#10;qDG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5" name="五角星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xQQf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X&#10;xQQ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" name="五角星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TX+LWgAIAANw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JNf&#10;4ta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9" name="流程图: 摘录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TNqPU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M2o9S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" name="五角星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HTvvU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H&#10;TvvU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7" name="五角星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9zFII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c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9&#10;zFII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0" name="流程图: 摘录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Ib1pylg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BYAAABkcnMv&#10;UEsBAhQAFAAAAAgAh07iQHPzwbjTAAAAAwEAAA8AAAAAAAAAAQAgAAAAOAAAAGRycy9kb3ducmV2&#10;LnhtbFBLAQIUABQAAAAIAIdO4kBIb1pylgIAAPEEAAAOAAAAAAAAAAEAIAAAADgBAABkcnMvZTJv&#10;RG9jLnhtbFBLBQYAAAAABgAGAFkBAABA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4" name="五角星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r1uN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c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r&#10;1uN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+29x5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7b&#10;3H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4" name="五角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6tKIz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G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q0&#10;oj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9" name="五角星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5rw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5rw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2" name="流程图: 摘录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SZhn8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JmGfy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45" name="流程图: 摘录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g8FPR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ODwU9G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6" name="五角星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yPkD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6" name="流程图: 摘录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yf/Ei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3" name="五角星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yLJ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1" name="五角星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uEOC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BpQYpvHkP75//vXt088vX0m6BEV7F+bIvHKXvvcCzDTvofE6fTEJ&#10;OQBkMJseT0DuTUVHg+lsctxTLA6R8JQwHpUl4hwJw5PRZDZO+MU9kPMhvhRWk2RUFEr048ws212E&#10;2OXe5qTCwSpZr6VS2fGb63PlyY7hudflZF3Oevg/0pQhe0h/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24&#10;Q4K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9" name="五角星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5CxP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5&#10;CxP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0TTY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CbR&#10;NN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1Z/Tfw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09Wf&#10;038CAADe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20" name="五角星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2BngI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YG&#10;eA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AtMD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C&#10;0w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22" name="五角星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nA8uH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C4U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C4U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24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iFdQm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i&#10;FdQ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2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9GCk6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E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9&#10;GCk6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Jf5S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J&#10;f5S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4" name="流程图: 摘录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Lj1Xc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uPVdy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8" name="五角星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e9Vtn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e&#10;9Vt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2" name="五角星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21Ut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dD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c&#10;21U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3" name="流程图: 摘录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gXv1p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Be/Wm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6" name="五角星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d+1T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9" name="五角星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bw9S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bw9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7" name="五角星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vNrGi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E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v&#10;NrGi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98" name="五角星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DGYbe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D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D&#10;GYbe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99" name="流程图: 摘录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E9Eae2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0" name="五角星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NVv7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c1&#10;W/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2" name="五角星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6kdEh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6&#10;kdE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15" name="流程图: 摘录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7sr7O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3" name="五角星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gjZm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gjZ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0" name="五角星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hf9/3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F/&#10;3/e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6" name="五角星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fZSXO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f&#10;ZSXO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i2Bx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0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yL&#10;YHG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5" name="流程图: 摘录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P3d+IlwIAAO8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j93fi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9" name="五角星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r8fBs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r&#10;8fB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7" name="五角星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FPEaF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F&#10;PEa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4" name="五角星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NSBxm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N&#10;SBx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8" name="五角星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qJMn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qJM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7" name="五角星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bUq02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E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b&#10;Uq02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5" name="五角星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FP+e1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qcji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F&#10;P+e1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oTAH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m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6h&#10;MAe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80" name="流程图: 摘录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DRaOalg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BYAAABkcnMv&#10;UEsBAhQAFAAAAAgAh07iQHPzwbjTAAAAAwEAAA8AAAAAAAAAAQAgAAAAOAAAAGRycy9kb3ducmV2&#10;LnhtbFBLAQIUABQAAAAIAIdO4kBDRaOalgIAAO8EAAAOAAAAAAAAAAEAIAAAADgBAABkcnMvZTJv&#10;RG9jLnhtbFBLBQYAAAAABgAGAFkBAABA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1" name="五角星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FIAgBfw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BSAI&#10;AX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6" name="五角星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OO2O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OO2O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2" name="五角星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HcnOi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H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dy&#10;c6K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7" name="五角星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kZpI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S&#10;kZpI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4" name="五角星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C0fQ/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H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LR&#10;9D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5" name="五角星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HQ3o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d&#10;Dei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6" name="五角星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T3ZL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FP&#10;dku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87" name="流程图: 摘录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e/mXu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nv5l7p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8" name="五角星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JkYrf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mR&#10;it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4" name="五角星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MbuZ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a&#10;Mbu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1" name="流程图: 摘录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bB3XOmAIAAPEEAAAOAAAA&#10;ZHJzL2Uyb0RvYy54bWytVM1u00AQviPxDqu9UztuQtqoThUlBCFVtFJBnDfrdbzS/jG7iVNunDn1&#10;gITEC/ACHOFtWl6D2bX7Q+HQAz6sZzyz38x8M+O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JsHdc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6" name="五角星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lTFD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lTFD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NoZ0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O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NoZ0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IWfg+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I&#10;Wfg+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0" name="五角星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P8VP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1" name="流程图: 摘录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ekYcB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3pGHAZ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2" name="五角星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Ldong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L&#10;don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0" name="五角星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Ihe3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W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O&#10;Ihe3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4" name="流程图: 摘录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bSNPr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tI0+u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4" name="五角星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NnGdU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N&#10;nGd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X1A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X1A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9" name="流程图: 摘录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Wwsci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bCxyK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2" name="五角星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zhp1t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z&#10;hp1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eISBVgQ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e&#10;ISBV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3" name="五角星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+ciLr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+&#10;ciL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9" name="五角星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ErDgs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0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E&#10;rDg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7" name="五角星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ReF6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S&#10;ReF6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2" name="流程图: 摘录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vuHXR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+4ddG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QQEY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QQE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1" name="五角星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RLEub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Es&#10;S5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firstLine="240" w:firstLineChars="100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本月或下月将针对宝贝的自理能力进行“穿衣”、“穿鞋”、“穿裤子”能干宝宝比赛。希望家长在家也同步进行练习。</w:t>
      </w:r>
      <w:bookmarkStart w:id="0" w:name="_GoBack"/>
      <w:bookmarkEnd w:id="0"/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720" w:right="720" w:bottom="720" w:left="720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8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FreesiaUPC">
    <w:altName w:val="苹方-简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pple Color Emoji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1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OWUwNzkyMjQ5ZGJmNWY2ZWE0NGZmMzQwMDUyOTkifQ==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A91D01"/>
    <w:rsid w:val="05DB210E"/>
    <w:rsid w:val="06606AF8"/>
    <w:rsid w:val="06677045"/>
    <w:rsid w:val="073233B5"/>
    <w:rsid w:val="07394B57"/>
    <w:rsid w:val="073B126A"/>
    <w:rsid w:val="074F00BB"/>
    <w:rsid w:val="07B93F81"/>
    <w:rsid w:val="083C7D61"/>
    <w:rsid w:val="08656B2F"/>
    <w:rsid w:val="08EA74EC"/>
    <w:rsid w:val="096173C6"/>
    <w:rsid w:val="098027BA"/>
    <w:rsid w:val="098A655D"/>
    <w:rsid w:val="09C62873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C00B9"/>
    <w:rsid w:val="0EFD43B4"/>
    <w:rsid w:val="0F0C578A"/>
    <w:rsid w:val="0F411DD8"/>
    <w:rsid w:val="0F6100E2"/>
    <w:rsid w:val="0F995A13"/>
    <w:rsid w:val="101A1C3F"/>
    <w:rsid w:val="10683FA4"/>
    <w:rsid w:val="106A5825"/>
    <w:rsid w:val="107E0F93"/>
    <w:rsid w:val="1105361F"/>
    <w:rsid w:val="11186A68"/>
    <w:rsid w:val="12AD7AA8"/>
    <w:rsid w:val="12F87678"/>
    <w:rsid w:val="12FC5995"/>
    <w:rsid w:val="135B30B6"/>
    <w:rsid w:val="13BB4C90"/>
    <w:rsid w:val="13D425D5"/>
    <w:rsid w:val="14045069"/>
    <w:rsid w:val="14542596"/>
    <w:rsid w:val="14A01DBE"/>
    <w:rsid w:val="14A57FA8"/>
    <w:rsid w:val="15396CCC"/>
    <w:rsid w:val="154D28B1"/>
    <w:rsid w:val="155021BC"/>
    <w:rsid w:val="1592109E"/>
    <w:rsid w:val="162D09B2"/>
    <w:rsid w:val="169145C2"/>
    <w:rsid w:val="16DC1DAC"/>
    <w:rsid w:val="16E15531"/>
    <w:rsid w:val="170E3387"/>
    <w:rsid w:val="1731614C"/>
    <w:rsid w:val="17413DF3"/>
    <w:rsid w:val="174C7ACB"/>
    <w:rsid w:val="1763479D"/>
    <w:rsid w:val="179B0F02"/>
    <w:rsid w:val="18086F83"/>
    <w:rsid w:val="18FD06F6"/>
    <w:rsid w:val="190C34C2"/>
    <w:rsid w:val="19215DB7"/>
    <w:rsid w:val="19287ABF"/>
    <w:rsid w:val="197B15B3"/>
    <w:rsid w:val="19824610"/>
    <w:rsid w:val="198C2506"/>
    <w:rsid w:val="1A32752F"/>
    <w:rsid w:val="1B0B13D3"/>
    <w:rsid w:val="1BED4322"/>
    <w:rsid w:val="1C0E5CDF"/>
    <w:rsid w:val="1C2B4F71"/>
    <w:rsid w:val="1C3345AC"/>
    <w:rsid w:val="1C7B4DFE"/>
    <w:rsid w:val="1D620C3A"/>
    <w:rsid w:val="1DB6159F"/>
    <w:rsid w:val="1DD079BB"/>
    <w:rsid w:val="1E7C7EA1"/>
    <w:rsid w:val="1F433298"/>
    <w:rsid w:val="1F581BDD"/>
    <w:rsid w:val="1FA34904"/>
    <w:rsid w:val="1FB24C1D"/>
    <w:rsid w:val="1FCE4F8F"/>
    <w:rsid w:val="1FF579DB"/>
    <w:rsid w:val="2006013B"/>
    <w:rsid w:val="20D437E4"/>
    <w:rsid w:val="21042B4C"/>
    <w:rsid w:val="215D225D"/>
    <w:rsid w:val="215E0FE1"/>
    <w:rsid w:val="21680699"/>
    <w:rsid w:val="222B473C"/>
    <w:rsid w:val="226C280C"/>
    <w:rsid w:val="2297712E"/>
    <w:rsid w:val="22B11F8A"/>
    <w:rsid w:val="22CD6315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9A39D5"/>
    <w:rsid w:val="29BB5648"/>
    <w:rsid w:val="2B7F355D"/>
    <w:rsid w:val="2BF93B09"/>
    <w:rsid w:val="2C3C7D77"/>
    <w:rsid w:val="2C980689"/>
    <w:rsid w:val="2D6719BC"/>
    <w:rsid w:val="2DEF3882"/>
    <w:rsid w:val="2EA12105"/>
    <w:rsid w:val="2EB43D5F"/>
    <w:rsid w:val="2ED3422E"/>
    <w:rsid w:val="2ED8363A"/>
    <w:rsid w:val="2EE135EF"/>
    <w:rsid w:val="2F8A455D"/>
    <w:rsid w:val="2FC60991"/>
    <w:rsid w:val="30796C1B"/>
    <w:rsid w:val="309D24FF"/>
    <w:rsid w:val="3123646D"/>
    <w:rsid w:val="316B440F"/>
    <w:rsid w:val="31E10042"/>
    <w:rsid w:val="320A1159"/>
    <w:rsid w:val="320B1AD6"/>
    <w:rsid w:val="32166451"/>
    <w:rsid w:val="321D7F46"/>
    <w:rsid w:val="324A3C1B"/>
    <w:rsid w:val="32D37FAF"/>
    <w:rsid w:val="3332003A"/>
    <w:rsid w:val="3358174B"/>
    <w:rsid w:val="335F2223"/>
    <w:rsid w:val="33732C25"/>
    <w:rsid w:val="349D3757"/>
    <w:rsid w:val="352B0F83"/>
    <w:rsid w:val="353D416F"/>
    <w:rsid w:val="359251FC"/>
    <w:rsid w:val="359E43DC"/>
    <w:rsid w:val="35B801D6"/>
    <w:rsid w:val="35E1137E"/>
    <w:rsid w:val="36AC52E0"/>
    <w:rsid w:val="36B72261"/>
    <w:rsid w:val="36CD0C47"/>
    <w:rsid w:val="379477FE"/>
    <w:rsid w:val="37CD45F6"/>
    <w:rsid w:val="3841481E"/>
    <w:rsid w:val="38707B2C"/>
    <w:rsid w:val="3883434C"/>
    <w:rsid w:val="38C56DA4"/>
    <w:rsid w:val="38F22831"/>
    <w:rsid w:val="38FC60DF"/>
    <w:rsid w:val="395B3D24"/>
    <w:rsid w:val="39631BDC"/>
    <w:rsid w:val="396F5B19"/>
    <w:rsid w:val="39DB41A8"/>
    <w:rsid w:val="3A993EAE"/>
    <w:rsid w:val="3ACF71FE"/>
    <w:rsid w:val="3AD772DF"/>
    <w:rsid w:val="3B254079"/>
    <w:rsid w:val="3BD24C87"/>
    <w:rsid w:val="3C0C38D7"/>
    <w:rsid w:val="3C6EB56D"/>
    <w:rsid w:val="3CE0538B"/>
    <w:rsid w:val="3CFE4DB5"/>
    <w:rsid w:val="3D4573E8"/>
    <w:rsid w:val="3D595BF0"/>
    <w:rsid w:val="3D6D2177"/>
    <w:rsid w:val="3DF338D5"/>
    <w:rsid w:val="3DFC6157"/>
    <w:rsid w:val="3E0035DA"/>
    <w:rsid w:val="3E1D4532"/>
    <w:rsid w:val="3E540325"/>
    <w:rsid w:val="3E666373"/>
    <w:rsid w:val="3E6D073D"/>
    <w:rsid w:val="3EAF4ABF"/>
    <w:rsid w:val="3EE25D3A"/>
    <w:rsid w:val="3F725284"/>
    <w:rsid w:val="3F766B06"/>
    <w:rsid w:val="3F9B0940"/>
    <w:rsid w:val="3FCE6A25"/>
    <w:rsid w:val="40321F58"/>
    <w:rsid w:val="40374AFC"/>
    <w:rsid w:val="40C81A29"/>
    <w:rsid w:val="40F90DAC"/>
    <w:rsid w:val="41111D2E"/>
    <w:rsid w:val="420228CA"/>
    <w:rsid w:val="42E04FB4"/>
    <w:rsid w:val="43035213"/>
    <w:rsid w:val="43512020"/>
    <w:rsid w:val="43567BDA"/>
    <w:rsid w:val="43776D56"/>
    <w:rsid w:val="43DE7D31"/>
    <w:rsid w:val="440711BA"/>
    <w:rsid w:val="442B7738"/>
    <w:rsid w:val="44D827AF"/>
    <w:rsid w:val="44DF2D58"/>
    <w:rsid w:val="44E11A2F"/>
    <w:rsid w:val="44FC28ED"/>
    <w:rsid w:val="45411D06"/>
    <w:rsid w:val="455E57D0"/>
    <w:rsid w:val="45655C74"/>
    <w:rsid w:val="45EE1552"/>
    <w:rsid w:val="460F14C8"/>
    <w:rsid w:val="4614203E"/>
    <w:rsid w:val="463E4C17"/>
    <w:rsid w:val="464962C9"/>
    <w:rsid w:val="466F6125"/>
    <w:rsid w:val="468C4A5D"/>
    <w:rsid w:val="46C50086"/>
    <w:rsid w:val="47622AE4"/>
    <w:rsid w:val="480D1B69"/>
    <w:rsid w:val="4858065B"/>
    <w:rsid w:val="48F67B6D"/>
    <w:rsid w:val="49267254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E035D2"/>
    <w:rsid w:val="4BFF3D05"/>
    <w:rsid w:val="4C8E3B51"/>
    <w:rsid w:val="4E0229FD"/>
    <w:rsid w:val="4E2438B7"/>
    <w:rsid w:val="4E5E4B48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6711A4"/>
    <w:rsid w:val="52A32F0C"/>
    <w:rsid w:val="530E6407"/>
    <w:rsid w:val="531F3961"/>
    <w:rsid w:val="53323865"/>
    <w:rsid w:val="539254A0"/>
    <w:rsid w:val="54210404"/>
    <w:rsid w:val="54413567"/>
    <w:rsid w:val="544D101A"/>
    <w:rsid w:val="54F23BED"/>
    <w:rsid w:val="55265417"/>
    <w:rsid w:val="55662FCA"/>
    <w:rsid w:val="55B668EA"/>
    <w:rsid w:val="568231D1"/>
    <w:rsid w:val="56F5556C"/>
    <w:rsid w:val="5752020D"/>
    <w:rsid w:val="57AE52C4"/>
    <w:rsid w:val="58236237"/>
    <w:rsid w:val="58592C6D"/>
    <w:rsid w:val="585D0505"/>
    <w:rsid w:val="58C80A32"/>
    <w:rsid w:val="59177F14"/>
    <w:rsid w:val="59701DD9"/>
    <w:rsid w:val="59B84AF1"/>
    <w:rsid w:val="59EC4941"/>
    <w:rsid w:val="5A1C4FF5"/>
    <w:rsid w:val="5A9B7EB6"/>
    <w:rsid w:val="5ABC0012"/>
    <w:rsid w:val="5B1B1B60"/>
    <w:rsid w:val="5B2A1D00"/>
    <w:rsid w:val="5B445938"/>
    <w:rsid w:val="5BA22237"/>
    <w:rsid w:val="5BC677C6"/>
    <w:rsid w:val="5BDB7A38"/>
    <w:rsid w:val="5BE7549F"/>
    <w:rsid w:val="5C127CB3"/>
    <w:rsid w:val="5CAC558A"/>
    <w:rsid w:val="5CE967E8"/>
    <w:rsid w:val="5CEB06B0"/>
    <w:rsid w:val="5D8D7329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604473CF"/>
    <w:rsid w:val="60594370"/>
    <w:rsid w:val="61304267"/>
    <w:rsid w:val="615036DB"/>
    <w:rsid w:val="6196031D"/>
    <w:rsid w:val="61BE7868"/>
    <w:rsid w:val="61CC5C2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FF000D"/>
    <w:rsid w:val="651F6155"/>
    <w:rsid w:val="65C90A70"/>
    <w:rsid w:val="65E17C54"/>
    <w:rsid w:val="666F0F37"/>
    <w:rsid w:val="66CE77EF"/>
    <w:rsid w:val="66F8422E"/>
    <w:rsid w:val="67594F2D"/>
    <w:rsid w:val="679E5B89"/>
    <w:rsid w:val="67A91325"/>
    <w:rsid w:val="68305179"/>
    <w:rsid w:val="68404579"/>
    <w:rsid w:val="686B098F"/>
    <w:rsid w:val="687018B4"/>
    <w:rsid w:val="690865D1"/>
    <w:rsid w:val="691D519F"/>
    <w:rsid w:val="693C3AD3"/>
    <w:rsid w:val="69FF205F"/>
    <w:rsid w:val="6A5506F6"/>
    <w:rsid w:val="6A6061BB"/>
    <w:rsid w:val="6B4F575D"/>
    <w:rsid w:val="6B82128F"/>
    <w:rsid w:val="6B904BE5"/>
    <w:rsid w:val="6BE779C2"/>
    <w:rsid w:val="6C182CBF"/>
    <w:rsid w:val="6C6A2E4B"/>
    <w:rsid w:val="6D094565"/>
    <w:rsid w:val="6DCC231C"/>
    <w:rsid w:val="6EC87ECA"/>
    <w:rsid w:val="6EE0324F"/>
    <w:rsid w:val="6EE87DF0"/>
    <w:rsid w:val="6F687C7E"/>
    <w:rsid w:val="6F986A4D"/>
    <w:rsid w:val="6FA97CC9"/>
    <w:rsid w:val="6FB54730"/>
    <w:rsid w:val="70AE5D59"/>
    <w:rsid w:val="70F6046D"/>
    <w:rsid w:val="718605D1"/>
    <w:rsid w:val="71E72862"/>
    <w:rsid w:val="71EE30A5"/>
    <w:rsid w:val="72120633"/>
    <w:rsid w:val="72381269"/>
    <w:rsid w:val="723E69EA"/>
    <w:rsid w:val="724E60F0"/>
    <w:rsid w:val="724E77F7"/>
    <w:rsid w:val="72986ED4"/>
    <w:rsid w:val="72E62119"/>
    <w:rsid w:val="73C33970"/>
    <w:rsid w:val="73D02E4D"/>
    <w:rsid w:val="73D65409"/>
    <w:rsid w:val="73D864E3"/>
    <w:rsid w:val="748D3188"/>
    <w:rsid w:val="75281956"/>
    <w:rsid w:val="75783453"/>
    <w:rsid w:val="75CF64A9"/>
    <w:rsid w:val="75D845FF"/>
    <w:rsid w:val="767F4A4A"/>
    <w:rsid w:val="76A14F68"/>
    <w:rsid w:val="770D33A6"/>
    <w:rsid w:val="77567201"/>
    <w:rsid w:val="775871E3"/>
    <w:rsid w:val="776211EA"/>
    <w:rsid w:val="77B86FBD"/>
    <w:rsid w:val="78317C5B"/>
    <w:rsid w:val="78652BC9"/>
    <w:rsid w:val="7889690B"/>
    <w:rsid w:val="790B759D"/>
    <w:rsid w:val="79146E61"/>
    <w:rsid w:val="794650F6"/>
    <w:rsid w:val="7984574E"/>
    <w:rsid w:val="79990B04"/>
    <w:rsid w:val="79FF66A3"/>
    <w:rsid w:val="7A106067"/>
    <w:rsid w:val="7A272F4B"/>
    <w:rsid w:val="7A571A8E"/>
    <w:rsid w:val="7A602694"/>
    <w:rsid w:val="7A8B49B7"/>
    <w:rsid w:val="7ABB6F4D"/>
    <w:rsid w:val="7B101AA1"/>
    <w:rsid w:val="7B5D74C6"/>
    <w:rsid w:val="7B6E5C05"/>
    <w:rsid w:val="7B766513"/>
    <w:rsid w:val="7BC969B6"/>
    <w:rsid w:val="7C12435C"/>
    <w:rsid w:val="7C2E3D5F"/>
    <w:rsid w:val="7D497DBC"/>
    <w:rsid w:val="7DFB009F"/>
    <w:rsid w:val="7E156367"/>
    <w:rsid w:val="7E290672"/>
    <w:rsid w:val="7E29714C"/>
    <w:rsid w:val="7E3804EC"/>
    <w:rsid w:val="7E52668C"/>
    <w:rsid w:val="7E610C05"/>
    <w:rsid w:val="7E861604"/>
    <w:rsid w:val="7EED3462"/>
    <w:rsid w:val="7F184B86"/>
    <w:rsid w:val="7F425DE0"/>
    <w:rsid w:val="7F4F91CE"/>
    <w:rsid w:val="7F5403DD"/>
    <w:rsid w:val="7F7D5FF1"/>
    <w:rsid w:val="7FCA6A80"/>
    <w:rsid w:val="97E7DD40"/>
    <w:rsid w:val="AEF70471"/>
    <w:rsid w:val="BC54414F"/>
    <w:rsid w:val="E1C6346D"/>
    <w:rsid w:val="EDBBAC48"/>
    <w:rsid w:val="FF77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19">
    <w:name w:val="Date"/>
    <w:basedOn w:val="1"/>
    <w:next w:val="20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0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1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2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semiHidden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9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2">
    <w:name w:val="Intense Quote"/>
    <w:basedOn w:val="1"/>
    <w:next w:val="1"/>
    <w:link w:val="43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6">
    <w:name w:val="Placeholder Text"/>
    <w:basedOn w:val="28"/>
    <w:semiHidden/>
    <w:qFormat/>
    <w:uiPriority w:val="99"/>
    <w:rPr>
      <w:color w:val="808080"/>
    </w:rPr>
  </w:style>
  <w:style w:type="paragraph" w:styleId="47">
    <w:name w:val="Quote"/>
    <w:basedOn w:val="1"/>
    <w:next w:val="1"/>
    <w:link w:val="48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2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79">
    <w:name w:val="普通表格 11"/>
    <w:basedOn w:val="26"/>
    <w:qFormat/>
    <w:uiPriority w:val="99"/>
    <w:rPr>
      <w:rFonts w:ascii="Times New Roman" w:hAnsi="Times New Roman" w:cs="Times New Roma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0">
    <w:name w:val="网格型浅色1"/>
    <w:basedOn w:val="26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1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2">
    <w:name w:val="font11"/>
    <w:basedOn w:val="28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3">
    <w:name w:val="font01"/>
    <w:basedOn w:val="28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6.pn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850</Words>
  <Characters>892</Characters>
  <Lines>33</Lines>
  <Paragraphs>9</Paragraphs>
  <TotalTime>0</TotalTime>
  <ScaleCrop>false</ScaleCrop>
  <LinksUpToDate>false</LinksUpToDate>
  <CharactersWithSpaces>961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2019-12-26T08:30:00Z</dcterms:created>
  <dc:creator>Microsoft Office 用户</dc:creator>
  <cp:lastModifiedBy>丁岩</cp:lastModifiedBy>
  <cp:lastPrinted>2022-09-28T06:53:00Z</cp:lastPrinted>
  <dcterms:modified xsi:type="dcterms:W3CDTF">2022-10-13T13:14:41Z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86948D81F5D645F6A1944E6F5FDBD8FC</vt:lpwstr>
  </property>
</Properties>
</file>