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2022.10.11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秋叶飘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firstLine="211" w:firstLineChars="1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有24位小朋友来园，4位小朋友请假在家休息！现在孩子们入园后开始学会区域计划啦，继续努力哦~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核酸情况：今天做核酸的幼儿有：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宗韫玉、郑书韵、胡奕可、周易天、张跃威、王楷博，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记得上传核酸结果哦~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10" w:leftChars="0" w:firstLine="211" w:firstLineChars="1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集体活动--数学《分树叶》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这是一节有关分类的数学活动。分类是指把具有相同特点的物体进行分组，可以帮助幼儿感知集合并逐步形成关于具体物体的集合概念。树叶有不同的颜色、不同的大小，活动通过创设“树叶找家”的情境，让幼儿在情景中尝试按颜色、大小标记进行分类。</w:t>
      </w:r>
    </w:p>
    <w:p>
      <w:pPr>
        <w:ind w:firstLine="420" w:firstLineChars="200"/>
        <w:rPr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在活动过程中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张奕涵、王诺婉、王若鑫、郑书韵、胡奕可、杨易、阴少帅、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小朋友能够积极举手，</w:t>
      </w:r>
      <w:r>
        <w:rPr>
          <w:rFonts w:hint="eastAsia" w:cs="宋体" w:asciiTheme="minorEastAsia" w:hAnsiTheme="minorEastAsia" w:eastAsiaTheme="minorEastAsia"/>
          <w:bCs/>
          <w:szCs w:val="21"/>
        </w:rPr>
        <w:t>愿意</w:t>
      </w:r>
      <w:r>
        <w:rPr>
          <w:rFonts w:hint="eastAsia" w:asciiTheme="minorEastAsia" w:hAnsiTheme="minorEastAsia" w:eastAsiaTheme="minorEastAsia"/>
          <w:szCs w:val="21"/>
        </w:rPr>
        <w:t>在集体面前</w:t>
      </w:r>
      <w:r>
        <w:rPr>
          <w:rFonts w:hint="eastAsia" w:asciiTheme="minorEastAsia" w:hAnsiTheme="minorEastAsia"/>
          <w:szCs w:val="21"/>
          <w:lang w:val="en-US" w:eastAsia="zh-CN"/>
        </w:rPr>
        <w:t>说说树叶之间的区别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宗韫玉、丁曼婷、申晓文、冯欣、谭沁、徐佳伊、章昕媛、王秋瑶、刘锦宥、李璟睿、徐梓赫、张悦威、徐诺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小朋友能够也能够跟着老师的节奏认识大小标记，并准确的将树叶宝宝送回相应的篓子中；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许诺言、王楷博、周艺天、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小朋友对于大小标记还了解的还不够清楚哦，希望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谌睿、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小朋友能够坐在自己的小椅子上，认真听讲是很重要的学习习惯哦！</w:t>
      </w: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1" name="图片 11" descr="C:/Users/ADMINI~1/AppData/Local/Temp/picturecompress_2022101120492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compress_20221011204925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0" name="图片 10" descr="C:/Users/ADMINI~1/AppData/Local/Temp/picturecompress_20221011204925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~1/AppData/Local/Temp/picturecompress_20221011204925/output_2.jpgoutput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9" name="图片 9" descr="C:/Users/ADMINI~1/AppData/Local/Temp/picturecompress_20221011204925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~1/AppData/Local/Temp/picturecompress_20221011204925/output_3.jpgoutput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8" name="图片 8" descr="C:/Users/ADMINI~1/AppData/Local/Temp/picturecompress_20221011204925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~1/AppData/Local/Temp/picturecompress_20221011204925/output_4.jpgoutput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7" name="图片 7" descr="C:/Users/ADMINI~1/AppData/Local/Temp/picturecompress_20221011204925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~1/AppData/Local/Temp/picturecompress_20221011204925/output_5.jpgoutput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6" name="图片 6" descr="C:/Users/ADMINI~1/AppData/Local/Temp/picturecompress_20221011204925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~1/AppData/Local/Temp/picturecompress_20221011204925/output_6.jpgoutput_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211" w:firstLineChars="100"/>
        <w:jc w:val="left"/>
        <w:textAlignment w:val="auto"/>
        <w:rPr>
          <w:rFonts w:hint="eastAsia" w:ascii="宋体" w:hAnsi="宋体" w:cs="宋体"/>
          <w:b/>
          <w:color w:val="000000"/>
          <w:szCs w:val="21"/>
          <w:vertAlign w:val="baseline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00"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vertAlign w:val="baselin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现在我们的区域划分的已经很清楚啦，孩子们在相应的区域内游戏。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1"/>
                <w:szCs w:val="21"/>
                <w:lang w:val="en-US" w:eastAsia="zh-CN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9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6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  <w:t>李璟睿小朋友用多种不同形状的单元积木拼搭了一座城堡！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9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6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  <w:t>丁蔓婷和冯欣一起进行亿童游戏，将不同形状串在一起，进行烧烤游戏！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4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bCs w:val="0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Cs w:val="21"/>
                <w:lang w:val="en-US" w:eastAsia="zh-CN"/>
              </w:rPr>
              <w:t>娃娃家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bCs w:val="0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Cs w:val="21"/>
                <w:lang w:val="en-US" w:eastAsia="zh-CN"/>
              </w:rPr>
              <w:t>美工区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2" name="图片 2" descr="C:/Users/ADMINI~1/AppData/Local/Temp/picturecompress_2022101120384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~1/AppData/Local/Temp/picturecompress_2022101120384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  <w:t>今天两人共同玩了娃娃家，共同挑选烧菜的工具和材料。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9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6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  <w:t>笑笑练习了剪纸，沿着白色的虚线进行剪纸。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211" w:firstLineChars="1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户外游戏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今天我们玩了滑滑梯，滑滑梯一直都是孩子们的最爱，孩子们能够有序排队，并遵守规则进行游戏，孩子们的规则意识越来越强啦！之后在老师的提醒下能及时喝水补充水分。其中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张跃威、谌睿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小朋友在老师的提醒下尽快回归队伍回教室。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C:/Users/ADMINI~1/AppData/Local/Temp/picturecompress_2022101120495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~1/AppData/Local/Temp/picturecompress_20221011204951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0455" cy="1800225"/>
            <wp:effectExtent l="0" t="0" r="444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C:/Users/ADMINI~1/AppData/Local/Temp/picturecompress_20221011204951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~1/AppData/Local/Temp/picturecompress_20221011204951/output_2.jpgoutput_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3000" cy="1800225"/>
            <wp:effectExtent l="0" t="0" r="0" b="317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211" w:firstLineChars="1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今天我们吃的是意大利面和排骨莲藕汤。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今天吃了两碗面的有：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王秋瑶、阴少帅、徐诺、杨易、许诺言、张奕涵、丁蔓婷、徐梓赫、张跃威、谌睿、周艺天、李璟睿。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剩了一点面的有：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冯欣、谭沁、宗韫玉、王楷博、王诺琬。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桌面保持整洁的有：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杨易、徐佳伊、阴少帅、章昕媛、张奕涵、郑书韵、李璟睿、刘锦宥。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今天所有的小朋友在老师的提醒下也都能够将鞋子摆放整齐，放在床底下啦！今天哄睡的宝宝有：谌睿、丁蔓婷、刘锦宥、申晓文！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1.安全教育平台上的作业记得完成哦。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2.每日健康表、交接表、体</w:t>
      </w:r>
      <w:bookmarkStart w:id="0" w:name="_GoBack"/>
      <w:bookmarkEnd w:id="0"/>
      <w:r>
        <w:rPr>
          <w:rFonts w:hint="eastAsia"/>
          <w:lang w:val="en-US" w:eastAsia="zh-CN"/>
        </w:rPr>
        <w:t>温表别忘记填写。谢谢配合！</w:t>
      </w:r>
    </w:p>
    <w:sectPr>
      <w:headerReference r:id="rId3" w:type="default"/>
      <w:pgSz w:w="11906" w:h="16838"/>
      <w:pgMar w:top="1440" w:right="1800" w:bottom="49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A192E"/>
    <w:rsid w:val="0D4471D1"/>
    <w:rsid w:val="0F7E1E41"/>
    <w:rsid w:val="1DCF332C"/>
    <w:rsid w:val="1EA739DD"/>
    <w:rsid w:val="241C2348"/>
    <w:rsid w:val="4B9E0825"/>
    <w:rsid w:val="4D0B685F"/>
    <w:rsid w:val="54076AB4"/>
    <w:rsid w:val="587B3A2E"/>
    <w:rsid w:val="64D7267F"/>
    <w:rsid w:val="6F8D63A0"/>
    <w:rsid w:val="767A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2022-10-11T12:52:57Z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63C61B607CDE41E2AA101A548BC4E508</vt:lpwstr>
  </property>
</Properties>
</file>