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小八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·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心语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eastAsia" w:ascii="Calibri" w:hAnsi="Calibri" w:eastAsia="Calibri" w:cs="Calibri"/>
          <w:color w:val="9A743A" w:themeColor="accent6" w:themeShade="BF"/>
          <w:sz w:val="22"/>
          <w:szCs w:val="28"/>
          <w:lang w:eastAsia="zh-CN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10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8</w:t>
      </w:r>
    </w:p>
    <w:p>
      <w:pPr>
        <w:spacing w:after="0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cs="Times New Roman"/>
          <w:spacing w:val="45"/>
          <w:szCs w:val="18"/>
          <w:lang w:val="en-US" w:eastAsia="zh-CN"/>
        </w:rPr>
        <w:t>我们的主题</w:t>
      </w:r>
      <w:r>
        <w:rPr>
          <w:rFonts w:hint="eastAsia" w:cs="Times New Roman"/>
          <w:spacing w:val="45"/>
          <w:szCs w:val="18"/>
          <w:lang w:eastAsia="zh-CN"/>
        </w:rPr>
        <w:t>——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我喜欢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</w:t>
      </w:r>
    </w:p>
    <w:p>
      <w:pPr>
        <w:pStyle w:val="38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700" w:firstLineChars="250"/>
        <w:jc w:val="center"/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</w:pP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CN"/>
        </w:rPr>
        <w:t>小八</w:t>
      </w: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  <w:t>班晨间观察记录表</w:t>
      </w:r>
    </w:p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323"/>
        <w:gridCol w:w="2961"/>
        <w:gridCol w:w="753"/>
        <w:gridCol w:w="1469"/>
        <w:gridCol w:w="3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2961" w:type="dxa"/>
            <w:vAlign w:val="center"/>
          </w:tcPr>
          <w:p>
            <w:pPr>
              <w:ind w:left="840" w:hanging="723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提醒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  <w:tc>
          <w:tcPr>
            <w:tcW w:w="753" w:type="dxa"/>
            <w:vAlign w:val="center"/>
          </w:tcPr>
          <w:p>
            <w:pPr>
              <w:ind w:left="840" w:hanging="723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Hans"/>
              </w:rPr>
              <w:t>提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6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7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8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9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10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8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区域特辑篇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6"/>
        <w:tblpPr w:leftFromText="180" w:rightFromText="180" w:vertAnchor="text" w:horzAnchor="page" w:tblpX="1920" w:tblpY="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0"/>
        <w:gridCol w:w="3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游戏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掠影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</w:rPr>
              <w:t>游戏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lang w:val="en-US" w:eastAsia="zh-CN"/>
              </w:rPr>
              <w:t>实录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5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drawing>
                <wp:inline distT="0" distB="0" distL="114300" distR="114300">
                  <wp:extent cx="2741295" cy="1540510"/>
                  <wp:effectExtent l="0" t="0" r="1905" b="2540"/>
                  <wp:docPr id="7" name="图片 10" descr="C:\Users\THINK\Desktop\IMG_9277.JPGIMG_9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0" descr="C:\Users\THINK\Desktop\IMG_9277.JPGIMG_927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1295" cy="154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居安在娃娃家照顾小狗，给小狗做吃的。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1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ascii="Calibri" w:hAnsi="Calibri"/>
                <w:szCs w:val="24"/>
              </w:rPr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73025</wp:posOffset>
                  </wp:positionV>
                  <wp:extent cx="2629535" cy="1478915"/>
                  <wp:effectExtent l="0" t="0" r="18415" b="6985"/>
                  <wp:wrapSquare wrapText="bothSides"/>
                  <wp:docPr id="33" name="图片 10" descr="C:\Users\THINK\Desktop\IMG_9281.JPGIMG_9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0" descr="C:\Users\THINK\Desktop\IMG_9281.JPGIMG_928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9535" cy="1478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  <w:szCs w:val="24"/>
              </w:rPr>
              <w:t xml:space="preserve"> 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李浩沐在美工区用橡皮泥制作一跳小蛇。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Calibri" w:hAnsi="Calibri"/>
                <w:szCs w:val="24"/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219710</wp:posOffset>
                  </wp:positionH>
                  <wp:positionV relativeFrom="paragraph">
                    <wp:posOffset>184785</wp:posOffset>
                  </wp:positionV>
                  <wp:extent cx="2444750" cy="1374775"/>
                  <wp:effectExtent l="0" t="0" r="12700" b="15875"/>
                  <wp:wrapSquare wrapText="bothSides"/>
                  <wp:docPr id="26" name="图片 10" descr="C:\Users\THINK\Desktop\IMG_9278.JPGIMG_9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0" descr="C:\Users\THINK\Desktop\IMG_9278.JPGIMG_927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50" cy="137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左翊彤、蔡锦然在建构区用磁力片拼搭房子。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</w:pPr>
            <w: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122555</wp:posOffset>
                  </wp:positionV>
                  <wp:extent cx="2613025" cy="1469390"/>
                  <wp:effectExtent l="0" t="0" r="15875" b="16510"/>
                  <wp:wrapSquare wrapText="bothSides"/>
                  <wp:docPr id="8" name="图片 10" descr="C:\Users\THINK\Desktop\IMG_9280.JPGIMG_9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0" descr="C:\Users\THINK\Desktop\IMG_9280.JPGIMG_928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3025" cy="146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穆乔洋在建构区拼接马路、相悦婉用在拼搭乐高</w:t>
            </w:r>
            <w:bookmarkStart w:id="0" w:name="_GoBack"/>
            <w:bookmarkEnd w:id="0"/>
            <w:r>
              <w:rPr>
                <w:rFonts w:hint="eastAsia" w:ascii="Calibri" w:hAnsi="Calibri"/>
                <w:szCs w:val="24"/>
                <w:lang w:val="en-US" w:eastAsia="zh-CN"/>
              </w:rPr>
              <w:t>。</w:t>
            </w:r>
          </w:p>
        </w:tc>
      </w:tr>
    </w:tbl>
    <w:p>
      <w:pPr>
        <w:pStyle w:val="38"/>
        <w:bidi w:val="0"/>
        <w:jc w:val="left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16" name="图片 1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集体活动篇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0" name="图片 2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numPr>
          <w:ilvl w:val="0"/>
          <w:numId w:val="3"/>
        </w:numPr>
        <w:autoSpaceDE w:val="0"/>
        <w:autoSpaceDN w:val="0"/>
        <w:adjustRightInd w:val="0"/>
        <w:rPr>
          <w:rFonts w:hint="eastAsia" w:ascii="宋体" w:hAnsi="宋体" w:cs="宋体"/>
        </w:rPr>
      </w:pP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val="en-US" w:eastAsia="zh-CN"/>
        </w:rPr>
        <w:t>综合：《我喜欢的水果》</w:t>
      </w:r>
    </w:p>
    <w:p>
      <w:pPr>
        <w:widowControl/>
        <w:spacing w:line="360" w:lineRule="exact"/>
        <w:ind w:firstLine="480" w:firstLineChars="200"/>
        <w:jc w:val="left"/>
        <w:rPr>
          <w:rFonts w:asci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今天宝宝们都从家中带来了自己最喜欢的水果，请宝宝说一说，你带来了什么水果？</w:t>
      </w:r>
    </w:p>
    <w:p>
      <w:pPr>
        <w:widowControl/>
        <w:spacing w:line="360" w:lineRule="exact"/>
        <w:ind w:firstLine="480" w:firstLineChars="200"/>
        <w:jc w:val="left"/>
        <w:rPr>
          <w:rFonts w:asci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小朋友们带来了自己最喜欢的水果，有的带来了苹果，有的带来了橘子，有的带来了梨子……小朋友们带来的水果种类可真多！你愿意来介绍一下你带来的水果吗？</w:t>
      </w:r>
    </w:p>
    <w:p>
      <w:pPr>
        <w:widowControl/>
        <w:spacing w:line="360" w:lineRule="exact"/>
        <w:ind w:firstLine="480" w:firstLineChars="200"/>
        <w:jc w:val="left"/>
        <w:rPr>
          <w:rFonts w:asci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你带来的水果是什么样子的？请你仔细观察一下你带来的水果，并且和你的好朋友说一说你带来的水果的外形特征。</w:t>
      </w:r>
    </w:p>
    <w:p>
      <w:pPr>
        <w:spacing w:line="360" w:lineRule="exact"/>
        <w:ind w:firstLine="480" w:firstLineChars="200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刚才宝宝们与周围的小朋友介绍了自己带来的水果，谁愿意向大家介绍一下你带来的水果？要说清楚，你最喜欢的水果叫什么名字？它是什么样子的？你为什么喜欢你带来的水果？</w:t>
      </w:r>
    </w:p>
    <w:p>
      <w:pPr>
        <w:spacing w:line="360" w:lineRule="exact"/>
        <w:ind w:firstLine="480" w:firstLineChars="200"/>
        <w:rPr>
          <w:rFonts w:hint="eastAsia" w:ascii="宋体" w:hAnsi="宋体" w:cs="宋体"/>
          <w:color w:val="000000"/>
          <w:kern w:val="0"/>
          <w:szCs w:val="21"/>
        </w:rPr>
      </w:pPr>
    </w:p>
    <w:p>
      <w:pPr>
        <w:spacing w:line="360" w:lineRule="exact"/>
        <w:ind w:firstLine="480" w:firstLineChars="200"/>
        <w:rPr>
          <w:rFonts w:hint="eastAsia" w:ascii="宋体" w:hAnsi="宋体" w:cs="宋体"/>
          <w:color w:val="000000"/>
          <w:kern w:val="0"/>
          <w:szCs w:val="21"/>
        </w:rPr>
      </w:pPr>
    </w:p>
    <w:p>
      <w:pPr>
        <w:pStyle w:val="38"/>
        <w:bidi w:val="0"/>
        <w:jc w:val="center"/>
        <w:rPr>
          <w:rFonts w:hint="eastAsia" w:ascii="宋体" w:hAnsi="宋体" w:cs="宋体"/>
          <w:kern w:val="0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5" name="图片 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户外篇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6" name="图片 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exact"/>
        <w:ind w:firstLine="360" w:firstLineChars="200"/>
        <w:jc w:val="center"/>
        <w:rPr>
          <w:rFonts w:hint="default" w:ascii="宋体" w:hAnsi="宋体" w:cs="宋体"/>
          <w:kern w:val="0"/>
          <w:sz w:val="18"/>
          <w:szCs w:val="18"/>
          <w:lang w:val="en-US" w:eastAsia="zh-CN"/>
        </w:rPr>
      </w:pPr>
      <w:r>
        <w:rPr>
          <w:rFonts w:hint="eastAsia" w:ascii="宋体" w:hAnsi="宋体" w:cs="宋体"/>
          <w:kern w:val="0"/>
          <w:sz w:val="18"/>
          <w:szCs w:val="18"/>
          <w:lang w:val="en-US" w:eastAsia="zh-CN"/>
        </w:rPr>
        <w:t>—彩色软棍</w:t>
      </w:r>
    </w:p>
    <w:tbl>
      <w:tblPr>
        <w:tblStyle w:val="27"/>
        <w:tblpPr w:leftFromText="180" w:rightFromText="180" w:vertAnchor="text" w:horzAnchor="page" w:tblpX="1092" w:tblpY="57"/>
        <w:tblOverlap w:val="never"/>
        <w:tblW w:w="103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6"/>
        <w:gridCol w:w="3104"/>
        <w:gridCol w:w="36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Helvetica" w:hAnsi="Helvetica" w:cs="Helvetica" w:eastAsiaTheme="minorEastAsia"/>
                <w:b/>
                <w:bCs/>
                <w:i/>
                <w:iCs/>
                <w:vertAlign w:val="baseline"/>
                <w:lang w:val="en-US" w:eastAsia="zh-CN"/>
              </w:rPr>
            </w:pPr>
            <w:r>
              <w:rPr>
                <w:rFonts w:hint="eastAsia" w:ascii="Helvetica" w:hAnsi="Helvetica" w:cs="Helvetica" w:eastAsiaTheme="minorEastAsia"/>
                <w:b/>
                <w:bCs/>
                <w:i/>
                <w:iCs/>
                <w:vertAlign w:val="baseline"/>
                <w:lang w:val="en-US" w:eastAsia="zh-CN"/>
              </w:rPr>
              <w:drawing>
                <wp:inline distT="0" distB="0" distL="114300" distR="114300">
                  <wp:extent cx="2113280" cy="1188085"/>
                  <wp:effectExtent l="0" t="0" r="1270" b="12065"/>
                  <wp:docPr id="290" name="图片 290" descr="C:\Users\THINK\Desktop\IMG_9283.JPGIMG_9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图片 290" descr="C:\Users\THINK\Desktop\IMG_9283.JPGIMG_928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4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2093595" cy="1177290"/>
                  <wp:effectExtent l="0" t="0" r="1905" b="3810"/>
                  <wp:docPr id="291" name="图片 291" descr="C:\Users\THINK\Desktop\IMG_9284.JPGIMG_9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" name="图片 291" descr="C:\Users\THINK\Desktop\IMG_9284.JPGIMG_928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3595" cy="1177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2144395" cy="1206500"/>
                  <wp:effectExtent l="0" t="0" r="8255" b="12700"/>
                  <wp:docPr id="294" name="图片 294" descr="C:\Users\THINK\Desktop\IMG_9285.JPGIMG_9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图片 294" descr="C:\Users\THINK\Desktop\IMG_9285.JPGIMG_928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4395" cy="120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38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8"/>
        <w:bidi w:val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一日生活学习情况表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5"/>
        <w:ind w:left="360" w:firstLine="0" w:firstLineChars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4077970</wp:posOffset>
                </wp:positionH>
                <wp:positionV relativeFrom="paragraph">
                  <wp:posOffset>15240</wp:posOffset>
                </wp:positionV>
                <wp:extent cx="228600" cy="161925"/>
                <wp:effectExtent l="0" t="0" r="0" b="9525"/>
                <wp:wrapNone/>
                <wp:docPr id="63" name="星形: 五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2" o:spid="_x0000_s1026" style="position:absolute;left:0pt;margin-left:321.1pt;margin-top:1.2pt;height:12.75pt;width:18pt;z-index:251662336;v-text-anchor:middle;mso-width-relative:page;mso-height-relative:page;" fillcolor="#FFFF00" filled="t" stroked="f" coordsize="228600,161925" o:gfxdata="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esZEL9QAAAAIAQAADwAAAAAAAAABACAAAAAiAAAAZHJz&#10;L2Rvd25yZXYueG1sUEsBAhQAFAAAAAgAh07iQFvv8616AgAA1AQAAA4AAAAAAAAAAQAgAAAAIwEA&#10;AGRycy9lMm9Eb2MueG1sUEsFBgAAAAAGAAYAWQEAAA8GAAAAAA==&#10;" path="m0,61849l87317,61850,114300,0,141282,61850,228599,61849,157957,100074,184941,161924,114300,123698,43658,161924,70642,100074xe">
                <v:path o:connectlocs="114300,0;0,61849;43658,161924;184941,161924;228599,61849" o:connectangles="247,164,82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5314315</wp:posOffset>
                </wp:positionH>
                <wp:positionV relativeFrom="paragraph">
                  <wp:posOffset>1270</wp:posOffset>
                </wp:positionV>
                <wp:extent cx="209550" cy="180975"/>
                <wp:effectExtent l="0" t="0" r="0" b="9525"/>
                <wp:wrapNone/>
                <wp:docPr id="65" name="等腰三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triangl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418.45pt;margin-top:0.1pt;height:14.25pt;width:16.5pt;z-index:251663360;v-text-anchor:middle;mso-width-relative:page;mso-height-relative:page;" fillcolor="#F07F09 [3204]" filled="t" stroked="f" coordsize="21600,21600" o:gfxdata="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eR0tT1AAAAAcBAAAPAAAAAAAAAAEAIAAA&#10;ACIAAABkcnMvZG93bnJldi54bWxQSwECFAAUAAAACACHTuJACWvd7YICAADZBAAADgAAAAAAAAAB&#10;ACAAAAAjAQAAZHJzL2Uyb0RvYy54bWxQSwUGAAAAAAYABgBZAQAAFwYAAAAA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各图形依次代表             优秀：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一般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</w:t>
      </w:r>
    </w:p>
    <w:tbl>
      <w:tblPr>
        <w:tblStyle w:val="27"/>
        <w:tblpPr w:leftFromText="180" w:rightFromText="180" w:vertAnchor="text" w:horzAnchor="page" w:tblpX="779" w:tblpY="315"/>
        <w:tblOverlap w:val="never"/>
        <w:tblW w:w="481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4"/>
        <w:gridCol w:w="1067"/>
        <w:gridCol w:w="950"/>
        <w:gridCol w:w="1164"/>
        <w:gridCol w:w="1104"/>
        <w:gridCol w:w="1067"/>
        <w:gridCol w:w="981"/>
        <w:gridCol w:w="909"/>
        <w:gridCol w:w="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31" w:type="pct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8" w:type="pct"/>
            <w:vMerge w:val="restart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友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好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晨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间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活</w:t>
            </w:r>
          </w:p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动</w:t>
            </w:r>
          </w:p>
        </w:tc>
        <w:tc>
          <w:tcPr>
            <w:tcW w:w="1562" w:type="pct"/>
            <w:gridSpan w:val="3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集体活动</w:t>
            </w:r>
          </w:p>
        </w:tc>
        <w:tc>
          <w:tcPr>
            <w:tcW w:w="994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进餐</w:t>
            </w:r>
          </w:p>
        </w:tc>
        <w:tc>
          <w:tcPr>
            <w:tcW w:w="892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午睡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1031" w:type="pct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518" w:type="pct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1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20"/>
                <w:sz w:val="28"/>
                <w:szCs w:val="28"/>
              </w:rPr>
              <w:t>积极参与</w: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不离开座位</w:t>
            </w:r>
          </w:p>
        </w:tc>
        <w:tc>
          <w:tcPr>
            <w:tcW w:w="535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会举手</w:t>
            </w:r>
          </w:p>
        </w:tc>
        <w:tc>
          <w:tcPr>
            <w:tcW w:w="518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不挑食</w:t>
            </w:r>
          </w:p>
        </w:tc>
        <w:tc>
          <w:tcPr>
            <w:tcW w:w="476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桌面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干净</w:t>
            </w:r>
          </w:p>
        </w:tc>
        <w:tc>
          <w:tcPr>
            <w:tcW w:w="441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安静午睡</w:t>
            </w:r>
          </w:p>
        </w:tc>
        <w:tc>
          <w:tcPr>
            <w:tcW w:w="450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睡着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1" name="五角星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xfG0N/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DsXxtD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88265</wp:posOffset>
                      </wp:positionV>
                      <wp:extent cx="228600" cy="161925"/>
                      <wp:effectExtent l="0" t="0" r="0" b="0"/>
                      <wp:wrapNone/>
                      <wp:docPr id="103" name="星形: 五角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star5">
                                <a:avLst>
                                  <a:gd name="adj" fmla="val 0"/>
                                  <a:gd name="hf" fmla="val 105146"/>
                                  <a:gd name="vf" fmla="val 110557"/>
                                </a:avLst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星形: 五角 2" o:spid="_x0000_s1026" style="position:absolute;left:0pt;margin-left:4.9pt;margin-top:6.95pt;height:12.75pt;width:18pt;z-index:251664384;v-text-anchor:middle;mso-width-relative:page;mso-height-relative:page;" fillcolor="#FFFF00" filled="t" stroked="f" coordsize="228600,161925" o:gfxdata="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DL6O8X0QAAAAYBAAAPAAAAAAAAAAEAIAAAACIAAABkcnMvZG93bnJldi54bWxQSwECFAAU&#10;AAAACACHTuJAYQtibqMCAABDBQAADgAAAAAAAAABACAAAAAgAQAAZHJzL2Uyb0RvYy54bWxQSwUG&#10;AAAAAAYABgBZAQAANQYAAAAA&#10;" path="m0,61849l114300,89509,114300,0,114300,89509,228599,61849,114300,89509,184941,161924,114300,89509,43658,161924,114300,89509xe">
                      <v:path o:connectlocs="114300,0;0,61849;43658,161924;184941,161924;228599,61849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4" name="流程图: 摘录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NnnQySX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HPzwbjT&#10;AAAAAwEAAA8AAAAAAAAAAQAgAAAAIgAAAGRycy9kb3ducmV2LnhtbFBLAQIUABQAAAAIAIdO4kDZ&#10;50MklwIAAO8EAAAOAAAAAAAAAAEAIAAAACIBAABkcnMvZTJvRG9jLnhtbFBLBQYAAAAABgAGAFkB&#10;AAAr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1" name="五角星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smvLy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eya8v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02" name="流程图: 摘录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KkUE86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qRQTzp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7" name="流程图: 摘录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FUQ3dmX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HPzwbjT&#10;AAAAAwEAAA8AAAAAAAAAAQAgAAAAIgAAAGRycy9kb3ducmV2LnhtbFBLAQIUABQAAAAIAIdO4kBV&#10;EN3ZlwIAAO8EAAAOAAAAAAAAAAEAIAAAACIBAABkcnMvZTJvRG9jLnhtbFBLBQYAAAAABgAGAFkB&#10;AAAr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" name="五角星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+QB0CBAgAA3A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+QB0C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2" name="五角星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3odt6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3odt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5" name="五角星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4GM2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M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4GM2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5" name="五角星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YiXN6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HJMiWEa&#10;V/7j++df3z79/PKVpI+gaO/CHJlX7tL3XoCZ5j00XqdfTEIOFR0OZtPjCci9qehoMJ1NjnuKxSES&#10;nhLGo7JEnCNheDKazDJ+cQ/kfIgvhdUkGRWFEv04M8t2FyGiOnJvc1LhYJWs11Kp7PjN9bnyZMdw&#10;3etysi5nqX385Y80ZcgeAw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YiXN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9" name="五角星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R4Qx6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HhDH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2" name="五角星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QrQaC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4y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QrQa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7" name="五角星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b1hty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b1ht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0" name="五角星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pGCyO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pGCy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" name="五角星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5c/pe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8o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5c/pe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3" name="五角星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js3dW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js3d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4" name="五角星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sCmG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sCmG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6" name="五角星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kvocK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5Q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kvoc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5" name="流程图: 摘录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F21yXCXAgAA7w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HPzwbjT&#10;AAAAAwEAAA8AAAAAAAAAAQAgAAAAIgAAAGRycy9kb3ducmV2LnhtbFBLAQIUABQAAAAIAIdO4kBd&#10;tclwlwIAAO8EAAAOAAAAAAAAAAEAIAAAACIBAABkcnMvZTJvRG9jLnhtbFBLBQYAAAAABgAGAFkB&#10;AAAr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3" name="五角星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Ev6qu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4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Ev6q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3" name="五角星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LmKvK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LmKv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1" name="五角星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jvfOW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WO985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40" name="流程图: 摘录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DEOjL+X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HPzwbjT&#10;AAAAAwEAAA8AAAAAAAAAAQAgAAAAIgAAAGRycy9kb3ducmV2LnhtbFBLAQIUABQAAAAIAIdO4kAx&#10;Doy/lwIAAO8EAAAOAAAAAAAAAAEAIAAAACIBAABkcnMvZTJvRG9jLnhtbFBLBQYAAAAABgAGAFkB&#10;AAAr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4" name="五角星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T8ozn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3" name="五角星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AcyV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AcyV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请假</w: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106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1" name="五角星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Ix8PC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MjHw8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50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02" name="流程图: 摘录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ENW5y6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Q1bnLp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4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07" name="流程图: 摘录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B+X5g+X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HPzwbjT&#10;AAAAAwEAAA8AAAAAAAAAAQAgAAAAIgAAAGRycy9kb3ducmV2LnhtbFBLAQIUABQAAAAIAIdO4kAf&#10;l+YPlwIAAPEEAAAOAAAAAAAAAAEAIAAAACIBAABkcnMvZTJvRG9jLnhtbFBLBQYAAAAABgAGAFkB&#10;AAAr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4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0" name="五角星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3r1+6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3r1+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08" name="流程图: 摘录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PvU5Gy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+9TkbJ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8" name="五角星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BPy+aA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AE/L5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9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9" name="五角星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oWqK2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mhaor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0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1" name="五角星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WcLD2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ZwsP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5" name="五角星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7SSFO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7SSF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3" name="五角星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H7kZm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H7kZ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5" name="五角星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81EJK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81EJ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8" name="五角星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JhU36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JhU3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2" name="流程图: 摘录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HM20tW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czbS1Z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" name="五角星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3CfOOB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3CfOO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2" name="五角星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pFqh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pFqh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1" name="五角星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oVn0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yhWfT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3" name="流程图: 摘录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ARchVCX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HPzwbjT&#10;AAAAAwEAAA8AAAAAAAAAAQAgAAAAIgAAAGRycy9kb3ducmV2LnhtbFBLAQIUABQAAAAIAIdO4kAE&#10;XIVQlwIAAO8EAAAOAAAAAAAAAAEAIAAAACIBAABkcnMvZTJvRG9jLnhtbFBLBQYAAAAABgAGAFkB&#10;AAAr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32" name="流程图: 摘录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OvDju6Y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68OO7pgCAADv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43" name="流程图: 摘录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IiOUu+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iI5S75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7" name="五角星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FYWhG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0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FYWh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9" name="流程图: 摘录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c/PB&#10;uNMAAAADAQAADwAAAAAAAAABACAAAAAiAAAAZHJzL2Rvd25yZXYueG1sUEsBAhQAFAAAAAgAh07i&#10;QBjc/iuZAgAA8QQAAA4AAAAAAAAAAQAgAAAAIgEAAGRycy9lMm9Eb2MueG1sUEsFBgAAAAAGAAYA&#10;WQEAAC0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34" name="流程图: 摘录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LIqws6Y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sirCzpgCAADv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14" name="流程图: 摘录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MfGdO+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x8Z075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0" name="五角星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xE0R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106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1" name="五角星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1sOLC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Ww4s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50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22" name="流程图: 摘录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E8OKhCX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HPzwbjT&#10;AAAAAwEAAA8AAAAAAAAAAQAgAAAAIgAAAGRycy9kb3ducmV2LnhtbFBLAQIUABQAAAAIAIdO4kBP&#10;DioQlwIAAPEEAAAOAAAAAAAAAAEAIAAAACIBAABkcnMvZTJvRG9jLnhtbFBLBQYAAAAABgAGAFkB&#10;AAAr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4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23" name="流程图: 摘录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JxmBay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nGYFrJ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4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5" name="五角星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tRDAa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tRDA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3" name="五角星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ZWTV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t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ZWTV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9" name="五角星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VLYO2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9Utg7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9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6" name="五角星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ZyaYK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ZyaY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0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7" name="五角星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N2womA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Y3bCi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3" name="五角星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+Veiq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g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+Vei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7" name="五角星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XoPbe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eg9t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8" name="五角星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YFT+q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YFT+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1" name="五角星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9CoCi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z0KgK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05" name="流程图: 摘录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HPzwbjT&#10;AAAAAwEAAA8AAAAAAAAAAQAgAAAAIgAAAGRycy9kb3ducmV2LnhtbFBLAQIUABQAAAAIAIdO4kAS&#10;Aj1MlwIAAPEEAAAOAAAAAAAAAAEAIAAAACIBAABkcnMvZTJvRG9jLnhtbFBLBQYAAAAABgAGAFkB&#10;AAAr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6" name="五角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kqIEe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eSogR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9" name="五角星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rC05+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rC05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30" name="流程图: 摘录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ONmmkeX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HPzwbjT&#10;AAAAAwEAAA8AAAAAAAAAAQAgAAAAIgAAAGRycy9kb3ducmV2LnhtbFBLAQIUABQAAAAIAIdO4kDj&#10;ZppHlwIAAO8EAAAOAAAAAAAAAAEAIAAAACIBAABkcnMvZTJvRG9jLnhtbFBLBQYAAAAABgAGAFkB&#10;AAAr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4" name="五角星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SLKxi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gx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SLKx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6" name="五角星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Dslr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Dslr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9" name="五角星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MB5O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yjxDCN&#10;X/7j++df3z79/PKVpEtQtHdhjswrd+l7L8BM8x4ar9MXk5BDRYeD2fR4AnJvKjoaTGeT455icYiE&#10;p4TxqCwR50gYnowms3HCL+6BnA/xpbCaJKOiUKIfZ2bZ7iLELvc2JxUOVsl6LZXKjt9cnytPdgy/&#10;e11O1mVuH/B/pClD9hh4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MB5O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9" name="五角星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xcLK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KjxDCN&#10;X/7j++df3z79/PKVpEtQtHdhjswrd+l7L8BM8x4ar9MXk5BDRYeD2fR4AnJvKjoaTGeT455icYiE&#10;p4TxqCwR50gYnowms3HCL+6BnA/xpbCaJKOiUKIfZ2bZ7iLELvc2JxUOVsl6LZXKjt9cnytPdgy/&#10;e11O1mVuH/B/pClD9hh4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xcLK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5" name="五角星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z80Mu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z80M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5" name="五角星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t4W+SA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+3hb5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8" name="五角星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/GeJS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h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/GeJ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37" name="流程图: 摘录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P8huc6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/yG5zp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7" name="五角星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TbHkS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x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TbHk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31" name="流程图: 摘录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Gc0EBOX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HPzwbjT&#10;AAAAAwEAAA8AAAAAAAAAAQAgAAAAIgAAAGRycy9kb3ducmV2LnhtbFBLAQIUABQAAAAIAIdO4kBn&#10;NBATlwIAAO8EAAAOAAAAAAAAAAEAIAAAACIBAABkcnMvZTJvRG9jLnhtbFBLBQYAAAAABgAGAFkB&#10;AAAr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0" name="五角星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bSAzq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bSAz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8" name="五角星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lYh6q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lYh6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06" name="流程图: 摘录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Jr09U5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7" name="五角星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jm2ZC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OObZk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7" name="五角星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z/cf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z/cf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0" name="五角星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Qo4JC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5Cjgk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106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请假</w:t>
            </w:r>
          </w:p>
        </w:tc>
        <w:tc>
          <w:tcPr>
            <w:tcW w:w="950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64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04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06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8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30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106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请假</w:t>
            </w:r>
          </w:p>
        </w:tc>
        <w:tc>
          <w:tcPr>
            <w:tcW w:w="950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64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04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06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8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09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30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8" name="五角星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i/32u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i/32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6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gcgj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gcgj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3" name="五角星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p3/4m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5" name="五角星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Bo2NK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Bo2N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8" name="五角星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BcyPs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2" name="五角星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XMGWG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x0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XMGW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6" name="五角星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amEr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7" name="五角星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0D2V2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8" name="五角星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fiFyu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fiFy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5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cRfy2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O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cRfy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4" name="五角星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LBrxS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Jy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LBrx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4" name="五角星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Vsc9m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kx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Vsc9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9" name="五角星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DIJL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ajxDCN&#10;X/7j++df3z79/PKVpEtQtHdhjswrd+l7L8BM8x4ar9MXk5BDRYeD2fR4AnJvKjoaTGeT455icYiE&#10;p4TxqCwR50gYnowms3HCL+6BnA/xpbCaJKOiUKIfZ2bZ7iLELvc2JxUOVsl6LZXKjt9cnytPdgy/&#10;e11O1mVuH/B/pClD9hh4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DIJL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1" name="五角星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rB5H2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ysHkf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6" name="五角星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ELzn2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ELzn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106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1" name="五角星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lURw+A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6VRHD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50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62" name="流程图: 摘录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rjfqGJgCAADv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4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4" name="五角星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6luzG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owo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6luzG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4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1" name="五角星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R7dPy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FHt0/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08" name="流程图: 摘录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BGWEIy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EZYQjJ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7" name="五角星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z3wJK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kwo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z3wJK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9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8" name="五角星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XlxdGB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XlxdG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0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9" name="五角星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QpPAa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Ck8B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请假</w: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106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" name="五角星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Nf4taAAgAA3A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k1/i1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50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9" name="流程图: 摘录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BM2o9SY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Ezaj1JgCAADv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4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" name="五角星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dO+9SB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dO+9S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4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7" name="五角星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3MUgi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J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3MUg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10" name="流程图: 摘录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EhvWnKW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c/PBuNMA&#10;AAADAQAADwAAAAAAAAABACAAAAAiAAAAZHJzL2Rvd25yZXYueG1sUEsBAhQAFAAAAAgAh07iQEhv&#10;WnKWAgAA8QQAAA4AAAAAAAAAAQAgAAAAIgEAAGRycy9lMm9Eb2MueG1sUEsFBgAAAAAGAAYAWQEA&#10;ACo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4" name="五角星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vW41i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xy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vW41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9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3" name="五角星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7b3Hm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vtvceY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0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4" name="五角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q0ojO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urSiM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9" name="五角星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LmvC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LmvC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2" name="流程图: 摘录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FJmGfyY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UmYZ/JgCAADv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45" name="流程图: 摘录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ODwU9G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4PBT0Z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6" name="五角星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jI+Q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6" name="流程图: 摘录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/J/8SJ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3" name="五角星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DIsm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1" name="五角星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24Q4K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bhDg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9" name="五角星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kLE8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kLE8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请假</w: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25" name="五角星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l/lJ6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l/lJ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4" name="流程图: 摘录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AuPVdyY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C49V3JgCAADv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8" name="五角星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71W2e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71W2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2" name="五角星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zbVS2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J0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zbVS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3" name="流程图: 摘录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KBe/Wm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oF79aZ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6" name="五角星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B37VP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9" name="五角星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1vD1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1vD1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7" name="五角星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82sa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82sa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请假</w: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1" name="五角星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yLYHG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7Itgc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5" name="流程图: 摘录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I/d34iXAgAA7w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HPzwbjT&#10;AAAAAwEAAA8AAAAAAAAAAQAgAAAAIgAAAGRycy9kb3ducmV2LnhtbFBLAQIUABQAAAAIAIdO4kCP&#10;3d+IlwIAAO8EAAAOAAAAAAAAAAEAIAAAACIBAABkcnMvZTJvRG9jLnhtbFBLBQYAAAAABgAGAFkB&#10;AAAr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69" name="五角星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vx8G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vx8G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7" name="五角星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U8RoW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4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U8Ro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4" name="五角星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1IHG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RJYZp&#10;/PIf3z//+vbp55evJF2Cor0Lc2ReuUvfewFmmvfQeJ2+mIQcADKYTY8nIPemoqP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1IHG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8" name="五角星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Gokye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Goky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7" name="五角星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tSrT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tSrT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5" name="五角星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U/57W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O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U/57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106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79" name="五角星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6hMAe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bqEwB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50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80" name="流程图: 摘录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ENFo5qW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c/PBuNMA&#10;AAADAQAADwAAAAAAAAABACAAAAAiAAAAZHJzL2Rvd25yZXYueG1sUEsBAhQAFAAAAAgAh07iQENF&#10;o5qWAgAA7wQAAA4AAAAAAAAAAQAgAAAAIgEAAGRycy9lMm9Eb2MueG1sUEsFBgAAAAAGAAYAWQEA&#10;ACo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4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1" name="五角星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UgCAF/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AFIAgBfwIAANw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4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6" name="五角星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A47Y6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4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A47Y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2" name="五角星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dyc6K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h3Jzo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7" name="五角星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KRmki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o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KRmk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9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4" name="五角星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LR9D+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wtH0P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0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5" name="五角星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dDeiA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x0N6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106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6" name="五角星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FPdku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AU92S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50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87" name="流程图: 摘录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J7+Ze6X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HPzwbjT&#10;AAAAAwEAAA8AAAAAAAAAAQAgAAAAIgAAAGRycy9kb3ducmV2LnhtbFBLAQIUABQAAAAIAIdO4kCe&#10;/mXulwIAAO8EAAAOAAAAAAAAAAEAIAAAACIBAABkcnMvZTJvRG9jLnhtbFBLBQYAAAAABgAGAFkB&#10;AAAr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4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8" name="五角星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mRit+A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CZGK3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4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4" name="五角星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oxu5m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4x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oxu5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11" name="流程图: 摘录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JsHdc6YAgAA8QQAAA4AAABkcnMvZTJvRG9jLnhtbK1UzW7TQBC+&#10;I/EOq71TO25C2qhOFSUEIVW0UkGcN+t1vNL+MbuJU26cOfWAhMQL8AIc4W1aXoPZtftD4dADPqxn&#10;PLPfzHwz46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mwd1zp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6" name="五角星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eVMUO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o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eVMU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9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3" name="五角星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w2hnS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zo4p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w2hnS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0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4" name="五角星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hZ+D6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hZ+D6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30" name="五角星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/xU92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51" name="流程图: 摘录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N6RhwGX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HPzwbjT&#10;AAAAAwEAAA8AAAAAAAAAAQAgAAAAIgAAAGRycy9kb3ducmV2LnhtbFBLAQIUABQAAAAIAIdO4kDe&#10;kYcBlwIAAO8EAAAOAAAAAAAAAAEAIAAAACIBAABkcnMvZTJvRG9jLnhtbFBLBQYAAAAABgAGAFkB&#10;AAAr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2" name="五角星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t2ieC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ky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t2ie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0" name="五角星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4iF7e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4iF7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184" name="流程图: 摘录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BtI0+u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G0jT65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4" name="五角星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2cZ1S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2cZ1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4" name="五角星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RfUC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RfUC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49" name="流程图: 摘录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VsLHIpgCAADv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2" name="五角星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OGnW2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oy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OGnW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8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4hIFW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i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4hIF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3" name="五角星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5yIuu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k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5yIu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5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9" name="五角星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SsOC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SjxDCN&#10;X/7j++df3z79/PKVpEtQtHdhjswrd+l7L8BM8x4ar9MXk5BDRYeD2fR4AnJvKjoaTGeT455icYiE&#10;p4TxqCwR50gYnowms3HCL+6BnA/xpbCaJKOiUKIfZ2bZ7iLELvc2JxUOVsl6LZXKjt9cnytPdgy/&#10;e11O1mVuH/B/pClD9hh4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SsOC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7" name="五角星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JF4X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JJYZp&#10;/PIf3z//+vbp55evJF2Cor0Lc2ReuUvfewFmmvfQeJ2+mIQcADKYTY8nIPemoqP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JF4X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6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75590" cy="232410"/>
                      <wp:effectExtent l="0" t="0" r="10160" b="15240"/>
                      <wp:docPr id="212" name="流程图: 摘录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1075" y="7304405"/>
                                <a:ext cx="275590" cy="232410"/>
                              </a:xfrm>
                              <a:prstGeom prst="flowChartExtra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27" type="#_x0000_t127" style="height:18.3pt;width:21.7pt;v-text-anchor:middle;" fillcolor="#F07F09 [3204]" filled="t" stroked="f" coordsize="21600,21600" o:gfxdata="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z88G4&#10;0wAAAAMBAAAPAAAAAAAAAAEAIAAAACIAAABkcnMvZG93bnJldi54bWxQSwECFAAUAAAACACHTuJA&#10;r7h10ZgCAADxBAAADgAAAAAAAAABACAAAAAiAQAAZHJzL2Uyb0RvYy54bWxQSwUGAAAAAAYABgBZ&#10;AQAAL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3" name="五角星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9BAR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9BAR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0" w:type="pct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1" name="五角星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EsS5u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ESxLm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</w:tbl>
    <w:p>
      <w:pPr>
        <w:jc w:val="both"/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4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firstLine="240" w:firstLineChars="100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1.十月的第一周，很多宝贝还没有从假期中缓过来，还有个别幼儿晨间入园时还有情绪：蔡锦然、陆雨彤、刘佳怡、张子俊；小便不会及时告诉老师的：袁昱程。</w:t>
      </w:r>
    </w:p>
    <w:p>
      <w:pPr>
        <w:pStyle w:val="24"/>
        <w:numPr>
          <w:ilvl w:val="0"/>
          <w:numId w:val="4"/>
        </w:numPr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440" w:leftChars="0" w:firstLine="0" w:firstLineChars="0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本月或下月将针对宝贝的自理能力进行“穿衣”、“穿鞋”、“穿裤子”能干宝宝比赛。希望家长在家也同步进行练习。</w:t>
      </w:r>
    </w:p>
    <w:p>
      <w:pPr>
        <w:pStyle w:val="24"/>
        <w:numPr>
          <w:ilvl w:val="0"/>
          <w:numId w:val="4"/>
        </w:numPr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440" w:leftChars="0" w:firstLine="0" w:firstLineChars="0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今天进行了全员核酸，请大家注意。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sz w:val="20"/>
          <w:szCs w:val="20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headerReference r:id="rId4" w:type="default"/>
      <w:footerReference r:id="rId6" w:type="default"/>
      <w:pgSz w:w="11907" w:h="16839"/>
      <w:pgMar w:top="720" w:right="720" w:bottom="720" w:left="720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8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reesiaUPC">
    <w:altName w:val="Segoe Print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docPartObj>
        <w:docPartGallery w:val="autotext"/>
      </w:docPartObj>
    </w:sdtPr>
    <w:sdtContent>
      <w:p>
        <w:pPr>
          <w:pStyle w:val="21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2">
    <w:nsid w:val="36D60B71"/>
    <w:multiLevelType w:val="singleLevel"/>
    <w:tmpl w:val="36D60B71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440" w:leftChars="0" w:firstLine="0" w:firstLineChars="0"/>
      </w:pPr>
    </w:lvl>
  </w:abstractNum>
  <w:abstractNum w:abstractNumId="3">
    <w:nsid w:val="3A435545"/>
    <w:multiLevelType w:val="multilevel"/>
    <w:tmpl w:val="3A435545"/>
    <w:lvl w:ilvl="0" w:tentative="0">
      <w:start w:val="1"/>
      <w:numFmt w:val="bullet"/>
      <w:lvlText w:val=""/>
      <w:lvlJc w:val="left"/>
      <w:pPr>
        <w:ind w:left="48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OWUwNzkyMjQ5ZGJmNWY2ZWE0NGZmMzQwMDUyOTkifQ==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A91D01"/>
    <w:rsid w:val="05DB210E"/>
    <w:rsid w:val="06606AF8"/>
    <w:rsid w:val="06677045"/>
    <w:rsid w:val="073233B5"/>
    <w:rsid w:val="07394B57"/>
    <w:rsid w:val="073B126A"/>
    <w:rsid w:val="074F00BB"/>
    <w:rsid w:val="077C4AC5"/>
    <w:rsid w:val="07B93F81"/>
    <w:rsid w:val="083C7D61"/>
    <w:rsid w:val="08656B2F"/>
    <w:rsid w:val="08EA74EC"/>
    <w:rsid w:val="096173C6"/>
    <w:rsid w:val="098027BA"/>
    <w:rsid w:val="098A655D"/>
    <w:rsid w:val="09C62873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C00B9"/>
    <w:rsid w:val="0EFD43B4"/>
    <w:rsid w:val="0F0C578A"/>
    <w:rsid w:val="0F411DD8"/>
    <w:rsid w:val="0F6100E2"/>
    <w:rsid w:val="0F995A13"/>
    <w:rsid w:val="101A1C3F"/>
    <w:rsid w:val="10683FA4"/>
    <w:rsid w:val="106A5825"/>
    <w:rsid w:val="107E0F93"/>
    <w:rsid w:val="1105361F"/>
    <w:rsid w:val="11186A68"/>
    <w:rsid w:val="12AD7AA8"/>
    <w:rsid w:val="12F87678"/>
    <w:rsid w:val="12FC5995"/>
    <w:rsid w:val="135B30B6"/>
    <w:rsid w:val="13BB4C90"/>
    <w:rsid w:val="13D425D5"/>
    <w:rsid w:val="14045069"/>
    <w:rsid w:val="14542596"/>
    <w:rsid w:val="14A01DBE"/>
    <w:rsid w:val="14A57FA8"/>
    <w:rsid w:val="15396CCC"/>
    <w:rsid w:val="154D28B1"/>
    <w:rsid w:val="155021BC"/>
    <w:rsid w:val="1592109E"/>
    <w:rsid w:val="162D09B2"/>
    <w:rsid w:val="169145C2"/>
    <w:rsid w:val="16DC1DAC"/>
    <w:rsid w:val="16E15531"/>
    <w:rsid w:val="170E3387"/>
    <w:rsid w:val="1731614C"/>
    <w:rsid w:val="17413DF3"/>
    <w:rsid w:val="174C7ACB"/>
    <w:rsid w:val="1763479D"/>
    <w:rsid w:val="179B0F02"/>
    <w:rsid w:val="18086F83"/>
    <w:rsid w:val="18FD06F6"/>
    <w:rsid w:val="190C34C2"/>
    <w:rsid w:val="19215DB7"/>
    <w:rsid w:val="19287ABF"/>
    <w:rsid w:val="197B15B3"/>
    <w:rsid w:val="19824610"/>
    <w:rsid w:val="198C2506"/>
    <w:rsid w:val="1A32752F"/>
    <w:rsid w:val="1B0B13D3"/>
    <w:rsid w:val="1BED4322"/>
    <w:rsid w:val="1C0E5CDF"/>
    <w:rsid w:val="1C2B4F71"/>
    <w:rsid w:val="1C3345AC"/>
    <w:rsid w:val="1C7B4DFE"/>
    <w:rsid w:val="1D620C3A"/>
    <w:rsid w:val="1DB6159F"/>
    <w:rsid w:val="1DD079BB"/>
    <w:rsid w:val="1E7C7EA1"/>
    <w:rsid w:val="1F433298"/>
    <w:rsid w:val="1F581BDD"/>
    <w:rsid w:val="1FA34904"/>
    <w:rsid w:val="1FB24C1D"/>
    <w:rsid w:val="1FCE4F8F"/>
    <w:rsid w:val="1FF579DB"/>
    <w:rsid w:val="2006013B"/>
    <w:rsid w:val="20D437E4"/>
    <w:rsid w:val="21042B4C"/>
    <w:rsid w:val="215D225D"/>
    <w:rsid w:val="215E0FE1"/>
    <w:rsid w:val="21680699"/>
    <w:rsid w:val="222B473C"/>
    <w:rsid w:val="226C280C"/>
    <w:rsid w:val="2297712E"/>
    <w:rsid w:val="22B11F8A"/>
    <w:rsid w:val="22CD6315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9A39D5"/>
    <w:rsid w:val="29BB5648"/>
    <w:rsid w:val="2B7F355D"/>
    <w:rsid w:val="2BF93B09"/>
    <w:rsid w:val="2C3C7D77"/>
    <w:rsid w:val="2C980689"/>
    <w:rsid w:val="2D6719BC"/>
    <w:rsid w:val="2DEF3882"/>
    <w:rsid w:val="2EA12105"/>
    <w:rsid w:val="2EB43D5F"/>
    <w:rsid w:val="2ED3422E"/>
    <w:rsid w:val="2ED8363A"/>
    <w:rsid w:val="2EE135EF"/>
    <w:rsid w:val="2F8A455D"/>
    <w:rsid w:val="2FC60991"/>
    <w:rsid w:val="30796C1B"/>
    <w:rsid w:val="309D24FF"/>
    <w:rsid w:val="3123646D"/>
    <w:rsid w:val="316B440F"/>
    <w:rsid w:val="31E10042"/>
    <w:rsid w:val="320A1159"/>
    <w:rsid w:val="320B1AD6"/>
    <w:rsid w:val="32166451"/>
    <w:rsid w:val="321D7F46"/>
    <w:rsid w:val="324A3C1B"/>
    <w:rsid w:val="32D37FAF"/>
    <w:rsid w:val="3332003A"/>
    <w:rsid w:val="3358174B"/>
    <w:rsid w:val="335F2223"/>
    <w:rsid w:val="33732C25"/>
    <w:rsid w:val="349D3757"/>
    <w:rsid w:val="352B0F83"/>
    <w:rsid w:val="353D416F"/>
    <w:rsid w:val="359251FC"/>
    <w:rsid w:val="359E43DC"/>
    <w:rsid w:val="35B801D6"/>
    <w:rsid w:val="35E1137E"/>
    <w:rsid w:val="36AC52E0"/>
    <w:rsid w:val="36B72261"/>
    <w:rsid w:val="36CD0C47"/>
    <w:rsid w:val="379477FE"/>
    <w:rsid w:val="37CD45F6"/>
    <w:rsid w:val="3841481E"/>
    <w:rsid w:val="38707B2C"/>
    <w:rsid w:val="3883434C"/>
    <w:rsid w:val="38C56DA4"/>
    <w:rsid w:val="38F22831"/>
    <w:rsid w:val="38FC60DF"/>
    <w:rsid w:val="395B3D24"/>
    <w:rsid w:val="39631BDC"/>
    <w:rsid w:val="396F5B19"/>
    <w:rsid w:val="39DB41A8"/>
    <w:rsid w:val="3A993EAE"/>
    <w:rsid w:val="3ACF71FE"/>
    <w:rsid w:val="3AD772DF"/>
    <w:rsid w:val="3B254079"/>
    <w:rsid w:val="3BD24C87"/>
    <w:rsid w:val="3C0C38D7"/>
    <w:rsid w:val="3CE0538B"/>
    <w:rsid w:val="3CFE4DB5"/>
    <w:rsid w:val="3D4573E8"/>
    <w:rsid w:val="3D595BF0"/>
    <w:rsid w:val="3D6D2177"/>
    <w:rsid w:val="3DF338D5"/>
    <w:rsid w:val="3DFC6157"/>
    <w:rsid w:val="3E0035DA"/>
    <w:rsid w:val="3E1D4532"/>
    <w:rsid w:val="3E540325"/>
    <w:rsid w:val="3E666373"/>
    <w:rsid w:val="3E6D073D"/>
    <w:rsid w:val="3EAF4ABF"/>
    <w:rsid w:val="3EE25D3A"/>
    <w:rsid w:val="3F725284"/>
    <w:rsid w:val="3F766B06"/>
    <w:rsid w:val="3F9B0940"/>
    <w:rsid w:val="3FCE6A25"/>
    <w:rsid w:val="40321F58"/>
    <w:rsid w:val="40374AFC"/>
    <w:rsid w:val="40C81A29"/>
    <w:rsid w:val="40F90DAC"/>
    <w:rsid w:val="41111D2E"/>
    <w:rsid w:val="420228CA"/>
    <w:rsid w:val="42E04FB4"/>
    <w:rsid w:val="43035213"/>
    <w:rsid w:val="43512020"/>
    <w:rsid w:val="43567BDA"/>
    <w:rsid w:val="43776D56"/>
    <w:rsid w:val="43DE7D31"/>
    <w:rsid w:val="440711BA"/>
    <w:rsid w:val="442B7738"/>
    <w:rsid w:val="44D827AF"/>
    <w:rsid w:val="44DF2D58"/>
    <w:rsid w:val="44E11A2F"/>
    <w:rsid w:val="44FC28ED"/>
    <w:rsid w:val="45411D06"/>
    <w:rsid w:val="455E57D0"/>
    <w:rsid w:val="45655C74"/>
    <w:rsid w:val="45EE1552"/>
    <w:rsid w:val="460F14C8"/>
    <w:rsid w:val="4614203E"/>
    <w:rsid w:val="463E4C17"/>
    <w:rsid w:val="464962C9"/>
    <w:rsid w:val="466F6125"/>
    <w:rsid w:val="468C4A5D"/>
    <w:rsid w:val="46C50086"/>
    <w:rsid w:val="47622AE4"/>
    <w:rsid w:val="480D1B69"/>
    <w:rsid w:val="4858065B"/>
    <w:rsid w:val="48F67B6D"/>
    <w:rsid w:val="49267254"/>
    <w:rsid w:val="49930297"/>
    <w:rsid w:val="49F74F08"/>
    <w:rsid w:val="4A00650E"/>
    <w:rsid w:val="4A4B37D3"/>
    <w:rsid w:val="4A6C6EE9"/>
    <w:rsid w:val="4A902D8A"/>
    <w:rsid w:val="4B105E50"/>
    <w:rsid w:val="4B744CA5"/>
    <w:rsid w:val="4B7526EE"/>
    <w:rsid w:val="4BE035D2"/>
    <w:rsid w:val="4BFF3D05"/>
    <w:rsid w:val="4C8E3B51"/>
    <w:rsid w:val="4E0229FD"/>
    <w:rsid w:val="4E2438B7"/>
    <w:rsid w:val="4E5E4B48"/>
    <w:rsid w:val="4EA5603D"/>
    <w:rsid w:val="4EAB0596"/>
    <w:rsid w:val="4EAC40E4"/>
    <w:rsid w:val="4EFA1BB0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6711A4"/>
    <w:rsid w:val="52A32F0C"/>
    <w:rsid w:val="530E6407"/>
    <w:rsid w:val="531F3961"/>
    <w:rsid w:val="53323865"/>
    <w:rsid w:val="539254A0"/>
    <w:rsid w:val="54210404"/>
    <w:rsid w:val="54413567"/>
    <w:rsid w:val="544D101A"/>
    <w:rsid w:val="54F23BED"/>
    <w:rsid w:val="55265417"/>
    <w:rsid w:val="55662FCA"/>
    <w:rsid w:val="55B668EA"/>
    <w:rsid w:val="568231D1"/>
    <w:rsid w:val="56F5556C"/>
    <w:rsid w:val="5752020D"/>
    <w:rsid w:val="57AE52C4"/>
    <w:rsid w:val="58236237"/>
    <w:rsid w:val="58592C6D"/>
    <w:rsid w:val="585D0505"/>
    <w:rsid w:val="58C80A32"/>
    <w:rsid w:val="59177F14"/>
    <w:rsid w:val="59701DD9"/>
    <w:rsid w:val="59B84AF1"/>
    <w:rsid w:val="59EC4941"/>
    <w:rsid w:val="5A1C4FF5"/>
    <w:rsid w:val="5A9B7EB6"/>
    <w:rsid w:val="5ABC0012"/>
    <w:rsid w:val="5B1B1B60"/>
    <w:rsid w:val="5B2A1D00"/>
    <w:rsid w:val="5B445938"/>
    <w:rsid w:val="5BA22237"/>
    <w:rsid w:val="5BC677C6"/>
    <w:rsid w:val="5BDB7A38"/>
    <w:rsid w:val="5BE7549F"/>
    <w:rsid w:val="5C127CB3"/>
    <w:rsid w:val="5CAC558A"/>
    <w:rsid w:val="5CE967E8"/>
    <w:rsid w:val="5CEB06B0"/>
    <w:rsid w:val="5D8D7329"/>
    <w:rsid w:val="5E9737DD"/>
    <w:rsid w:val="5ECD6463"/>
    <w:rsid w:val="5EED088B"/>
    <w:rsid w:val="5F300C7B"/>
    <w:rsid w:val="5F4517A9"/>
    <w:rsid w:val="5F7802F8"/>
    <w:rsid w:val="5F7F5783"/>
    <w:rsid w:val="5F8D6FD6"/>
    <w:rsid w:val="5F9B587D"/>
    <w:rsid w:val="604473CF"/>
    <w:rsid w:val="60594370"/>
    <w:rsid w:val="61304267"/>
    <w:rsid w:val="615036DB"/>
    <w:rsid w:val="6196031D"/>
    <w:rsid w:val="61BE7868"/>
    <w:rsid w:val="61CC5C2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FF000D"/>
    <w:rsid w:val="651F6155"/>
    <w:rsid w:val="65C90A70"/>
    <w:rsid w:val="65E17C54"/>
    <w:rsid w:val="666F0F37"/>
    <w:rsid w:val="66CE77EF"/>
    <w:rsid w:val="66F8422E"/>
    <w:rsid w:val="67594F2D"/>
    <w:rsid w:val="679E5B89"/>
    <w:rsid w:val="67A91325"/>
    <w:rsid w:val="68305179"/>
    <w:rsid w:val="68404579"/>
    <w:rsid w:val="686B098F"/>
    <w:rsid w:val="687018B4"/>
    <w:rsid w:val="690865D1"/>
    <w:rsid w:val="691D519F"/>
    <w:rsid w:val="693C3AD3"/>
    <w:rsid w:val="69FF205F"/>
    <w:rsid w:val="6A5506F6"/>
    <w:rsid w:val="6A6061BB"/>
    <w:rsid w:val="6B4F575D"/>
    <w:rsid w:val="6B82128F"/>
    <w:rsid w:val="6B904BE5"/>
    <w:rsid w:val="6BE779C2"/>
    <w:rsid w:val="6C182CBF"/>
    <w:rsid w:val="6C6A2E4B"/>
    <w:rsid w:val="6D094565"/>
    <w:rsid w:val="6DCC231C"/>
    <w:rsid w:val="6EC87ECA"/>
    <w:rsid w:val="6EE0324F"/>
    <w:rsid w:val="6EE87DF0"/>
    <w:rsid w:val="6F687C7E"/>
    <w:rsid w:val="6F986A4D"/>
    <w:rsid w:val="6FA97CC9"/>
    <w:rsid w:val="6FB54730"/>
    <w:rsid w:val="70AE5D59"/>
    <w:rsid w:val="70F6046D"/>
    <w:rsid w:val="718605D1"/>
    <w:rsid w:val="71E72862"/>
    <w:rsid w:val="71EE30A5"/>
    <w:rsid w:val="72120633"/>
    <w:rsid w:val="72381269"/>
    <w:rsid w:val="723E69EA"/>
    <w:rsid w:val="724E60F0"/>
    <w:rsid w:val="724E77F7"/>
    <w:rsid w:val="72986ED4"/>
    <w:rsid w:val="72E62119"/>
    <w:rsid w:val="73C33970"/>
    <w:rsid w:val="73D02E4D"/>
    <w:rsid w:val="73D65409"/>
    <w:rsid w:val="73D864E3"/>
    <w:rsid w:val="748D3188"/>
    <w:rsid w:val="75281956"/>
    <w:rsid w:val="75783453"/>
    <w:rsid w:val="75CF64A9"/>
    <w:rsid w:val="75D845FF"/>
    <w:rsid w:val="767F4A4A"/>
    <w:rsid w:val="76A14F68"/>
    <w:rsid w:val="770D33A6"/>
    <w:rsid w:val="77567201"/>
    <w:rsid w:val="775871E3"/>
    <w:rsid w:val="776211EA"/>
    <w:rsid w:val="77B86FBD"/>
    <w:rsid w:val="78317C5B"/>
    <w:rsid w:val="78652BC9"/>
    <w:rsid w:val="7889690B"/>
    <w:rsid w:val="790B759D"/>
    <w:rsid w:val="79146E61"/>
    <w:rsid w:val="794650F6"/>
    <w:rsid w:val="7984574E"/>
    <w:rsid w:val="79990B04"/>
    <w:rsid w:val="7A106067"/>
    <w:rsid w:val="7A272F4B"/>
    <w:rsid w:val="7A571A8E"/>
    <w:rsid w:val="7A602694"/>
    <w:rsid w:val="7A8B49B7"/>
    <w:rsid w:val="7ABB6F4D"/>
    <w:rsid w:val="7B101AA1"/>
    <w:rsid w:val="7B5D74C6"/>
    <w:rsid w:val="7B6E5C05"/>
    <w:rsid w:val="7B766513"/>
    <w:rsid w:val="7BC969B6"/>
    <w:rsid w:val="7C12435C"/>
    <w:rsid w:val="7C2E3D5F"/>
    <w:rsid w:val="7D497DBC"/>
    <w:rsid w:val="7DFB009F"/>
    <w:rsid w:val="7E156367"/>
    <w:rsid w:val="7E290672"/>
    <w:rsid w:val="7E29714C"/>
    <w:rsid w:val="7E3804EC"/>
    <w:rsid w:val="7E52668C"/>
    <w:rsid w:val="7E610C05"/>
    <w:rsid w:val="7E861604"/>
    <w:rsid w:val="7F184B86"/>
    <w:rsid w:val="7F425DE0"/>
    <w:rsid w:val="7F5403DD"/>
    <w:rsid w:val="7F7D5FF1"/>
    <w:rsid w:val="7FCA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3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7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3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4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19">
    <w:name w:val="Date"/>
    <w:basedOn w:val="1"/>
    <w:next w:val="20"/>
    <w:link w:val="35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0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1">
    <w:name w:val="footer"/>
    <w:basedOn w:val="1"/>
    <w:link w:val="36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2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2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5">
    <w:name w:val="Title"/>
    <w:basedOn w:val="1"/>
    <w:link w:val="49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7">
    <w:name w:val="Table Grid"/>
    <w:basedOn w:val="26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basedOn w:val="28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0">
    <w:name w:val="Emphasis"/>
    <w:basedOn w:val="28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1">
    <w:name w:val="Hyperlink"/>
    <w:basedOn w:val="28"/>
    <w:semiHidden/>
    <w:unhideWhenUsed/>
    <w:qFormat/>
    <w:uiPriority w:val="99"/>
    <w:rPr>
      <w:color w:val="0000FF"/>
      <w:u w:val="single"/>
    </w:rPr>
  </w:style>
  <w:style w:type="character" w:customStyle="1" w:styleId="32">
    <w:name w:val="Book Title"/>
    <w:basedOn w:val="28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3">
    <w:name w:val="结束语字符"/>
    <w:basedOn w:val="28"/>
    <w:link w:val="16"/>
    <w:qFormat/>
    <w:uiPriority w:val="5"/>
    <w:rPr>
      <w:rFonts w:eastAsiaTheme="minorEastAsia"/>
      <w:bCs/>
      <w:szCs w:val="18"/>
    </w:rPr>
  </w:style>
  <w:style w:type="character" w:customStyle="1" w:styleId="34">
    <w:name w:val="签名字符"/>
    <w:basedOn w:val="28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日期字符"/>
    <w:basedOn w:val="28"/>
    <w:link w:val="19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页脚字符"/>
    <w:basedOn w:val="28"/>
    <w:link w:val="21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7">
    <w:name w:val="称呼字符"/>
    <w:basedOn w:val="28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8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9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0">
    <w:name w:val="标题 1字符"/>
    <w:basedOn w:val="28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1">
    <w:name w:val="Intense Emphasis"/>
    <w:basedOn w:val="28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2">
    <w:name w:val="Intense Quote"/>
    <w:basedOn w:val="1"/>
    <w:next w:val="1"/>
    <w:link w:val="43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引用字符"/>
    <w:basedOn w:val="28"/>
    <w:link w:val="42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Intense Reference"/>
    <w:basedOn w:val="28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5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6">
    <w:name w:val="Placeholder Text"/>
    <w:basedOn w:val="28"/>
    <w:semiHidden/>
    <w:qFormat/>
    <w:uiPriority w:val="99"/>
    <w:rPr>
      <w:color w:val="808080"/>
    </w:rPr>
  </w:style>
  <w:style w:type="paragraph" w:styleId="47">
    <w:name w:val="Quote"/>
    <w:basedOn w:val="1"/>
    <w:next w:val="1"/>
    <w:link w:val="48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8">
    <w:name w:val="引用字符"/>
    <w:basedOn w:val="28"/>
    <w:link w:val="47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9">
    <w:name w:val="标题字符"/>
    <w:basedOn w:val="28"/>
    <w:link w:val="25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Emphasis"/>
    <w:basedOn w:val="28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Subtle Reference"/>
    <w:basedOn w:val="28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副标题字符"/>
    <w:basedOn w:val="28"/>
    <w:link w:val="23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标题 2字符"/>
    <w:basedOn w:val="28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4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5">
    <w:name w:val="标题 3字符"/>
    <w:basedOn w:val="28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6">
    <w:name w:val="标题 4字符"/>
    <w:basedOn w:val="28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7">
    <w:name w:val="标题 5字符"/>
    <w:basedOn w:val="28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6字符"/>
    <w:basedOn w:val="28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7字符"/>
    <w:basedOn w:val="28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8字符"/>
    <w:basedOn w:val="28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1">
    <w:name w:val="标题 9字符"/>
    <w:basedOn w:val="28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2">
    <w:name w:val="页眉字符"/>
    <w:basedOn w:val="28"/>
    <w:link w:val="22"/>
    <w:qFormat/>
    <w:uiPriority w:val="99"/>
  </w:style>
  <w:style w:type="table" w:customStyle="1" w:styleId="63">
    <w:name w:val="Grid Table 1 Light Accent 4"/>
    <w:basedOn w:val="26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1 Light Accent 5"/>
    <w:basedOn w:val="26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Grid Table 6 Colorful Accent 5"/>
    <w:basedOn w:val="26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6">
    <w:name w:val="Grid Table 6 Colorful Accent 1"/>
    <w:basedOn w:val="26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7">
    <w:name w:val="apple-converted-space"/>
    <w:basedOn w:val="28"/>
    <w:qFormat/>
    <w:uiPriority w:val="0"/>
  </w:style>
  <w:style w:type="table" w:customStyle="1" w:styleId="68">
    <w:name w:val="Plain Table 1"/>
    <w:basedOn w:val="2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9">
    <w:name w:val="网格表 4 - 强调文字颜色 11"/>
    <w:basedOn w:val="26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0">
    <w:name w:val="Grid Table 4 Accent 2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1">
    <w:name w:val="Grid Table 4 Accent 1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2">
    <w:name w:val="Grid Table 6 Colorful Accent 2"/>
    <w:basedOn w:val="26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3">
    <w:name w:val="pl"/>
    <w:basedOn w:val="28"/>
    <w:qFormat/>
    <w:uiPriority w:val="0"/>
  </w:style>
  <w:style w:type="table" w:customStyle="1" w:styleId="74">
    <w:name w:val="Grid Table 6 Colorful Accent 4"/>
    <w:basedOn w:val="26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5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6">
    <w:name w:val="bjh-strong"/>
    <w:basedOn w:val="28"/>
    <w:qFormat/>
    <w:uiPriority w:val="0"/>
  </w:style>
  <w:style w:type="character" w:customStyle="1" w:styleId="77">
    <w:name w:val="bjh-p"/>
    <w:basedOn w:val="28"/>
    <w:qFormat/>
    <w:uiPriority w:val="0"/>
  </w:style>
  <w:style w:type="paragraph" w:customStyle="1" w:styleId="78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customStyle="1" w:styleId="79">
    <w:name w:val="普通表格 11"/>
    <w:basedOn w:val="26"/>
    <w:qFormat/>
    <w:uiPriority w:val="99"/>
    <w:rPr>
      <w:rFonts w:ascii="Times New Roman" w:hAnsi="Times New Roman" w:cs="Times New Roma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0">
    <w:name w:val="网格型浅色1"/>
    <w:basedOn w:val="26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1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2">
    <w:name w:val="font11"/>
    <w:basedOn w:val="28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3">
    <w:name w:val="font01"/>
    <w:basedOn w:val="28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2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14.pn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GI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AE4D24-6AC1-934C-ACA0-0381BF3360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835</Words>
  <Characters>877</Characters>
  <Lines>33</Lines>
  <Paragraphs>9</Paragraphs>
  <TotalTime>7</TotalTime>
  <ScaleCrop>false</ScaleCrop>
  <LinksUpToDate>false</LinksUpToDate>
  <CharactersWithSpaces>946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2019-12-24T08:30:00Z</dcterms:created>
  <dc:creator>Microsoft Office 用户</dc:creator>
  <cp:lastModifiedBy>喋喋 以喋 以喋喋</cp:lastModifiedBy>
  <cp:lastPrinted>2022-09-26T06:53:00Z</cp:lastPrinted>
  <dcterms:modified xsi:type="dcterms:W3CDTF">2022-10-09T04:16:03Z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86948D81F5D645F6A1944E6F5FDBD8FC</vt:lpwstr>
  </property>
</Properties>
</file>