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3877310</wp:posOffset>
                </wp:positionH>
                <wp:positionV relativeFrom="paragraph">
                  <wp:posOffset>-916940</wp:posOffset>
                </wp:positionV>
                <wp:extent cx="2039620" cy="1278255"/>
                <wp:effectExtent l="4445" t="4445" r="13335" b="1270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29200" y="812165"/>
                          <a:ext cx="2039620" cy="1278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color w:val="4472C4" w:themeColor="accent5"/>
                                <w:sz w:val="58"/>
                                <w:szCs w:val="5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6350" w14:stA="53000" w14:stPos="0" w14:endA="300" w14:endPos="35500" w14:dist="0" w14:dir="5400000" w14:fadeDir="5400000" w14:sx="100000" w14:sy="-90000" w14:kx="0" w14:algn="bl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/>
                                  </w14:gra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4472C4" w:themeColor="accent5"/>
                                <w:sz w:val="58"/>
                                <w:szCs w:val="5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6350" w14:stA="53000" w14:stPos="0" w14:endA="300" w14:endPos="35500" w14:dist="0" w14:dir="5400000" w14:fadeDir="5400000" w14:sx="100000" w14:sy="-90000" w14:kx="0" w14:algn="bl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/>
                                  </w14:gradFill>
                                </w14:textFill>
                                <w14:props3d w14:extrusionH="0" w14:contourW="0" w14:prstMaterial="clear"/>
                              </w:rPr>
                              <w:t>高一10班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color w:val="4472C4" w:themeColor="accent5"/>
                                <w:sz w:val="58"/>
                                <w:szCs w:val="5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6350" w14:stA="53000" w14:stPos="0" w14:endA="300" w14:endPos="35500" w14:dist="0" w14:dir="5400000" w14:fadeDir="5400000" w14:sx="100000" w14:sy="-90000" w14:kx="0" w14:algn="bl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/>
                                  </w14:gra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4472C4" w:themeColor="accent5"/>
                                <w:sz w:val="58"/>
                                <w:szCs w:val="5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6350" w14:stA="53000" w14:stPos="0" w14:endA="300" w14:endPos="35500" w14:dist="0" w14:dir="5400000" w14:fadeDir="5400000" w14:sx="100000" w14:sy="-90000" w14:kx="0" w14:algn="bl"/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/>
                                  </w14:gradFill>
                                </w14:textFill>
                                <w14:props3d w14:extrusionH="0" w14:contourW="0" w14:prstMaterial="clear"/>
                              </w:rPr>
                              <w:t>第一期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5.3pt;margin-top:-72.2pt;height:100.65pt;width:160.6pt;z-index:251669504;mso-width-relative:page;mso-height-relative:page;" fillcolor="#FFFFFF [3201]" filled="t" stroked="t" coordsize="21600,21600" o:gfxdata="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E0cTdXYAAAACwEAAA8AAAAAAAAAAQAgAAAAIgAAAGRycy9kb3ducmV2LnhtbFBLAQIU&#10;ABQAAAAIAIdO4kD3RsXQZQIAAMMEAAAOAAAAAAAAAAEAIAAAACcBAABkcnMvZTJvRG9jLnhtbFBL&#10;BQYAAAAABgAGAFkBAAD+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color w:val="4472C4" w:themeColor="accent5"/>
                          <w:sz w:val="58"/>
                          <w:szCs w:val="58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6350" w14:stA="53000" w14:stPos="0" w14:endA="300" w14:endPos="35500" w14:dist="0" w14:dir="5400000" w14:fadeDir="5400000" w14:sx="100000" w14:sy="-90000" w14:kx="0" w14:algn="bl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/>
                            </w14:gra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4472C4" w:themeColor="accent5"/>
                          <w:sz w:val="58"/>
                          <w:szCs w:val="58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6350" w14:stA="53000" w14:stPos="0" w14:endA="300" w14:endPos="35500" w14:dist="0" w14:dir="5400000" w14:fadeDir="5400000" w14:sx="100000" w14:sy="-90000" w14:kx="0" w14:algn="bl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/>
                            </w14:gradFill>
                          </w14:textFill>
                          <w14:props3d w14:extrusionH="0" w14:contourW="0" w14:prstMaterial="clear"/>
                        </w:rPr>
                        <w:t>高一10班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color w:val="4472C4" w:themeColor="accent5"/>
                          <w:sz w:val="58"/>
                          <w:szCs w:val="58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6350" w14:stA="53000" w14:stPos="0" w14:endA="300" w14:endPos="35500" w14:dist="0" w14:dir="5400000" w14:fadeDir="5400000" w14:sx="100000" w14:sy="-90000" w14:kx="0" w14:algn="bl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/>
                            </w14:gra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4472C4" w:themeColor="accent5"/>
                          <w:sz w:val="58"/>
                          <w:szCs w:val="58"/>
                          <w:lang w:val="en-US" w:eastAsia="zh-CN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6350" w14:stA="53000" w14:stPos="0" w14:endA="300" w14:endPos="35500" w14:dist="0" w14:dir="5400000" w14:fadeDir="5400000" w14:sx="100000" w14:sy="-90000" w14:kx="0" w14:algn="bl"/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/>
                            </w14:gradFill>
                          </w14:textFill>
                          <w14:props3d w14:extrusionH="0" w14:contourW="0" w14:prstMaterial="clear"/>
                        </w:rPr>
                        <w:t>第一期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-907415</wp:posOffset>
            </wp:positionH>
            <wp:positionV relativeFrom="paragraph">
              <wp:posOffset>-1054735</wp:posOffset>
            </wp:positionV>
            <wp:extent cx="4801235" cy="2869565"/>
            <wp:effectExtent l="0" t="0" r="12065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1235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6270625</wp:posOffset>
                </wp:positionH>
                <wp:positionV relativeFrom="paragraph">
                  <wp:posOffset>-490220</wp:posOffset>
                </wp:positionV>
                <wp:extent cx="3041650" cy="395986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3497" cy="26170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 w:eastAsia="字魂27号-布丁体" w:cs="宋体"/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【落落补】pop粗体"/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军训</w:t>
                            </w:r>
                            <w:r>
                              <w:rPr>
                                <w:rFonts w:hint="eastAsia" w:ascii="字魂27号-布丁体" w:hAnsi="字魂27号-布丁体" w:eastAsia="字魂27号-布丁体" w:cs="【落落补】pop粗体"/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纪律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firstLine="450" w:firstLineChars="150"/>
                              <w:jc w:val="left"/>
                              <w:rPr>
                                <w:rFonts w:ascii="小单纯体" w:hAnsi="小单纯体" w:eastAsia="小单纯体" w:cs="【落落补】pop粗体"/>
                                <w:color w:val="000000" w:themeColor="text1"/>
                                <w:sz w:val="30"/>
                                <w:szCs w:val="3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小单纯体" w:hAnsi="小单纯体" w:eastAsia="小单纯体" w:cs="【落落补】pop粗体"/>
                                <w:color w:val="000000" w:themeColor="text1"/>
                                <w:sz w:val="30"/>
                                <w:szCs w:val="3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严格遵守训练基地各项规章制度</w:t>
                            </w:r>
                            <w:r>
                              <w:rPr>
                                <w:rFonts w:hint="eastAsia" w:ascii="小单纯体" w:hAnsi="小单纯体" w:eastAsia="小单纯体" w:cs="【落落补】pop粗体"/>
                                <w:color w:val="000000" w:themeColor="text1"/>
                                <w:sz w:val="30"/>
                                <w:szCs w:val="3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firstLine="450" w:firstLineChars="150"/>
                              <w:jc w:val="left"/>
                              <w:rPr>
                                <w:rFonts w:ascii="小单纯体" w:hAnsi="小单纯体" w:eastAsia="小单纯体" w:cs="【落落补】pop粗体"/>
                                <w:color w:val="000000" w:themeColor="text1"/>
                                <w:sz w:val="30"/>
                                <w:szCs w:val="3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小单纯体" w:hAnsi="小单纯体" w:eastAsia="小单纯体" w:cs="【落落补】pop粗体"/>
                                <w:color w:val="000000" w:themeColor="text1"/>
                                <w:sz w:val="30"/>
                                <w:szCs w:val="3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端正态度，发扬不怕苦、不怕累的精神，勤学苦练，努力完成军事训练任务，争当优秀学员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firstLine="450" w:firstLineChars="150"/>
                              <w:jc w:val="left"/>
                              <w:rPr>
                                <w:rFonts w:ascii="小单纯体" w:hAnsi="小单纯体" w:eastAsia="小单纯体" w:cs="【落落补】pop粗体"/>
                                <w:color w:val="000000" w:themeColor="text1"/>
                                <w:sz w:val="30"/>
                                <w:szCs w:val="3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小单纯体" w:hAnsi="小单纯体" w:eastAsia="小单纯体" w:cs="【落落补】pop粗体"/>
                                <w:color w:val="000000" w:themeColor="text1"/>
                                <w:sz w:val="30"/>
                                <w:szCs w:val="3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严格按照集训队一日生活制度要求，自觉加强作风养成，保持良好的军容风纪和正规的生活秩序。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firstLine="450" w:firstLineChars="150"/>
                              <w:jc w:val="left"/>
                              <w:rPr>
                                <w:rFonts w:ascii="小单纯体" w:hAnsi="小单纯体" w:eastAsia="小单纯体" w:cs="【落落补】pop粗体"/>
                                <w:color w:val="000000" w:themeColor="text1"/>
                                <w:sz w:val="30"/>
                                <w:szCs w:val="3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小单纯体" w:hAnsi="小单纯体" w:eastAsia="小单纯体" w:cs="【落落补】pop粗体"/>
                                <w:color w:val="000000" w:themeColor="text1"/>
                                <w:sz w:val="30"/>
                                <w:szCs w:val="3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保持良好的内务秩序，内务统一，物品摆放整齐，室内外清洁。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firstLine="450" w:firstLineChars="150"/>
                              <w:jc w:val="left"/>
                              <w:rPr>
                                <w:rFonts w:ascii="小单纯体" w:hAnsi="小单纯体" w:eastAsia="小单纯体" w:cs="【落落补】pop粗体"/>
                                <w:color w:val="000000" w:themeColor="text1"/>
                                <w:sz w:val="30"/>
                                <w:szCs w:val="3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小单纯体" w:hAnsi="小单纯体" w:eastAsia="小单纯体" w:cs="【落落补】pop粗体"/>
                                <w:color w:val="000000" w:themeColor="text1"/>
                                <w:sz w:val="30"/>
                                <w:szCs w:val="3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互帮互助，共同提高。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93.75pt;margin-top:-38.6pt;height:311.8pt;width:239.5pt;z-index:251668480;mso-width-relative:page;mso-height-relative:page;" filled="f" stroked="f" coordsize="21600,21600" o:gfxdata="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i/Rz5dkA&#10;AAAMAQAADwAAAAAAAAABACAAAAAiAAAAZHJzL2Rvd25yZXYueG1sUEsBAhQAFAAAAAgAh07iQLn5&#10;JAUeAgAAJAQAAA4AAAAAAAAAAQAgAAAAKAEAAGRycy9lMm9Eb2MueG1sUEsFBgAAAAAGAAYAWQEA&#10;ALg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 w:eastAsia="字魂27号-布丁体" w:cs="宋体"/>
                          <w:b/>
                          <w:bCs/>
                          <w:color w:val="000000" w:themeColor="text1"/>
                          <w:sz w:val="50"/>
                          <w:szCs w:val="5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【落落补】pop粗体"/>
                          <w:b/>
                          <w:bCs/>
                          <w:color w:val="000000" w:themeColor="text1"/>
                          <w:sz w:val="50"/>
                          <w:szCs w:val="5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军训</w:t>
                      </w:r>
                      <w:r>
                        <w:rPr>
                          <w:rFonts w:hint="eastAsia" w:ascii="字魂27号-布丁体" w:hAnsi="字魂27号-布丁体" w:eastAsia="字魂27号-布丁体" w:cs="【落落补】pop粗体"/>
                          <w:b/>
                          <w:bCs/>
                          <w:color w:val="000000" w:themeColor="text1"/>
                          <w:sz w:val="50"/>
                          <w:szCs w:val="5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纪律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400" w:lineRule="exact"/>
                        <w:ind w:firstLine="450" w:firstLineChars="150"/>
                        <w:jc w:val="left"/>
                        <w:rPr>
                          <w:rFonts w:ascii="小单纯体" w:hAnsi="小单纯体" w:eastAsia="小单纯体" w:cs="【落落补】pop粗体"/>
                          <w:color w:val="000000" w:themeColor="text1"/>
                          <w:sz w:val="30"/>
                          <w:szCs w:val="3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小单纯体" w:hAnsi="小单纯体" w:eastAsia="小单纯体" w:cs="【落落补】pop粗体"/>
                          <w:color w:val="000000" w:themeColor="text1"/>
                          <w:sz w:val="30"/>
                          <w:szCs w:val="3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严格遵守训练基地各项规章制度</w:t>
                      </w:r>
                      <w:r>
                        <w:rPr>
                          <w:rFonts w:hint="eastAsia" w:ascii="小单纯体" w:hAnsi="小单纯体" w:eastAsia="小单纯体" w:cs="【落落补】pop粗体"/>
                          <w:color w:val="000000" w:themeColor="text1"/>
                          <w:sz w:val="30"/>
                          <w:szCs w:val="3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400" w:lineRule="exact"/>
                        <w:ind w:firstLine="450" w:firstLineChars="150"/>
                        <w:jc w:val="left"/>
                        <w:rPr>
                          <w:rFonts w:ascii="小单纯体" w:hAnsi="小单纯体" w:eastAsia="小单纯体" w:cs="【落落补】pop粗体"/>
                          <w:color w:val="000000" w:themeColor="text1"/>
                          <w:sz w:val="30"/>
                          <w:szCs w:val="3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小单纯体" w:hAnsi="小单纯体" w:eastAsia="小单纯体" w:cs="【落落补】pop粗体"/>
                          <w:color w:val="000000" w:themeColor="text1"/>
                          <w:sz w:val="30"/>
                          <w:szCs w:val="3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端正态度，发扬不怕苦、不怕累的精神，勤学苦练，努力完成军事训练任务，争当优秀学员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400" w:lineRule="exact"/>
                        <w:ind w:firstLine="450" w:firstLineChars="150"/>
                        <w:jc w:val="left"/>
                        <w:rPr>
                          <w:rFonts w:ascii="小单纯体" w:hAnsi="小单纯体" w:eastAsia="小单纯体" w:cs="【落落补】pop粗体"/>
                          <w:color w:val="000000" w:themeColor="text1"/>
                          <w:sz w:val="30"/>
                          <w:szCs w:val="3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小单纯体" w:hAnsi="小单纯体" w:eastAsia="小单纯体" w:cs="【落落补】pop粗体"/>
                          <w:color w:val="000000" w:themeColor="text1"/>
                          <w:sz w:val="30"/>
                          <w:szCs w:val="3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严格按照集训队一日生活制度要求，自觉加强作风养成，保持良好的军容风纪和正规的生活秩序。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400" w:lineRule="exact"/>
                        <w:ind w:firstLine="450" w:firstLineChars="150"/>
                        <w:jc w:val="left"/>
                        <w:rPr>
                          <w:rFonts w:ascii="小单纯体" w:hAnsi="小单纯体" w:eastAsia="小单纯体" w:cs="【落落补】pop粗体"/>
                          <w:color w:val="000000" w:themeColor="text1"/>
                          <w:sz w:val="30"/>
                          <w:szCs w:val="3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小单纯体" w:hAnsi="小单纯体" w:eastAsia="小单纯体" w:cs="【落落补】pop粗体"/>
                          <w:color w:val="000000" w:themeColor="text1"/>
                          <w:sz w:val="30"/>
                          <w:szCs w:val="3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保持良好的内务秩序，内务统一，物品摆放整齐，室内外清洁。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400" w:lineRule="exact"/>
                        <w:ind w:firstLine="450" w:firstLineChars="150"/>
                        <w:jc w:val="left"/>
                        <w:rPr>
                          <w:rFonts w:ascii="小单纯体" w:hAnsi="小单纯体" w:eastAsia="小单纯体" w:cs="【落落补】pop粗体"/>
                          <w:color w:val="000000" w:themeColor="text1"/>
                          <w:sz w:val="30"/>
                          <w:szCs w:val="3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小单纯体" w:hAnsi="小单纯体" w:eastAsia="小单纯体" w:cs="【落落补】pop粗体"/>
                          <w:color w:val="000000" w:themeColor="text1"/>
                          <w:sz w:val="30"/>
                          <w:szCs w:val="3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互帮互助，共同提高。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3139440</wp:posOffset>
                </wp:positionH>
                <wp:positionV relativeFrom="paragraph">
                  <wp:posOffset>3451225</wp:posOffset>
                </wp:positionV>
                <wp:extent cx="3645535" cy="285686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3497" cy="26170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宋体" w:hAnsi="宋体" w:eastAsia="宋体" w:cs="宋体"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字魂27号-布丁体" w:hAnsi="字魂27号-布丁体" w:eastAsia="字魂27号-布丁体" w:cs="【落落补】pop粗体"/>
                                <w:color w:val="FFFFFF" w:themeColor="background1"/>
                                <w:sz w:val="40"/>
                                <w:szCs w:val="4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军训目的</w:t>
                            </w:r>
                          </w:p>
                          <w:p>
                            <w:pPr>
                              <w:spacing w:line="400" w:lineRule="exact"/>
                              <w:ind w:firstLine="420" w:firstLineChars="150"/>
                              <w:rPr>
                                <w:rFonts w:ascii="小单纯体" w:hAnsi="小单纯体" w:eastAsia="小单纯体" w:cs="【落落补】pop粗体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小单纯体" w:hAnsi="小单纯体" w:eastAsia="小单纯体" w:cs="【落落补】pop粗体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国防教育是全民教育的一项重要内容，也是当代大、中学生整个思想政治教育的重要组成部分。历史经验表明，一个国家、一个民族的强弱兴衰与国民国防意识的强弱有密切的联系。大、中学生既有较高的科学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小单纯体" w:hAnsi="小单纯体" w:eastAsia="小单纯体" w:cs="【落落补】pop粗体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小单纯体" w:hAnsi="小单纯体" w:eastAsia="小单纯体" w:cs="【落落补】pop粗体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文化知识，又年轻力壮，他们是国家最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小单纯体" w:hAnsi="小单纯体" w:eastAsia="小单纯体" w:cs="【落落补】pop粗体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小单纯体" w:hAnsi="小单纯体" w:eastAsia="小单纯体" w:cs="【落落补】pop粗体"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有希望的一代，是国防兵员的主要来源。所以要对学生进行军训训练。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7.2pt;margin-top:271.75pt;height:224.95pt;width:287.05pt;z-index:251667456;mso-width-relative:page;mso-height-relative:page;" filled="f" stroked="f" coordsize="21600,21600" o:gfxdata="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+f9632AAA&#10;AAwBAAAPAAAAAAAAAAEAIAAAACIAAABkcnMvZG93bnJldi54bWxQSwECFAAUAAAACACHTuJA1BmU&#10;5R4CAAAkBAAADgAAAAAAAAABACAAAAAnAQAAZHJzL2Uyb0RvYy54bWxQSwUGAAAAAAYABgBZAQAA&#10;t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宋体" w:hAnsi="宋体" w:eastAsia="宋体" w:cs="宋体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字魂27号-布丁体" w:hAnsi="字魂27号-布丁体" w:eastAsia="字魂27号-布丁体" w:cs="【落落补】pop粗体"/>
                          <w:color w:val="FFFFFF" w:themeColor="background1"/>
                          <w:sz w:val="40"/>
                          <w:szCs w:val="4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军训目的</w:t>
                      </w:r>
                    </w:p>
                    <w:p>
                      <w:pPr>
                        <w:spacing w:line="400" w:lineRule="exact"/>
                        <w:ind w:firstLine="420" w:firstLineChars="150"/>
                        <w:rPr>
                          <w:rFonts w:ascii="小单纯体" w:hAnsi="小单纯体" w:eastAsia="小单纯体" w:cs="【落落补】pop粗体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小单纯体" w:hAnsi="小单纯体" w:eastAsia="小单纯体" w:cs="【落落补】pop粗体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国防教育是全民教育的一项重要内容，也是当代大、中学生整个思想政治教育的重要组成部分。历史经验表明，一个国家、一个民族的强弱兴衰与国民国防意识的强弱有密切的联系。大、中学生既有较高的科学</w:t>
                      </w:r>
                    </w:p>
                    <w:p>
                      <w:pPr>
                        <w:spacing w:line="400" w:lineRule="exact"/>
                        <w:rPr>
                          <w:rFonts w:ascii="小单纯体" w:hAnsi="小单纯体" w:eastAsia="小单纯体" w:cs="【落落补】pop粗体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小单纯体" w:hAnsi="小单纯体" w:eastAsia="小单纯体" w:cs="【落落补】pop粗体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文化知识，又年轻力壮，他们是国家最</w:t>
                      </w:r>
                    </w:p>
                    <w:p>
                      <w:pPr>
                        <w:spacing w:line="400" w:lineRule="exact"/>
                        <w:rPr>
                          <w:rFonts w:ascii="小单纯体" w:hAnsi="小单纯体" w:eastAsia="小单纯体" w:cs="【落落补】pop粗体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小单纯体" w:hAnsi="小单纯体" w:eastAsia="小单纯体" w:cs="【落落补】pop粗体"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有希望的一代，是国防兵员的主要来源。所以要对学生进行军训训练。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-508000</wp:posOffset>
                </wp:positionH>
                <wp:positionV relativeFrom="paragraph">
                  <wp:posOffset>2339975</wp:posOffset>
                </wp:positionV>
                <wp:extent cx="3239135" cy="325691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135" cy="3256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宋体" w:hAnsi="宋体" w:eastAsia="字魂27号-布丁体" w:cs="宋体"/>
                                <w:color w:val="0070C0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7030A0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>
                              <w:rPr>
                                <w:rFonts w:ascii="宋体" w:hAnsi="宋体" w:eastAsia="宋体" w:cs="宋体"/>
                                <w:color w:val="7030A0"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>
                              <w:rPr>
                                <w:rFonts w:ascii="宋体" w:hAnsi="宋体" w:eastAsia="宋体" w:cs="宋体"/>
                                <w:color w:val="0070C0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字魂27号-布丁体" w:hAnsi="字魂27号-布丁体" w:eastAsia="字魂27号-布丁体" w:cs="【落落补】pop粗体"/>
                                <w:color w:val="0070C0"/>
                                <w:sz w:val="60"/>
                                <w:szCs w:val="60"/>
                              </w:rPr>
                              <w:t>军训</w:t>
                            </w:r>
                            <w:r>
                              <w:rPr>
                                <w:rFonts w:hint="eastAsia" w:ascii="字魂27号-布丁体" w:hAnsi="字魂27号-布丁体" w:eastAsia="字魂27号-布丁体" w:cs="【落落补】pop粗体"/>
                                <w:color w:val="0070C0"/>
                                <w:sz w:val="60"/>
                                <w:szCs w:val="60"/>
                                <w:lang w:val="en-US" w:eastAsia="zh-CN"/>
                              </w:rPr>
                              <w:t>内容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left="420" w:leftChars="0" w:hanging="420" w:firstLineChars="0"/>
                              <w:textAlignment w:val="auto"/>
                              <w:rPr>
                                <w:rFonts w:hint="eastAsia" w:ascii="小单纯体" w:hAnsi="小单纯体" w:eastAsia="小单纯体" w:cs="【落落补】pop粗体"/>
                                <w:color w:val="0070C0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小单纯体" w:hAnsi="小单纯体" w:eastAsia="小单纯体" w:cs="【落落补】pop粗体"/>
                                <w:color w:val="0070C0"/>
                                <w:sz w:val="40"/>
                                <w:szCs w:val="40"/>
                                <w:lang w:val="en-US" w:eastAsia="zh-CN"/>
                              </w:rPr>
                              <w:t>军姿训练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left="420" w:leftChars="0" w:hanging="420" w:firstLineChars="0"/>
                              <w:textAlignment w:val="auto"/>
                              <w:rPr>
                                <w:rFonts w:hint="eastAsia" w:ascii="小单纯体" w:hAnsi="小单纯体" w:eastAsia="小单纯体" w:cs="【落落补】pop粗体"/>
                                <w:color w:val="0070C0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小单纯体" w:hAnsi="小单纯体" w:eastAsia="小单纯体" w:cs="【落落补】pop粗体"/>
                                <w:color w:val="0070C0"/>
                                <w:sz w:val="40"/>
                                <w:szCs w:val="40"/>
                                <w:lang w:val="en-US" w:eastAsia="zh-CN"/>
                              </w:rPr>
                              <w:t>轻武器射击体验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left="420" w:leftChars="0" w:hanging="420" w:firstLineChars="0"/>
                              <w:textAlignment w:val="auto"/>
                              <w:rPr>
                                <w:rFonts w:hint="eastAsia" w:ascii="小单纯体" w:hAnsi="小单纯体" w:eastAsia="小单纯体" w:cs="【落落补】pop粗体"/>
                                <w:color w:val="0070C0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小单纯体" w:hAnsi="小单纯体" w:eastAsia="小单纯体" w:cs="【落落补】pop粗体"/>
                                <w:color w:val="0070C0"/>
                                <w:sz w:val="40"/>
                                <w:szCs w:val="40"/>
                                <w:lang w:val="en-US" w:eastAsia="zh-CN"/>
                              </w:rPr>
                              <w:t>队列训练：齐步与立正、 正步与立正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left="420" w:leftChars="0" w:hanging="420" w:firstLineChars="0"/>
                              <w:textAlignment w:val="auto"/>
                              <w:rPr>
                                <w:rFonts w:hint="eastAsia" w:ascii="小单纯体" w:hAnsi="小单纯体" w:eastAsia="小单纯体" w:cs="【落落补】pop粗体"/>
                                <w:color w:val="0070C0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小单纯体" w:hAnsi="小单纯体" w:eastAsia="小单纯体" w:cs="【落落补】pop粗体"/>
                                <w:color w:val="0070C0"/>
                                <w:sz w:val="40"/>
                                <w:szCs w:val="40"/>
                                <w:lang w:val="en-US" w:eastAsia="zh-CN"/>
                              </w:rPr>
                              <w:t>分列式训练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left="420" w:leftChars="0" w:hanging="420" w:firstLineChars="0"/>
                              <w:textAlignment w:val="auto"/>
                              <w:rPr>
                                <w:rFonts w:hint="default" w:ascii="小单纯体" w:hAnsi="小单纯体" w:eastAsia="小单纯体" w:cs="【落落补】pop粗体"/>
                                <w:color w:val="0070C0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小单纯体" w:hAnsi="小单纯体" w:eastAsia="小单纯体" w:cs="【落落补】pop粗体"/>
                                <w:color w:val="0070C0"/>
                                <w:sz w:val="40"/>
                                <w:szCs w:val="40"/>
                                <w:lang w:val="en-US" w:eastAsia="zh-CN"/>
                              </w:rPr>
                              <w:t>内务整理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0pt;margin-top:184.25pt;height:256.45pt;width:255.05pt;z-index:251666432;mso-width-relative:page;mso-height-relative:page;" filled="f" stroked="f" coordsize="21600,21600" o:gfxdata="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aurCW9gAAAAL&#10;AQAADwAAAAAAAAABACAAAAAiAAAAZHJzL2Rvd25yZXYueG1sUEsBAhQAFAAAAAgAh07iQB9WftAc&#10;AgAAJgQAAA4AAAAAAAAAAQAgAAAAJwEAAGRycy9lMm9Eb2MueG1sUEsFBgAAAAAGAAYAWQEAALUF&#10;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宋体" w:hAnsi="宋体" w:eastAsia="字魂27号-布丁体" w:cs="宋体"/>
                          <w:color w:val="0070C0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7030A0"/>
                          <w:sz w:val="40"/>
                          <w:szCs w:val="40"/>
                        </w:rPr>
                        <w:t xml:space="preserve">    </w:t>
                      </w:r>
                      <w:r>
                        <w:rPr>
                          <w:rFonts w:ascii="宋体" w:hAnsi="宋体" w:eastAsia="宋体" w:cs="宋体"/>
                          <w:color w:val="7030A0"/>
                          <w:sz w:val="40"/>
                          <w:szCs w:val="40"/>
                        </w:rPr>
                        <w:t xml:space="preserve">      </w:t>
                      </w:r>
                      <w:r>
                        <w:rPr>
                          <w:rFonts w:ascii="宋体" w:hAnsi="宋体" w:eastAsia="宋体" w:cs="宋体"/>
                          <w:color w:val="0070C0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hint="eastAsia" w:ascii="字魂27号-布丁体" w:hAnsi="字魂27号-布丁体" w:eastAsia="字魂27号-布丁体" w:cs="【落落补】pop粗体"/>
                          <w:color w:val="0070C0"/>
                          <w:sz w:val="60"/>
                          <w:szCs w:val="60"/>
                        </w:rPr>
                        <w:t>军训</w:t>
                      </w:r>
                      <w:r>
                        <w:rPr>
                          <w:rFonts w:hint="eastAsia" w:ascii="字魂27号-布丁体" w:hAnsi="字魂27号-布丁体" w:eastAsia="字魂27号-布丁体" w:cs="【落落补】pop粗体"/>
                          <w:color w:val="0070C0"/>
                          <w:sz w:val="60"/>
                          <w:szCs w:val="60"/>
                          <w:lang w:val="en-US" w:eastAsia="zh-CN"/>
                        </w:rPr>
                        <w:t>内容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left="420" w:leftChars="0" w:hanging="420" w:firstLineChars="0"/>
                        <w:textAlignment w:val="auto"/>
                        <w:rPr>
                          <w:rFonts w:hint="eastAsia" w:ascii="小单纯体" w:hAnsi="小单纯体" w:eastAsia="小单纯体" w:cs="【落落补】pop粗体"/>
                          <w:color w:val="0070C0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小单纯体" w:hAnsi="小单纯体" w:eastAsia="小单纯体" w:cs="【落落补】pop粗体"/>
                          <w:color w:val="0070C0"/>
                          <w:sz w:val="40"/>
                          <w:szCs w:val="40"/>
                          <w:lang w:val="en-US" w:eastAsia="zh-CN"/>
                        </w:rPr>
                        <w:t>军姿训练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left="420" w:leftChars="0" w:hanging="420" w:firstLineChars="0"/>
                        <w:textAlignment w:val="auto"/>
                        <w:rPr>
                          <w:rFonts w:hint="eastAsia" w:ascii="小单纯体" w:hAnsi="小单纯体" w:eastAsia="小单纯体" w:cs="【落落补】pop粗体"/>
                          <w:color w:val="0070C0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小单纯体" w:hAnsi="小单纯体" w:eastAsia="小单纯体" w:cs="【落落补】pop粗体"/>
                          <w:color w:val="0070C0"/>
                          <w:sz w:val="40"/>
                          <w:szCs w:val="40"/>
                          <w:lang w:val="en-US" w:eastAsia="zh-CN"/>
                        </w:rPr>
                        <w:t>轻武器射击体验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left="420" w:leftChars="0" w:hanging="420" w:firstLineChars="0"/>
                        <w:textAlignment w:val="auto"/>
                        <w:rPr>
                          <w:rFonts w:hint="eastAsia" w:ascii="小单纯体" w:hAnsi="小单纯体" w:eastAsia="小单纯体" w:cs="【落落补】pop粗体"/>
                          <w:color w:val="0070C0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小单纯体" w:hAnsi="小单纯体" w:eastAsia="小单纯体" w:cs="【落落补】pop粗体"/>
                          <w:color w:val="0070C0"/>
                          <w:sz w:val="40"/>
                          <w:szCs w:val="40"/>
                          <w:lang w:val="en-US" w:eastAsia="zh-CN"/>
                        </w:rPr>
                        <w:t>队列训练：齐步与立正、 正步与立正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left="420" w:leftChars="0" w:hanging="420" w:firstLineChars="0"/>
                        <w:textAlignment w:val="auto"/>
                        <w:rPr>
                          <w:rFonts w:hint="eastAsia" w:ascii="小单纯体" w:hAnsi="小单纯体" w:eastAsia="小单纯体" w:cs="【落落补】pop粗体"/>
                          <w:color w:val="0070C0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小单纯体" w:hAnsi="小单纯体" w:eastAsia="小单纯体" w:cs="【落落补】pop粗体"/>
                          <w:color w:val="0070C0"/>
                          <w:sz w:val="40"/>
                          <w:szCs w:val="40"/>
                          <w:lang w:val="en-US" w:eastAsia="zh-CN"/>
                        </w:rPr>
                        <w:t>分列式训练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left="420" w:leftChars="0" w:hanging="420" w:firstLineChars="0"/>
                        <w:textAlignment w:val="auto"/>
                        <w:rPr>
                          <w:rFonts w:hint="default" w:ascii="小单纯体" w:hAnsi="小单纯体" w:eastAsia="小单纯体" w:cs="【落落补】pop粗体"/>
                          <w:color w:val="0070C0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小单纯体" w:hAnsi="小单纯体" w:eastAsia="小单纯体" w:cs="【落落补】pop粗体"/>
                          <w:color w:val="0070C0"/>
                          <w:sz w:val="40"/>
                          <w:szCs w:val="40"/>
                          <w:lang w:val="en-US" w:eastAsia="zh-CN"/>
                        </w:rPr>
                        <w:t>内务整理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5855970</wp:posOffset>
            </wp:positionH>
            <wp:positionV relativeFrom="paragraph">
              <wp:posOffset>-1223645</wp:posOffset>
            </wp:positionV>
            <wp:extent cx="4004310" cy="526542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4310" cy="52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6863715</wp:posOffset>
            </wp:positionH>
            <wp:positionV relativeFrom="paragraph">
              <wp:posOffset>4026535</wp:posOffset>
            </wp:positionV>
            <wp:extent cx="3031490" cy="3031490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1490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342900</wp:posOffset>
            </wp:positionV>
            <wp:extent cx="2876550" cy="324104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-793750</wp:posOffset>
            </wp:positionH>
            <wp:positionV relativeFrom="paragraph">
              <wp:posOffset>1896110</wp:posOffset>
            </wp:positionV>
            <wp:extent cx="5120005" cy="4062095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0005" cy="406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2418715</wp:posOffset>
            </wp:positionH>
            <wp:positionV relativeFrom="paragraph">
              <wp:posOffset>2902585</wp:posOffset>
            </wp:positionV>
            <wp:extent cx="5186680" cy="411480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668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-1143000</wp:posOffset>
            </wp:positionV>
            <wp:extent cx="10668000" cy="7557770"/>
            <wp:effectExtent l="0" t="0" r="0" b="1143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55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字魂27号-布丁体">
    <w:altName w:val="宋体"/>
    <w:panose1 w:val="00000500000000000000"/>
    <w:charset w:val="86"/>
    <w:family w:val="auto"/>
    <w:pitch w:val="default"/>
    <w:sig w:usb0="00000000" w:usb1="00000000" w:usb2="00000010" w:usb3="00000000" w:csb0="00040001" w:csb1="00000000"/>
  </w:font>
  <w:font w:name="【落落补】pop粗体">
    <w:altName w:val="MS UI Gothic"/>
    <w:panose1 w:val="020B0502000000000001"/>
    <w:charset w:val="80"/>
    <w:family w:val="swiss"/>
    <w:pitch w:val="default"/>
    <w:sig w:usb0="00000000" w:usb1="00000000" w:usb2="001FFFFF" w:usb3="00000000" w:csb0="000201FF" w:csb1="00000000"/>
  </w:font>
  <w:font w:name="MS UI 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小单纯体">
    <w:altName w:val="宋体"/>
    <w:panose1 w:val="02010601030101010101"/>
    <w:charset w:val="86"/>
    <w:family w:val="auto"/>
    <w:pitch w:val="default"/>
    <w:sig w:usb0="00000000" w:usb1="00000000" w:usb2="00000012" w:usb3="00000000" w:csb0="00040001" w:csb1="00000000"/>
  </w:font>
  <w:font w:name="小单纯体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12F20F"/>
    <w:multiLevelType w:val="singleLevel"/>
    <w:tmpl w:val="AC12F20F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7B4FBBD7"/>
    <w:multiLevelType w:val="singleLevel"/>
    <w:tmpl w:val="7B4FBBD7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ywiaGRpZCI6ImMyMzY4Y2Y5MTI4NjhiYzk0NDU4YTcwYThiOGE1ZmFmIiwidXNlckNvdW50IjozfQ=="/>
  </w:docVars>
  <w:rsids>
    <w:rsidRoot w:val="659E7F6C"/>
    <w:rsid w:val="33FF7291"/>
    <w:rsid w:val="44315C4E"/>
    <w:rsid w:val="4AF068AF"/>
    <w:rsid w:val="659E7F6C"/>
    <w:rsid w:val="6C3D5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0e66f49b-95b3-41ba-a197-4fbda79a8ea9\&#26032;&#29983;&#20891;&#35757;&#39118;&#37319;&#25163;&#25220;&#25253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新生军训风采手抄报.docx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2022-09-07T09:47:00Z</dcterms:created>
  <dc:creator>Jane</dc:creator>
  <cp:lastModifiedBy>cassie</cp:lastModifiedBy>
  <dcterms:modified xsi:type="dcterms:W3CDTF">2022-09-07T10:08:45Z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KSOTemplateUUID">
    <vt:lpwstr>v1.0_mb_b04oGATFBfSa6GPaGi3Yeg==</vt:lpwstr>
  </property>
  <property fmtid="{D5CDD505-2E9C-101B-9397-08002B2CF9AE}" pid="4" name="ICV">
    <vt:lpwstr>FD0C93E24A994C51B1877E17E42C9985</vt:lpwstr>
  </property>
</Properties>
</file>