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1.出勤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本班今日出勤人数28人，男宝12人，女宝15人，全勤。</w:t>
      </w:r>
    </w:p>
    <w:p>
      <w:pPr>
        <w:ind w:firstLine="643" w:firstLineChars="200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2、入园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今天</w:t>
      </w:r>
      <w:r>
        <w:rPr>
          <w:rFonts w:hint="eastAsia"/>
          <w:lang w:val="en-US" w:eastAsia="zh-CN"/>
        </w:rPr>
        <w:t>是小朋友们上幼儿园的第五天，</w:t>
      </w:r>
      <w:r>
        <w:rPr>
          <w:rFonts w:hint="eastAsia"/>
          <w:b/>
          <w:bCs/>
          <w:u w:val="single"/>
          <w:lang w:val="en-US" w:eastAsia="zh-CN"/>
        </w:rPr>
        <w:t>宗韫玉，张奕涵，王诺婉，申晓文，冯欣，谭沁，徐佳伊，章昕媛，王若鑫，王秋瑶，徐筱晞，李慕妍，胡奕可，刘锦宥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这些小朋友</w:t>
      </w:r>
      <w:r>
        <w:rPr>
          <w:rFonts w:hint="eastAsia" w:ascii="宋体" w:hAnsi="宋体"/>
          <w:sz w:val="21"/>
          <w:szCs w:val="21"/>
          <w:lang w:eastAsia="zh-CN"/>
        </w:rPr>
        <w:t>能够自己走进幼儿园，</w:t>
      </w:r>
      <w:r>
        <w:rPr>
          <w:rFonts w:hint="eastAsia" w:ascii="宋体" w:hAnsi="宋体"/>
          <w:sz w:val="21"/>
          <w:szCs w:val="21"/>
          <w:lang w:val="en-US" w:eastAsia="zh-CN"/>
        </w:rPr>
        <w:t>开心的玩游戏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>看来已经能够适应幼儿园生活啦！</w:t>
      </w:r>
      <w:r>
        <w:rPr>
          <w:rFonts w:hint="eastAsia" w:ascii="宋体" w:hAnsi="宋体"/>
          <w:b/>
          <w:bCs/>
          <w:sz w:val="21"/>
          <w:szCs w:val="21"/>
          <w:u w:val="single"/>
          <w:lang w:val="en-US" w:eastAsia="zh-CN"/>
        </w:rPr>
        <w:t>丁曼婷，郑书韵，蒋翊晗</w:t>
      </w:r>
      <w:r>
        <w:rPr>
          <w:rFonts w:hint="eastAsia" w:ascii="宋体" w:hAnsi="宋体"/>
          <w:sz w:val="21"/>
          <w:szCs w:val="21"/>
          <w:lang w:val="en-US" w:eastAsia="zh-CN"/>
        </w:rPr>
        <w:t>经过短期的哭闹后也能独立上课吃饭，希望你们继续加油哦！</w:t>
      </w:r>
    </w:p>
    <w:p>
      <w:pPr>
        <w:ind w:firstLine="643" w:firstLineChars="200"/>
        <w:rPr>
          <w:rFonts w:hint="default" w:ascii="宋体" w:hAnsi="宋体" w:eastAsia="宋体"/>
          <w:b/>
          <w:bCs/>
          <w:color w:val="auto"/>
          <w:szCs w:val="21"/>
          <w:u w:val="single"/>
          <w:lang w:val="en-US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3.午饭</w:t>
      </w:r>
    </w:p>
    <w:p>
      <w:pPr>
        <w:ind w:firstLine="420" w:firstLineChars="200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今天的午饭是意大利面，还有萝卜牛肉汤，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宗韫玉，张奕涵，申晓文，谭沁，徐佳伊，章昕媛，王若鑫，王秋瑶，徐筱晞，李慕妍，刘锦宥，杨易，李璟睿，王知霖，徐梓赫，谌睿，许诺言，周艺天，张悦威，阴少帅，王楷博，徐诺</w:t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能够吃完自己的饭菜，大部分小朋友可以自己独立吃完，还不忘记饭后把嘴巴擦干净呢，真棒！</w:t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33020</wp:posOffset>
            </wp:positionV>
            <wp:extent cx="2032635" cy="1524635"/>
            <wp:effectExtent l="0" t="0" r="9525" b="14605"/>
            <wp:wrapNone/>
            <wp:docPr id="3" name="图片 3" descr="C:\Users\小宇宙\Desktop\饭2.jpg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小宇宙\Desktop\饭2.jpg饭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60325</wp:posOffset>
            </wp:positionV>
            <wp:extent cx="1996440" cy="1497330"/>
            <wp:effectExtent l="0" t="0" r="0" b="11430"/>
            <wp:wrapNone/>
            <wp:docPr id="2" name="图片 4" descr="C:\Users\小宇宙\Desktop\饭1.jpg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小宇宙\Desktop\饭1.jpg饭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4.集体活动</w:t>
      </w:r>
    </w:p>
    <w:p>
      <w:pPr>
        <w:spacing w:line="360" w:lineRule="exact"/>
        <w:jc w:val="left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今天我们的集体活动是《找找我的好朋友》，</w:t>
      </w:r>
      <w:r>
        <w:rPr>
          <w:rFonts w:hint="eastAsia" w:ascii="宋体" w:hAnsi="宋体"/>
          <w:szCs w:val="21"/>
        </w:rPr>
        <w:t>朋友是人际关系中甚为重要的交际对象，找朋友是孩子们比较喜欢的一项活动，也是孩子之间建立友谊的一种良好方式。本次活动利用故事“小鸭找朋友”为契机，通过故事情节引发幼儿生生互动“找找我的好朋友”，</w:t>
      </w:r>
      <w:r>
        <w:rPr>
          <w:rFonts w:hint="eastAsia" w:ascii="宋体" w:hAnsi="宋体"/>
          <w:szCs w:val="21"/>
          <w:lang w:val="en-US" w:eastAsia="zh-CN"/>
        </w:rPr>
        <w:t>大部分小朋友都愿意离开座位寻找自己的好朋友并拉拉手抱一抱，他们分别是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宗韫玉，王诺婉，申晓文，冯欣，谭沁，徐佳伊，王若鑫，王秋瑶，徐筱晞，胡奕可，刘锦宥，杨易，李璟睿，王知霖，徐梓赫，许诺言，周艺天，张悦威，阴少帅，王楷博，徐诺</w:t>
      </w:r>
      <w:r>
        <w:rPr>
          <w:rFonts w:hint="eastAsia" w:ascii="宋体" w:hAnsi="宋体"/>
          <w:szCs w:val="21"/>
        </w:rPr>
        <w:t>。</w:t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121285</wp:posOffset>
            </wp:positionV>
            <wp:extent cx="1995805" cy="1496060"/>
            <wp:effectExtent l="0" t="0" r="635" b="12700"/>
            <wp:wrapNone/>
            <wp:docPr id="6" name="图片 5" descr="C:\Users\小宇宙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小宇宙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102870</wp:posOffset>
            </wp:positionV>
            <wp:extent cx="1995805" cy="1496060"/>
            <wp:effectExtent l="0" t="0" r="635" b="12700"/>
            <wp:wrapNone/>
            <wp:docPr id="8" name="图片 7" descr="C:\Users\小宇宙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小宇宙\Desktop\1.jpg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numPr>
          <w:ilvl w:val="0"/>
          <w:numId w:val="1"/>
        </w:num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户外游戏</w:t>
      </w:r>
    </w:p>
    <w:p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上午宝贝们还在幼儿园的大型户外活动器械——滑滑梯，在老师的引导下，小朋友们能够按顺序排好队，一个个接一个的上滑滑梯，虽然天气有点热但是孩子们还是玩的很尽兴，滑滑梯能锻炼孩子们的胆量，让孩子们树立自信。让我们一起看看这些精彩的瞬间吧！</w:t>
      </w:r>
    </w:p>
    <w:p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17780</wp:posOffset>
            </wp:positionV>
            <wp:extent cx="1958975" cy="1468755"/>
            <wp:effectExtent l="0" t="0" r="6985" b="9525"/>
            <wp:wrapNone/>
            <wp:docPr id="11" name="图片 8" descr="C:\Users\小宇宙\Desktop\滑滑.jpg滑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小宇宙\Desktop\滑滑.jpg滑滑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36195</wp:posOffset>
            </wp:positionV>
            <wp:extent cx="1995170" cy="1496695"/>
            <wp:effectExtent l="0" t="0" r="1270" b="12065"/>
            <wp:wrapNone/>
            <wp:docPr id="9" name="图片 10" descr="C:\Users\小宇宙\Desktop\滑滑梯.jpg滑滑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小宇宙\Desktop\滑滑梯.jpg滑滑梯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6.家园联系</w:t>
      </w:r>
    </w:p>
    <w:p>
      <w:p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各位家长，大家好: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现在大部分孩子们现在已经能适应幼儿园，并喜欢幼儿园，还有个别幼儿来园情绪容易激动我们也会多加以引导。现有如下几点注意事项：</w:t>
      </w:r>
    </w:p>
    <w:p>
      <w:pPr>
        <w:numPr>
          <w:ilvl w:val="0"/>
          <w:numId w:val="2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家长群认真核对幼儿信息，家长群信息及时关注。</w:t>
      </w:r>
    </w:p>
    <w:p>
      <w:pPr>
        <w:numPr>
          <w:ilvl w:val="0"/>
          <w:numId w:val="2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在家培养幼儿良好的进餐习惯，做到不挑食、爱卫生。</w:t>
      </w:r>
    </w:p>
    <w:p>
      <w:pPr>
        <w:numPr>
          <w:ilvl w:val="0"/>
          <w:numId w:val="2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家长引导幼儿正确的上厕所方式。</w:t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DAD323"/>
    <w:multiLevelType w:val="singleLevel"/>
    <w:tmpl w:val="BEDAD3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4EF03D5"/>
    <w:multiLevelType w:val="singleLevel"/>
    <w:tmpl w:val="F4EF03D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jFjZTA1NTA3YWZlNDM2OTI4ZTBhMGZiYjlkYWExMjgwIiwidXNlckNvdW50Ijo3fQ=="/>
  </w:docVars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C2DB8"/>
    <w:rsid w:val="07674374"/>
    <w:rsid w:val="07C94F59"/>
    <w:rsid w:val="092A16CE"/>
    <w:rsid w:val="09843A6E"/>
    <w:rsid w:val="0A082C7A"/>
    <w:rsid w:val="0B4C599F"/>
    <w:rsid w:val="0C270929"/>
    <w:rsid w:val="0C9B5421"/>
    <w:rsid w:val="0DFA3357"/>
    <w:rsid w:val="0F402453"/>
    <w:rsid w:val="104A3A20"/>
    <w:rsid w:val="112F653C"/>
    <w:rsid w:val="11E45FF8"/>
    <w:rsid w:val="1432607A"/>
    <w:rsid w:val="14E66C67"/>
    <w:rsid w:val="14F613F7"/>
    <w:rsid w:val="15137E7E"/>
    <w:rsid w:val="168B5660"/>
    <w:rsid w:val="170F3A4E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9030C2"/>
    <w:rsid w:val="21A726AC"/>
    <w:rsid w:val="21BB3B80"/>
    <w:rsid w:val="224633E2"/>
    <w:rsid w:val="29A80411"/>
    <w:rsid w:val="29C15A7E"/>
    <w:rsid w:val="2B341EF0"/>
    <w:rsid w:val="2BA7638A"/>
    <w:rsid w:val="2D5A4F80"/>
    <w:rsid w:val="32BA24F8"/>
    <w:rsid w:val="352B1A74"/>
    <w:rsid w:val="35CA22DA"/>
    <w:rsid w:val="36867054"/>
    <w:rsid w:val="38324BDB"/>
    <w:rsid w:val="39022317"/>
    <w:rsid w:val="3ABE2269"/>
    <w:rsid w:val="3AD12E4B"/>
    <w:rsid w:val="3BB56AC5"/>
    <w:rsid w:val="3BD3125C"/>
    <w:rsid w:val="3C237E24"/>
    <w:rsid w:val="3D926E58"/>
    <w:rsid w:val="3DEA7AA3"/>
    <w:rsid w:val="3FD470F2"/>
    <w:rsid w:val="40B27D19"/>
    <w:rsid w:val="40FD62E1"/>
    <w:rsid w:val="4240224C"/>
    <w:rsid w:val="43C80D40"/>
    <w:rsid w:val="44943C3E"/>
    <w:rsid w:val="45863F94"/>
    <w:rsid w:val="47224C5B"/>
    <w:rsid w:val="4942433F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8860149"/>
    <w:rsid w:val="5C342ECD"/>
    <w:rsid w:val="5D916F3A"/>
    <w:rsid w:val="5DE54B90"/>
    <w:rsid w:val="5E7D6910"/>
    <w:rsid w:val="5EB04C72"/>
    <w:rsid w:val="5EB42481"/>
    <w:rsid w:val="63AE2E29"/>
    <w:rsid w:val="63BB5ED1"/>
    <w:rsid w:val="675713CD"/>
    <w:rsid w:val="69D373B3"/>
    <w:rsid w:val="6AB74A39"/>
    <w:rsid w:val="6AD63FC6"/>
    <w:rsid w:val="70407100"/>
    <w:rsid w:val="7049769C"/>
    <w:rsid w:val="72E64F8E"/>
    <w:rsid w:val="74944A76"/>
    <w:rsid w:val="77490BDE"/>
    <w:rsid w:val="783E645E"/>
    <w:rsid w:val="7AB83901"/>
    <w:rsid w:val="7ADA3C74"/>
    <w:rsid w:val="7CA56102"/>
    <w:rsid w:val="7E525EFC"/>
    <w:rsid w:val="7FC616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697</Words>
  <Characters>708</Characters>
  <Lines>13</Lines>
  <Paragraphs>3</Paragraphs>
  <TotalTime>18</TotalTime>
  <ScaleCrop>false</ScaleCrop>
  <LinksUpToDate>false</LinksUpToDate>
  <CharactersWithSpaces>722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2022-09-07T05:29:00Z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DAC5F6ACB82B4A9C91AE27813252082A</vt:lpwstr>
  </property>
</Properties>
</file>