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spacing w:line="360" w:lineRule="exact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高高兴兴上学啦！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numPr>
          <w:ilvl w:val="0"/>
          <w:numId w:val="2"/>
        </w:numPr>
        <w:spacing w:line="40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来园的小朋友有26位。今天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宗韫玉、王诺婉、申晓文、冯欣、谭沁、徐佳伊、章昕媛、王若鑫、徐筱晞、李慕妍、胡奕可、刘锦宥、杨易、王知霖、徐梓赫、谌睿、许诺言、张悦威、王楷博、徐诺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小朋友在进入幼儿园后能够开开心心的玩游戏。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王秋瑶、郑书韵、蒋翊晗、丁曼婷、周艺天、张奕涵、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小朋友来园时会有一点情绪不稳定，但在老师的鼓励下很快就平稳下来。</w:t>
      </w:r>
    </w:p>
    <w:p>
      <w:pPr>
        <w:numPr>
          <w:ilvl w:val="0"/>
          <w:numId w:val="2"/>
        </w:numPr>
        <w:spacing w:line="40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晨间游戏情况：今天大部分小朋友都能够在桌面上游戏，其中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申晓文、王诺婉、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徐筱晞、胡奕可、张悦威、刘锦宥</w:t>
      </w:r>
      <w:r>
        <w:rPr>
          <w:rFonts w:hint="eastAsia" w:ascii="宋体" w:hAnsi="宋体" w:cs="宋体"/>
          <w:bCs/>
          <w:color w:val="000000"/>
          <w:szCs w:val="21"/>
          <w:u w:val="none"/>
          <w:lang w:val="en-US" w:eastAsia="zh-CN"/>
        </w:rPr>
        <w:t>在游戏中有互动。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许诺言、谌睿、徐筱晞、章昕媛、王若鑫、李慕妍、刘锦宥、</w:t>
      </w:r>
      <w:r>
        <w:rPr>
          <w:rFonts w:hint="eastAsia" w:ascii="宋体" w:hAnsi="宋体" w:cs="宋体"/>
          <w:bCs/>
          <w:color w:val="000000"/>
          <w:szCs w:val="21"/>
          <w:u w:val="none"/>
          <w:lang w:val="en-US" w:eastAsia="zh-CN"/>
        </w:rPr>
        <w:t>小朋友能在游戏后主动将玩具放回材料柜中。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8" name="图片 8" descr="IMG_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0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7" name="图片 7" descr="IMG_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0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6" name="图片 6" descr="IMG_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0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12" name="图片 12" descr="IMG_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11" name="图片 11" descr="IMG_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9" name="图片 9" descr="IMG_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1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</w:rPr>
        <w:t>集体活动——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音乐《拍手点头》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这是一节律动活动。《拍手点头》歌词简单，内容指向明确，节奏感强，符合小班幼儿的年龄特点。活动中主要运用倾听音乐、大胆做动作表现等方式引导幼儿边唱歌边做动作，愿意在集体前大胆表现，体验音乐活动的乐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宗韫玉、王诺婉、申晓文、冯欣、王若鑫、徐筱晞、胡奕可、刘锦宥、王知霖、徐梓赫、谌睿、王楷博、徐诺、王秋瑶、郑书韵、蒋翊晗、丁曼婷、周艺天、</w:t>
      </w:r>
      <w:r>
        <w:rPr>
          <w:rFonts w:hint="eastAsia" w:ascii="宋体" w:hAnsi="宋体" w:cs="宋体"/>
          <w:bCs/>
          <w:color w:val="000000"/>
          <w:szCs w:val="21"/>
          <w:u w:val="none"/>
          <w:lang w:val="en-US" w:eastAsia="zh-CN"/>
        </w:rPr>
        <w:t>小朋友在活动中能够大胆的伸出双手与老师互动。很棒哦！</w:t>
      </w:r>
    </w:p>
    <w:p>
      <w:pPr>
        <w:numPr>
          <w:ilvl w:val="0"/>
          <w:numId w:val="0"/>
        </w:numPr>
        <w:spacing w:line="240" w:lineRule="auto"/>
        <w:ind w:left="210" w:leftChars="0"/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 xml:space="preserve">     </w:t>
      </w:r>
    </w:p>
    <w:p>
      <w:pPr>
        <w:numPr>
          <w:ilvl w:val="0"/>
          <w:numId w:val="0"/>
        </w:numPr>
        <w:spacing w:line="240" w:lineRule="auto"/>
        <w:ind w:left="210" w:leftChars="0"/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="210" w:leftChars="0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left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三、户外活动</w:t>
      </w:r>
    </w:p>
    <w:p>
      <w:pPr>
        <w:spacing w:line="400" w:lineRule="exact"/>
        <w:ind w:firstLine="420" w:firstLineChars="200"/>
        <w:jc w:val="left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今天我们玩了呼啦圈，有的孩子会用呼啦圈滚来滚去，有的拿来摆在地上，玩跳跃游戏，有的会在利用重力现象将圈圈从高处落下，大家玩的不亦乐乎。游戏后，孩子们都有序喝水，及时补充水分。</w:t>
      </w:r>
    </w:p>
    <w:p>
      <w:pPr>
        <w:spacing w:line="240" w:lineRule="auto"/>
        <w:ind w:firstLine="420" w:firstLineChars="200"/>
        <w:jc w:val="left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1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1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1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1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1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color w:val="000000"/>
          <w:szCs w:val="21"/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cs="宋体"/>
          <w:bCs/>
          <w:color w:val="000000"/>
          <w:szCs w:val="21"/>
        </w:rPr>
        <w:t>1.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午餐</w:t>
      </w:r>
      <w:r>
        <w:rPr>
          <w:rFonts w:ascii="宋体" w:hAnsi="宋体" w:cs="宋体"/>
          <w:bCs/>
          <w:color w:val="000000"/>
          <w:szCs w:val="21"/>
        </w:rPr>
        <w:t>情况：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今天吃的是红烧罗氏虾和手撕包菜炒豆干，喝的是豆腐羹。今天很多宝宝都已经开始适应自主吃饭，其中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王楷博、胡奕可、王诺婉、王知霖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小朋友是在老师的帮助下进餐，小朋友们要自己拿起小勺子吃饭哦，加油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400" w:lineRule="exact"/>
        <w:jc w:val="both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午睡情况：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进入午睡室，孩子们都已经知道脱好鞋子将小鞋子放好，并上床睡觉啦！大多数宝宝都能够安安静静在床上休息，在十二点四十五之前23位小朋友都已经安然入睡。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章昕媛、申晓文、胡奕可、</w:t>
      </w:r>
      <w:r>
        <w:rPr>
          <w:rFonts w:hint="eastAsia" w:ascii="宋体" w:hAnsi="宋体" w:cs="宋体"/>
          <w:bCs/>
          <w:color w:val="000000"/>
          <w:szCs w:val="21"/>
          <w:u w:val="none"/>
          <w:lang w:val="en-US" w:eastAsia="zh-CN"/>
        </w:rPr>
        <w:t>小朋友也要尽快睡着就更好喽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23" name="图片 23" descr="IMG_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1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24" name="图片 24" descr="IMG_8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1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28470" cy="1296035"/>
            <wp:effectExtent l="0" t="0" r="11430" b="12065"/>
            <wp:docPr id="25" name="图片 25" descr="IMG_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1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rPr>
          <w:rFonts w:ascii="宋体" w:hAnsi="宋体" w:cs="宋体"/>
          <w:b/>
          <w:color w:val="000000"/>
          <w:szCs w:val="21"/>
        </w:rPr>
      </w:pPr>
      <w:r>
        <w:rPr>
          <w:rFonts w:hint="eastAsia" w:eastAsia="宋体"/>
          <w:lang w:val="en-US" w:eastAsia="zh-CN"/>
        </w:rPr>
        <w:t xml:space="preserve">    </w:t>
      </w:r>
      <w:r>
        <w:rPr>
          <w:rFonts w:hint="eastAsia" w:ascii="宋体" w:hAnsi="宋体" w:cs="宋体"/>
          <w:b/>
          <w:color w:val="000000"/>
          <w:szCs w:val="21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今天上延时班，4:35记得来园接孩子哟！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D6A093"/>
    <w:multiLevelType w:val="singleLevel"/>
    <w:tmpl w:val="96D6A0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FB851FF"/>
    <w:multiLevelType w:val="singleLevel"/>
    <w:tmpl w:val="BFB851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877885C"/>
    <w:multiLevelType w:val="singleLevel"/>
    <w:tmpl w:val="4877885C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3">
    <w:nsid w:val="61D90D91"/>
    <w:multiLevelType w:val="singleLevel"/>
    <w:tmpl w:val="61D90D9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JkYmE4MjczNTExNzZkMmYzMjJiZmE0MGU2ZGI3MTZkIiwidXNlckNvdW50IjoxfQ=="/>
  </w:docVars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C2DB8"/>
    <w:rsid w:val="07674374"/>
    <w:rsid w:val="07C94F59"/>
    <w:rsid w:val="09843A6E"/>
    <w:rsid w:val="0A082C7A"/>
    <w:rsid w:val="0B4C599F"/>
    <w:rsid w:val="0C270929"/>
    <w:rsid w:val="0C9B5421"/>
    <w:rsid w:val="0DFA3357"/>
    <w:rsid w:val="0F402453"/>
    <w:rsid w:val="104A3A20"/>
    <w:rsid w:val="112F653C"/>
    <w:rsid w:val="11E45FF8"/>
    <w:rsid w:val="1432607A"/>
    <w:rsid w:val="14A04166"/>
    <w:rsid w:val="14E66C67"/>
    <w:rsid w:val="14F613F7"/>
    <w:rsid w:val="15137E7E"/>
    <w:rsid w:val="168B5660"/>
    <w:rsid w:val="170F3A4E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9030C2"/>
    <w:rsid w:val="21A726AC"/>
    <w:rsid w:val="21BB3B80"/>
    <w:rsid w:val="224633E2"/>
    <w:rsid w:val="265A4A78"/>
    <w:rsid w:val="29A80411"/>
    <w:rsid w:val="29C15A7E"/>
    <w:rsid w:val="2BA7638A"/>
    <w:rsid w:val="2D5A4F80"/>
    <w:rsid w:val="32BA24F8"/>
    <w:rsid w:val="352B1A74"/>
    <w:rsid w:val="35CA22DA"/>
    <w:rsid w:val="36867054"/>
    <w:rsid w:val="38324BDB"/>
    <w:rsid w:val="39022317"/>
    <w:rsid w:val="3ABE2269"/>
    <w:rsid w:val="3BB56AC5"/>
    <w:rsid w:val="3BD3125C"/>
    <w:rsid w:val="3C237E24"/>
    <w:rsid w:val="3D926E58"/>
    <w:rsid w:val="3DEA7AA3"/>
    <w:rsid w:val="3FD470F2"/>
    <w:rsid w:val="40B27D19"/>
    <w:rsid w:val="40FD62E1"/>
    <w:rsid w:val="4240224C"/>
    <w:rsid w:val="44943C3E"/>
    <w:rsid w:val="45863F94"/>
    <w:rsid w:val="47224C5B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C342ECD"/>
    <w:rsid w:val="5D916F3A"/>
    <w:rsid w:val="5DE54B90"/>
    <w:rsid w:val="5EB04C72"/>
    <w:rsid w:val="5EB42481"/>
    <w:rsid w:val="63AE2E29"/>
    <w:rsid w:val="63BB5ED1"/>
    <w:rsid w:val="675713CD"/>
    <w:rsid w:val="69D373B3"/>
    <w:rsid w:val="6AB74A39"/>
    <w:rsid w:val="6AD63FC6"/>
    <w:rsid w:val="70407100"/>
    <w:rsid w:val="7049769C"/>
    <w:rsid w:val="72E64F8E"/>
    <w:rsid w:val="74944A76"/>
    <w:rsid w:val="77490BDE"/>
    <w:rsid w:val="783E645E"/>
    <w:rsid w:val="7AB83901"/>
    <w:rsid w:val="7ADA3C74"/>
    <w:rsid w:val="7CA56102"/>
    <w:rsid w:val="7E52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1057</Words>
  <Characters>1070</Characters>
  <Lines>13</Lines>
  <Paragraphs>3</Paragraphs>
  <TotalTime>14</TotalTime>
  <ScaleCrop>false</ScaleCrop>
  <LinksUpToDate>false</LinksUpToDate>
  <CharactersWithSpaces>1086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Moent</cp:lastModifiedBy>
  <cp:lastPrinted>2021-10-19T00:10:00Z</cp:lastPrinted>
  <dcterms:modified xsi:type="dcterms:W3CDTF">2022-09-06T05:39:18Z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2B323DFBA859424FA8AB8F9DD8658BC8</vt:lpwstr>
  </property>
</Properties>
</file>