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小四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jc w:val="both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今日</w:t>
      </w:r>
      <w:r>
        <w:rPr>
          <w:rFonts w:hint="eastAsia" w:ascii="宋体" w:hAnsi="宋体" w:cs="宋体"/>
          <w:bCs/>
          <w:color w:val="000000"/>
          <w:sz w:val="24"/>
        </w:rPr>
        <w:t>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小四班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25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23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22860</wp:posOffset>
            </wp:positionV>
            <wp:extent cx="5559425" cy="8241665"/>
            <wp:effectExtent l="0" t="0" r="3175" b="635"/>
            <wp:wrapNone/>
            <wp:docPr id="11" name="图片 6" descr="D:\滨江小四班照片\9.3\IMG_7566(20220905-161037).JPGIMG_7566(20220905-1610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D:\滨江小四班照片\9.3\IMG_7566(20220905-161037).JPGIMG_7566(20220905-161037)"/>
                    <pic:cNvPicPr>
                      <a:picLocks noChangeAspect="1"/>
                    </pic:cNvPicPr>
                  </pic:nvPicPr>
                  <pic:blipFill>
                    <a:blip r:embed="rId5"/>
                    <a:srcRect t="1029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bookmarkStart w:id="0" w:name="_GoBack"/>
      <w:bookmarkEnd w:id="0"/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74930</wp:posOffset>
            </wp:positionV>
            <wp:extent cx="2032635" cy="1524635"/>
            <wp:effectExtent l="0" t="0" r="12065" b="12065"/>
            <wp:wrapNone/>
            <wp:docPr id="17" name="图片 6" descr="D:\滨江小四班照片\9.3\IMG_7480.JPGIMG_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D:\滨江小四班照片\9.3\IMG_7480.JPGIMG_748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64135</wp:posOffset>
            </wp:positionV>
            <wp:extent cx="2032635" cy="1524000"/>
            <wp:effectExtent l="0" t="0" r="12065" b="0"/>
            <wp:wrapNone/>
            <wp:docPr id="15" name="图片 6" descr="D:\滨江小四班照片\9.3\IMG_7483.JPGIMG_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D:\滨江小四班照片\9.3\IMG_7483.JPGIMG_748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69850</wp:posOffset>
            </wp:positionV>
            <wp:extent cx="2032635" cy="1524635"/>
            <wp:effectExtent l="0" t="0" r="12065" b="12065"/>
            <wp:wrapNone/>
            <wp:docPr id="16" name="图片 6" descr="D:\滨江小四班照片\9.3\IMG_7481.JPGIMG_7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D:\滨江小四班照片\9.3\IMG_7481.JPGIMG_748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254635</wp:posOffset>
            </wp:positionV>
            <wp:extent cx="2032635" cy="1524000"/>
            <wp:effectExtent l="0" t="0" r="12065" b="0"/>
            <wp:wrapNone/>
            <wp:docPr id="19" name="图片 6" descr="D:\滨江小四班照片\9.3\IMG_7500.JPGIMG_7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D:\滨江小四班照片\9.3\IMG_7500.JPGIMG_75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203835</wp:posOffset>
            </wp:positionV>
            <wp:extent cx="2032635" cy="1524000"/>
            <wp:effectExtent l="0" t="0" r="12065" b="0"/>
            <wp:wrapNone/>
            <wp:docPr id="18" name="图片 6" descr="D:\滨江小四班照片\9.3\IMG_7504.JPGIMG_7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D:\滨江小四班照片\9.3\IMG_7504.JPGIMG_750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635</wp:posOffset>
            </wp:positionV>
            <wp:extent cx="2032635" cy="1524000"/>
            <wp:effectExtent l="0" t="0" r="12065" b="0"/>
            <wp:wrapNone/>
            <wp:docPr id="20" name="图片 6" descr="D:\滨江小四班照片\9.3\IMG_7486.JPGIMG_7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D:\滨江小四班照片\9.3\IMG_7486.JPGIMG_748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150495</wp:posOffset>
            </wp:positionV>
            <wp:extent cx="2063750" cy="1546860"/>
            <wp:effectExtent l="0" t="0" r="6350" b="2540"/>
            <wp:wrapNone/>
            <wp:docPr id="3" name="图片 6" descr="D:\滨江小四班照片\9.3\IMG_7530.JPGIMG_7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D:\滨江小四班照片\9.3\IMG_7530.JPGIMG_753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191135</wp:posOffset>
            </wp:positionV>
            <wp:extent cx="2032000" cy="1524000"/>
            <wp:effectExtent l="0" t="0" r="0" b="0"/>
            <wp:wrapNone/>
            <wp:docPr id="2" name="图片 6" descr="D:\滨江小四班照片\9.3\IMG_7518.JPGIMG_7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D:\滨江小四班照片\9.3\IMG_7518.JPGIMG_751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191135</wp:posOffset>
            </wp:positionV>
            <wp:extent cx="2032000" cy="1524000"/>
            <wp:effectExtent l="0" t="0" r="0" b="0"/>
            <wp:wrapNone/>
            <wp:docPr id="4" name="图片 6" descr="D:\滨江小四班照片\9.3\IMG_7505.JPGIMG_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D:\滨江小四班照片\9.3\IMG_7505.JPGIMG_750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150495</wp:posOffset>
            </wp:positionV>
            <wp:extent cx="1970405" cy="1477010"/>
            <wp:effectExtent l="0" t="0" r="10795" b="8890"/>
            <wp:wrapNone/>
            <wp:docPr id="7" name="图片 6" descr="D:\滨江小四班照片\9.3\IMG_7538.JPGIMG_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D:\滨江小四班照片\9.3\IMG_7538.JPGIMG_753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89535</wp:posOffset>
            </wp:positionV>
            <wp:extent cx="2032000" cy="1524000"/>
            <wp:effectExtent l="0" t="0" r="0" b="0"/>
            <wp:wrapNone/>
            <wp:docPr id="6" name="图片 6" descr="D:\滨江小四班照片\9.3\IMG_7556.JPGIMG_7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滨江小四班照片\9.3\IMG_7556.JPGIMG_755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140335</wp:posOffset>
            </wp:positionV>
            <wp:extent cx="2032000" cy="1524000"/>
            <wp:effectExtent l="0" t="0" r="0" b="0"/>
            <wp:wrapNone/>
            <wp:docPr id="5" name="图片 6" descr="D:\滨江小四班照片\9.3\IMG_7550.JPGIMG_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D:\滨江小四班照片\9.3\IMG_7550.JPGIMG_755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今天是宝贝们来园的第三天，今天宝贝们已经能够初步适应幼儿园的生活啦，而且我们今天第一次出去户外，玩了滑滑梯，看着宝贝们开心的笑容，</w:t>
      </w:r>
      <w:r>
        <w:rPr>
          <w:rFonts w:hint="eastAsia" w:ascii="宋体" w:hAnsi="宋体" w:cs="宋体"/>
          <w:bCs/>
          <w:color w:val="000000"/>
          <w:sz w:val="24"/>
        </w:rPr>
        <w:t>是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对幼儿园满满的爱呀！</w:t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eastAsia" w:ascii="宋体" w:hAnsi="宋体" w:eastAsia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关于吃饭的问题，孩子们一开始吃饭可能还不适应，一些小朋友已经有进步了，能自己吃完属于自己的一份饭菜，老师相信，爸爸妈妈们也很关心吃饭的事情，那学校的饭菜口味肯定和家里的不太一样，希望爸爸妈妈们也和我们老师一样，鼓励孩子动手吃完自己的饭菜，喝汤，减少喂饭的情况，相信宝贝们吃饭会越来越棒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由于我们每天都要进行核酸抽测，需要用到胸卡，今天入园，我们发现很多孩子没有佩戴胸卡，给请爸爸妈妈们每天早晨帮孩子佩戴好，后期会有大班哥哥姐姐根据胸卡来接我们宝宝进教室哦，感谢大家的配合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QsImhkaWQiOiI4MDExZDhiMThiOGEyYmZiYTA2MDBkZWRhNjMzNjY5YSIsInVzZXJDb3VudCI6MzN9"/>
  </w:docVars>
  <w:rsids>
    <w:rsidRoot w:val="0CAD218B"/>
    <w:rsid w:val="00044593"/>
    <w:rsid w:val="00057F44"/>
    <w:rsid w:val="0014418F"/>
    <w:rsid w:val="001D5FB4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8021CC"/>
    <w:rsid w:val="04143C87"/>
    <w:rsid w:val="041B280B"/>
    <w:rsid w:val="04422C27"/>
    <w:rsid w:val="05B37EFF"/>
    <w:rsid w:val="06302B36"/>
    <w:rsid w:val="0AD82C31"/>
    <w:rsid w:val="0B3F483C"/>
    <w:rsid w:val="0CAD218B"/>
    <w:rsid w:val="0DFC0CD0"/>
    <w:rsid w:val="0E526788"/>
    <w:rsid w:val="0E581FD3"/>
    <w:rsid w:val="0F275432"/>
    <w:rsid w:val="102E16C6"/>
    <w:rsid w:val="1383227D"/>
    <w:rsid w:val="13DC26C2"/>
    <w:rsid w:val="147A54DE"/>
    <w:rsid w:val="14AC35C6"/>
    <w:rsid w:val="14AD6077"/>
    <w:rsid w:val="14C1519A"/>
    <w:rsid w:val="190A3ABF"/>
    <w:rsid w:val="19B3334A"/>
    <w:rsid w:val="1AD53445"/>
    <w:rsid w:val="1D606E08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78D589E"/>
    <w:rsid w:val="3B5F384E"/>
    <w:rsid w:val="3D545A50"/>
    <w:rsid w:val="3EEF5FBA"/>
    <w:rsid w:val="40396024"/>
    <w:rsid w:val="416F1AF6"/>
    <w:rsid w:val="419D104A"/>
    <w:rsid w:val="44711E0B"/>
    <w:rsid w:val="44B84072"/>
    <w:rsid w:val="457D71CB"/>
    <w:rsid w:val="475542AB"/>
    <w:rsid w:val="48186905"/>
    <w:rsid w:val="49175ED5"/>
    <w:rsid w:val="49946279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67C417B"/>
    <w:rsid w:val="5811161F"/>
    <w:rsid w:val="5A1869F9"/>
    <w:rsid w:val="5BE53043"/>
    <w:rsid w:val="5D142F87"/>
    <w:rsid w:val="5D580B99"/>
    <w:rsid w:val="5EB61570"/>
    <w:rsid w:val="5F820850"/>
    <w:rsid w:val="638F3C9B"/>
    <w:rsid w:val="64554FD3"/>
    <w:rsid w:val="678D2FAE"/>
    <w:rsid w:val="684B7993"/>
    <w:rsid w:val="689C3573"/>
    <w:rsid w:val="69414B82"/>
    <w:rsid w:val="694A521D"/>
    <w:rsid w:val="69EE1271"/>
    <w:rsid w:val="6B8D0587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630</Words>
  <Characters>680</Characters>
  <Lines>10</Lines>
  <Paragraphs>2</Paragraphs>
  <TotalTime>2</TotalTime>
  <ScaleCrop>false</ScaleCrop>
  <LinksUpToDate>false</LinksUpToDate>
  <CharactersWithSpaces>684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lenovo</cp:lastModifiedBy>
  <cp:lastPrinted>2022-05-11T08:01:00Z</cp:lastPrinted>
  <dcterms:modified xsi:type="dcterms:W3CDTF">2022-09-05T08:19:12Z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12D310BF3B5F424B9F5DF485FF72BC04</vt:lpwstr>
  </property>
  <property fmtid="{D5CDD505-2E9C-101B-9397-08002B2CF9AE}" pid="5" name="commondata">
    <vt:lpwstr>eyJjb3VudCI6NywiaGRpZCI6IjgwMTFkOGIxOGI4YTJiZmJhMDYwMGRlZGE2MzM2NjlhIiwidXNlckNvdW50Ijo3fQ==</vt:lpwstr>
  </property>
</Properties>
</file>